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48196" w14:textId="252ABCAE" w:rsidR="000F7B3C" w:rsidRPr="00871223" w:rsidRDefault="000F7B3C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Gmina Miasta Sopotu</w:t>
      </w:r>
    </w:p>
    <w:p w14:paraId="78040BD6" w14:textId="1F60FF07" w:rsidR="007F2ADB" w:rsidRPr="00871223" w:rsidRDefault="007F2ADB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Miejski Ośrodek Pomocy Społecznej </w:t>
      </w:r>
    </w:p>
    <w:p w14:paraId="4E4714EA" w14:textId="77777777" w:rsidR="007F2ADB" w:rsidRPr="00871223" w:rsidRDefault="007F2ADB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ul. Kolejowa 14, 81-835 Sopot, województwo pomorskie, </w:t>
      </w:r>
    </w:p>
    <w:p w14:paraId="17FA3EBC" w14:textId="77777777" w:rsidR="007F2ADB" w:rsidRPr="00871223" w:rsidRDefault="007F2ADB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adres poczty elektronicznej : mops@mopssopot.pl </w:t>
      </w:r>
    </w:p>
    <w:p w14:paraId="76457115" w14:textId="77777777" w:rsidR="007F2ADB" w:rsidRPr="00871223" w:rsidRDefault="007F2ADB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strona internetowa www.mopssopot.pl </w:t>
      </w:r>
    </w:p>
    <w:p w14:paraId="61103B12" w14:textId="714FD9BC" w:rsidR="007F2ADB" w:rsidRPr="00871223" w:rsidRDefault="007F2ADB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NIP: 585-11--077 </w:t>
      </w:r>
    </w:p>
    <w:p w14:paraId="46B718E6" w14:textId="77777777" w:rsidR="007F2ADB" w:rsidRPr="00871223" w:rsidRDefault="007F2ADB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REGON: 002834956 </w:t>
      </w:r>
    </w:p>
    <w:p w14:paraId="794316F4" w14:textId="6B146DD1" w:rsidR="007F2ADB" w:rsidRPr="00871223" w:rsidRDefault="007F2ADB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nr telefonu 058 / 551 17 10</w:t>
      </w:r>
    </w:p>
    <w:p w14:paraId="1DD481F5" w14:textId="77777777" w:rsidR="007F2ADB" w:rsidRPr="00871223" w:rsidRDefault="007F2ADB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nr faksu 058 / 555 04 07 </w:t>
      </w:r>
    </w:p>
    <w:p w14:paraId="691D69FB" w14:textId="2877A6D0" w:rsidR="007F2ADB" w:rsidRPr="00871223" w:rsidRDefault="007F2ADB" w:rsidP="00EF08DC">
      <w:pPr>
        <w:rPr>
          <w:rStyle w:val="markedcontent"/>
          <w:rFonts w:asciiTheme="minorHAnsi" w:hAnsiTheme="minorHAnsi" w:cstheme="minorHAnsi"/>
        </w:rPr>
      </w:pPr>
    </w:p>
    <w:p w14:paraId="1147513B" w14:textId="77777777" w:rsidR="007F2ADB" w:rsidRPr="00871223" w:rsidRDefault="007F2ADB" w:rsidP="00EF08DC">
      <w:pPr>
        <w:rPr>
          <w:rStyle w:val="markedcontent"/>
          <w:rFonts w:asciiTheme="minorHAnsi" w:hAnsiTheme="minorHAnsi" w:cstheme="minorHAnsi"/>
        </w:rPr>
      </w:pPr>
    </w:p>
    <w:p w14:paraId="557B46B7" w14:textId="256EEBA9" w:rsidR="00E22923" w:rsidRPr="00871223" w:rsidRDefault="001F381C" w:rsidP="00EF08DC">
      <w:pPr>
        <w:rPr>
          <w:rStyle w:val="markedcontent"/>
          <w:rFonts w:asciiTheme="minorHAnsi" w:hAnsiTheme="minorHAnsi" w:cstheme="minorHAnsi"/>
          <w:sz w:val="28"/>
          <w:szCs w:val="28"/>
        </w:rPr>
      </w:pPr>
      <w:r w:rsidRPr="00871223">
        <w:rPr>
          <w:rStyle w:val="markedcontent"/>
          <w:rFonts w:asciiTheme="minorHAnsi" w:hAnsiTheme="minorHAnsi" w:cstheme="minorHAnsi"/>
          <w:sz w:val="28"/>
          <w:szCs w:val="28"/>
        </w:rPr>
        <w:t xml:space="preserve">ZAPYTANIE OFERTOWE Nr </w:t>
      </w:r>
      <w:r w:rsidR="00422364">
        <w:rPr>
          <w:rStyle w:val="markedcontent"/>
          <w:rFonts w:asciiTheme="minorHAnsi" w:hAnsiTheme="minorHAnsi" w:cstheme="minorHAnsi"/>
          <w:sz w:val="28"/>
          <w:szCs w:val="28"/>
        </w:rPr>
        <w:t>ZSiR.271.2.2021 (</w:t>
      </w:r>
      <w:r w:rsidR="00901BB7" w:rsidRPr="00871223">
        <w:rPr>
          <w:rStyle w:val="markedcontent"/>
          <w:rFonts w:asciiTheme="minorHAnsi" w:hAnsiTheme="minorHAnsi" w:cstheme="minorHAnsi"/>
          <w:sz w:val="28"/>
          <w:szCs w:val="28"/>
        </w:rPr>
        <w:t>1</w:t>
      </w:r>
      <w:r w:rsidR="00E22923" w:rsidRPr="00871223">
        <w:rPr>
          <w:rStyle w:val="markedcontent"/>
          <w:rFonts w:asciiTheme="minorHAnsi" w:hAnsiTheme="minorHAnsi" w:cstheme="minorHAnsi"/>
          <w:sz w:val="28"/>
          <w:szCs w:val="28"/>
        </w:rPr>
        <w:t>/</w:t>
      </w:r>
      <w:r w:rsidR="00901BB7" w:rsidRPr="00871223">
        <w:rPr>
          <w:rStyle w:val="markedcontent"/>
          <w:rFonts w:asciiTheme="minorHAnsi" w:hAnsiTheme="minorHAnsi" w:cstheme="minorHAnsi"/>
          <w:sz w:val="28"/>
          <w:szCs w:val="28"/>
        </w:rPr>
        <w:t>2021</w:t>
      </w:r>
      <w:r w:rsidR="00693B15" w:rsidRPr="00871223">
        <w:rPr>
          <w:rStyle w:val="markedcontent"/>
          <w:rFonts w:asciiTheme="minorHAnsi" w:hAnsiTheme="minorHAnsi" w:cstheme="minorHAnsi"/>
          <w:sz w:val="28"/>
          <w:szCs w:val="28"/>
        </w:rPr>
        <w:t>/DU</w:t>
      </w:r>
      <w:r w:rsidR="00422364">
        <w:rPr>
          <w:rStyle w:val="markedcontent"/>
          <w:rFonts w:asciiTheme="minorHAnsi" w:hAnsiTheme="minorHAnsi" w:cstheme="minorHAnsi"/>
          <w:sz w:val="28"/>
          <w:szCs w:val="28"/>
        </w:rPr>
        <w:t>)</w:t>
      </w:r>
      <w:r w:rsidR="00901BB7" w:rsidRPr="00871223">
        <w:rPr>
          <w:rStyle w:val="markedcontent"/>
          <w:rFonts w:asciiTheme="minorHAnsi" w:hAnsiTheme="minorHAnsi" w:cstheme="minorHAnsi"/>
          <w:sz w:val="28"/>
          <w:szCs w:val="28"/>
        </w:rPr>
        <w:t xml:space="preserve">  </w:t>
      </w:r>
      <w:r w:rsidRPr="00871223">
        <w:rPr>
          <w:rStyle w:val="markedcontent"/>
          <w:rFonts w:asciiTheme="minorHAnsi" w:hAnsiTheme="minorHAnsi" w:cstheme="minorHAnsi"/>
          <w:sz w:val="28"/>
          <w:szCs w:val="28"/>
        </w:rPr>
        <w:t>z dnia</w:t>
      </w:r>
      <w:r w:rsidR="007F2ADB" w:rsidRPr="00871223">
        <w:rPr>
          <w:rStyle w:val="markedcontent"/>
          <w:rFonts w:asciiTheme="minorHAnsi" w:hAnsiTheme="minorHAnsi" w:cstheme="minorHAnsi"/>
          <w:sz w:val="28"/>
          <w:szCs w:val="28"/>
        </w:rPr>
        <w:t xml:space="preserve"> </w:t>
      </w:r>
      <w:r w:rsidR="007C6435" w:rsidRPr="00871223">
        <w:rPr>
          <w:rStyle w:val="markedcontent"/>
          <w:rFonts w:asciiTheme="minorHAnsi" w:hAnsiTheme="minorHAnsi" w:cstheme="minorHAnsi"/>
          <w:sz w:val="28"/>
          <w:szCs w:val="28"/>
        </w:rPr>
        <w:t>23.08.2021 r</w:t>
      </w:r>
      <w:r w:rsidR="00871223">
        <w:rPr>
          <w:rStyle w:val="markedcontent"/>
          <w:rFonts w:asciiTheme="minorHAnsi" w:hAnsiTheme="minorHAnsi" w:cstheme="minorHAnsi"/>
          <w:sz w:val="28"/>
          <w:szCs w:val="28"/>
        </w:rPr>
        <w:t>.</w:t>
      </w:r>
    </w:p>
    <w:p w14:paraId="042B6702" w14:textId="7681CBD5" w:rsidR="001F381C" w:rsidRPr="00871223" w:rsidRDefault="00E22923" w:rsidP="00EF08DC">
      <w:pPr>
        <w:rPr>
          <w:rStyle w:val="markedcontent"/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nr umowy: RPPM.06.02.01-22-0003/19-00</w:t>
      </w:r>
    </w:p>
    <w:p w14:paraId="726B01AD" w14:textId="3B5641FD" w:rsidR="007F2ADB" w:rsidRPr="00871223" w:rsidRDefault="001F381C" w:rsidP="00EF08DC">
      <w:pPr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ZGODNIE Z ZASADĄ KONKURENCYJNOŚCI</w:t>
      </w:r>
    </w:p>
    <w:p w14:paraId="5923F11D" w14:textId="77777777" w:rsidR="000F7B3C" w:rsidRPr="00871223" w:rsidRDefault="000F7B3C" w:rsidP="00EF08DC">
      <w:pPr>
        <w:rPr>
          <w:rStyle w:val="markedcontent"/>
          <w:rFonts w:asciiTheme="minorHAnsi" w:hAnsiTheme="minorHAnsi" w:cstheme="minorHAnsi"/>
        </w:rPr>
      </w:pPr>
    </w:p>
    <w:p w14:paraId="3B36C1E0" w14:textId="3B515C7F" w:rsidR="000F7B3C" w:rsidRPr="00871223" w:rsidRDefault="000F7B3C" w:rsidP="00EF08DC">
      <w:pPr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W IMIENIU GMINY MIASTA SOPOTU</w:t>
      </w:r>
    </w:p>
    <w:p w14:paraId="67A2F236" w14:textId="40A8B3DD" w:rsidR="001F381C" w:rsidRPr="00871223" w:rsidRDefault="001F381C" w:rsidP="00EF08DC">
      <w:pPr>
        <w:rPr>
          <w:rStyle w:val="markedcontent"/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br/>
      </w:r>
      <w:r w:rsidRPr="00871223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2BEB235B" w14:textId="77777777" w:rsidR="007F2ADB" w:rsidRPr="00871223" w:rsidRDefault="007F2ADB" w:rsidP="00EF08DC">
      <w:pPr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ul. Kolejowa 14     81-835  Sopot</w:t>
      </w:r>
    </w:p>
    <w:p w14:paraId="76B82C1A" w14:textId="77777777" w:rsidR="007F2ADB" w:rsidRPr="00871223" w:rsidRDefault="007F2ADB" w:rsidP="00EF08DC">
      <w:pPr>
        <w:rPr>
          <w:rFonts w:asciiTheme="minorHAnsi" w:hAnsiTheme="minorHAnsi" w:cstheme="minorHAnsi"/>
        </w:rPr>
      </w:pPr>
    </w:p>
    <w:p w14:paraId="1280DDAE" w14:textId="77777777" w:rsidR="007F2ADB" w:rsidRPr="00871223" w:rsidRDefault="007F2ADB" w:rsidP="00EF08DC">
      <w:pPr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tel.   058 551 17 10,  058 551 44 19  fax 058 555 04 07</w:t>
      </w:r>
    </w:p>
    <w:p w14:paraId="230903FF" w14:textId="2298E255" w:rsidR="007F2ADB" w:rsidRPr="00871223" w:rsidRDefault="007F2ADB" w:rsidP="00EF08DC">
      <w:pPr>
        <w:rPr>
          <w:rStyle w:val="markedcontent"/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adres strony internetowej  :  </w:t>
      </w:r>
      <w:r w:rsidRPr="00020045">
        <w:rPr>
          <w:rFonts w:asciiTheme="minorHAnsi" w:hAnsiTheme="minorHAnsi" w:cstheme="minorHAnsi"/>
        </w:rPr>
        <w:t>www.mopssopot.pl</w:t>
      </w:r>
    </w:p>
    <w:p w14:paraId="55681ACF" w14:textId="77777777" w:rsidR="007F2ADB" w:rsidRPr="00871223" w:rsidRDefault="007F2ADB" w:rsidP="00EF08DC">
      <w:pPr>
        <w:rPr>
          <w:rStyle w:val="markedcontent"/>
          <w:rFonts w:asciiTheme="minorHAnsi" w:hAnsiTheme="minorHAnsi" w:cstheme="minorHAnsi"/>
        </w:rPr>
      </w:pPr>
    </w:p>
    <w:p w14:paraId="73720DEA" w14:textId="53372D71" w:rsidR="001F381C" w:rsidRPr="00871223" w:rsidRDefault="001F381C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zaprasza do udziału w postępowaniu o udzielenie zamówienia o wartości szacunkowej nie przekraczającej kwoty 130 000 zł netto, prowadzone z wyłączeniem przepisów ustawy Prawo Zamówień Publicznych z dnia </w:t>
      </w:r>
      <w:r w:rsidR="00B039F5" w:rsidRPr="00871223">
        <w:rPr>
          <w:rStyle w:val="markedcontent"/>
          <w:rFonts w:asciiTheme="minorHAnsi" w:hAnsiTheme="minorHAnsi" w:cstheme="minorHAnsi"/>
        </w:rPr>
        <w:t>11</w:t>
      </w:r>
      <w:r w:rsidRPr="00871223">
        <w:rPr>
          <w:rStyle w:val="markedcontent"/>
          <w:rFonts w:asciiTheme="minorHAnsi" w:hAnsiTheme="minorHAnsi" w:cstheme="minorHAnsi"/>
        </w:rPr>
        <w:t xml:space="preserve"> </w:t>
      </w:r>
      <w:r w:rsidR="00B039F5" w:rsidRPr="00871223">
        <w:rPr>
          <w:rStyle w:val="markedcontent"/>
          <w:rFonts w:asciiTheme="minorHAnsi" w:hAnsiTheme="minorHAnsi" w:cstheme="minorHAnsi"/>
        </w:rPr>
        <w:t>września 2019</w:t>
      </w:r>
      <w:r w:rsidRPr="00871223">
        <w:rPr>
          <w:rStyle w:val="markedcontent"/>
          <w:rFonts w:asciiTheme="minorHAnsi" w:hAnsiTheme="minorHAnsi" w:cstheme="minorHAnsi"/>
        </w:rPr>
        <w:t xml:space="preserve"> r. (</w:t>
      </w:r>
      <w:r w:rsidR="00901BB7" w:rsidRPr="00871223">
        <w:rPr>
          <w:rStyle w:val="markedcontent"/>
          <w:rFonts w:asciiTheme="minorHAnsi" w:hAnsiTheme="minorHAnsi" w:cstheme="minorHAnsi"/>
        </w:rPr>
        <w:t xml:space="preserve">Dz.U. z 2021 r., poz. </w:t>
      </w:r>
      <w:r w:rsidR="00B039F5" w:rsidRPr="00871223">
        <w:rPr>
          <w:rStyle w:val="markedcontent"/>
          <w:rFonts w:asciiTheme="minorHAnsi" w:hAnsiTheme="minorHAnsi" w:cstheme="minorHAnsi"/>
        </w:rPr>
        <w:t>1129</w:t>
      </w:r>
      <w:r w:rsidR="00901BB7" w:rsidRPr="00871223">
        <w:rPr>
          <w:rStyle w:val="markedcontent"/>
          <w:rFonts w:asciiTheme="minorHAnsi" w:hAnsiTheme="minorHAnsi" w:cstheme="minorHAnsi"/>
        </w:rPr>
        <w:t>)</w:t>
      </w:r>
      <w:r w:rsidR="004A56E5" w:rsidRPr="00871223">
        <w:rPr>
          <w:rStyle w:val="markedcontent"/>
          <w:rFonts w:asciiTheme="minorHAnsi" w:hAnsiTheme="minorHAnsi" w:cstheme="minorHAnsi"/>
        </w:rPr>
        <w:t xml:space="preserve"> na:</w:t>
      </w:r>
    </w:p>
    <w:p w14:paraId="4ED9DDAC" w14:textId="77777777" w:rsidR="004A56E5" w:rsidRPr="00871223" w:rsidRDefault="004A56E5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2CE4CE2" w14:textId="4B28AB05" w:rsidR="004A56E5" w:rsidRPr="00871223" w:rsidRDefault="00B039F5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„Świadczenie</w:t>
      </w:r>
      <w:r w:rsidR="004A56E5" w:rsidRPr="00871223">
        <w:rPr>
          <w:rFonts w:asciiTheme="minorHAnsi" w:hAnsiTheme="minorHAnsi" w:cstheme="minorHAnsi"/>
        </w:rPr>
        <w:t xml:space="preserve"> </w:t>
      </w:r>
      <w:r w:rsidRPr="00871223">
        <w:rPr>
          <w:rFonts w:asciiTheme="minorHAnsi" w:hAnsiTheme="minorHAnsi" w:cstheme="minorHAnsi"/>
        </w:rPr>
        <w:t>wsparcia</w:t>
      </w:r>
      <w:r w:rsidR="004A56E5" w:rsidRPr="00871223">
        <w:rPr>
          <w:rFonts w:asciiTheme="minorHAnsi" w:hAnsiTheme="minorHAnsi" w:cstheme="minorHAnsi"/>
        </w:rPr>
        <w:t xml:space="preserve"> psychologicznego</w:t>
      </w:r>
      <w:r w:rsidR="004A56E5" w:rsidRPr="00871223">
        <w:rPr>
          <w:rStyle w:val="markedcontent"/>
          <w:rFonts w:asciiTheme="minorHAnsi" w:hAnsiTheme="minorHAnsi" w:cstheme="minorHAnsi"/>
        </w:rPr>
        <w:t xml:space="preserve"> w projekcie Sopot – Dostępne Usługi (etap 2)”</w:t>
      </w:r>
    </w:p>
    <w:p w14:paraId="24DDDD57" w14:textId="77777777" w:rsidR="001F381C" w:rsidRPr="00871223" w:rsidRDefault="001F381C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66747B1" w14:textId="563C8E96" w:rsidR="007F2ADB" w:rsidRPr="00871223" w:rsidRDefault="004A56E5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</w:t>
      </w:r>
      <w:r w:rsidR="00901BB7" w:rsidRPr="00871223">
        <w:rPr>
          <w:rStyle w:val="markedcontent"/>
          <w:rFonts w:asciiTheme="minorHAnsi" w:hAnsiTheme="minorHAnsi" w:cstheme="minorHAnsi"/>
        </w:rPr>
        <w:t>,</w:t>
      </w:r>
      <w:r w:rsidRPr="00871223">
        <w:rPr>
          <w:rStyle w:val="markedcontent"/>
          <w:rFonts w:asciiTheme="minorHAnsi" w:hAnsiTheme="minorHAnsi" w:cstheme="minorHAnsi"/>
        </w:rPr>
        <w:t xml:space="preserve"> udzielonych zgodnie z zasad</w:t>
      </w:r>
      <w:r w:rsidR="00901BB7" w:rsidRPr="00871223">
        <w:rPr>
          <w:rStyle w:val="markedcontent"/>
          <w:rFonts w:asciiTheme="minorHAnsi" w:hAnsiTheme="minorHAnsi" w:cstheme="minorHAnsi"/>
        </w:rPr>
        <w:t>ą</w:t>
      </w:r>
      <w:r w:rsidRPr="00871223">
        <w:rPr>
          <w:rStyle w:val="markedcontent"/>
          <w:rFonts w:asciiTheme="minorHAnsi" w:hAnsiTheme="minorHAnsi" w:cstheme="minorHAnsi"/>
        </w:rPr>
        <w:t xml:space="preserve"> konkurencyjności</w:t>
      </w:r>
      <w:r w:rsidR="00901BB7" w:rsidRPr="00871223">
        <w:rPr>
          <w:rStyle w:val="markedcontent"/>
          <w:rFonts w:asciiTheme="minorHAnsi" w:hAnsiTheme="minorHAnsi" w:cstheme="minorHAnsi"/>
        </w:rPr>
        <w:t>,</w:t>
      </w:r>
      <w:r w:rsidRPr="00871223">
        <w:rPr>
          <w:rStyle w:val="markedcontent"/>
          <w:rFonts w:asciiTheme="minorHAnsi" w:hAnsiTheme="minorHAnsi" w:cstheme="minorHAnsi"/>
        </w:rPr>
        <w:t xml:space="preserve"> określoną w </w:t>
      </w:r>
      <w:r w:rsidR="001F381C" w:rsidRPr="00871223">
        <w:rPr>
          <w:rStyle w:val="markedcontent"/>
          <w:rFonts w:asciiTheme="minorHAnsi" w:hAnsiTheme="minorHAnsi" w:cstheme="minorHAnsi"/>
        </w:rPr>
        <w:t xml:space="preserve"> </w:t>
      </w:r>
      <w:r w:rsidRPr="00871223">
        <w:rPr>
          <w:rStyle w:val="markedcontent"/>
          <w:rFonts w:asciiTheme="minorHAnsi" w:hAnsiTheme="minorHAnsi" w:cstheme="minorHAnsi"/>
        </w:rPr>
        <w:t>„</w:t>
      </w:r>
      <w:r w:rsidR="00FB31D6" w:rsidRPr="00871223">
        <w:rPr>
          <w:rFonts w:asciiTheme="minorHAnsi" w:hAnsiTheme="minorHAnsi" w:cstheme="minorHAnsi"/>
        </w:rPr>
        <w:t>Wytycznych dotyczących udzielania zamówień w ramach Regionalnego Programu Operacyjnego Województwa Pomorskiego na lata 2014- 2020.</w:t>
      </w:r>
      <w:r w:rsidRPr="00871223">
        <w:rPr>
          <w:rFonts w:asciiTheme="minorHAnsi" w:hAnsiTheme="minorHAnsi" w:cstheme="minorHAnsi"/>
        </w:rPr>
        <w:t>”</w:t>
      </w:r>
      <w:r w:rsidR="00FB31D6" w:rsidRPr="00871223">
        <w:rPr>
          <w:rFonts w:asciiTheme="minorHAnsi" w:hAnsiTheme="minorHAnsi" w:cstheme="minorHAnsi"/>
        </w:rPr>
        <w:t xml:space="preserve"> </w:t>
      </w:r>
    </w:p>
    <w:p w14:paraId="12AF9C85" w14:textId="088EAC4A" w:rsidR="007F2ADB" w:rsidRPr="00871223" w:rsidRDefault="007F2ADB" w:rsidP="00EF08DC">
      <w:pPr>
        <w:rPr>
          <w:rStyle w:val="markedcontent"/>
          <w:rFonts w:asciiTheme="minorHAnsi" w:hAnsiTheme="minorHAnsi" w:cstheme="minorHAnsi"/>
        </w:rPr>
      </w:pPr>
    </w:p>
    <w:p w14:paraId="6D77DD7E" w14:textId="1FE2A047" w:rsidR="007F2ADB" w:rsidRPr="00871223" w:rsidRDefault="001F381C" w:rsidP="00EF08DC">
      <w:pPr>
        <w:spacing w:line="276" w:lineRule="auto"/>
        <w:rPr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Zamówienie w ramach projektu „</w:t>
      </w:r>
      <w:r w:rsidR="007F2ADB" w:rsidRPr="00871223">
        <w:rPr>
          <w:rStyle w:val="markedcontent"/>
          <w:rFonts w:asciiTheme="minorHAnsi" w:hAnsiTheme="minorHAnsi" w:cstheme="minorHAnsi"/>
        </w:rPr>
        <w:t>Sopot – Dostępne Usługi (etap 2)”</w:t>
      </w:r>
      <w:r w:rsidR="008C2D9D" w:rsidRPr="00871223">
        <w:rPr>
          <w:rStyle w:val="markedcontent"/>
          <w:rFonts w:asciiTheme="minorHAnsi" w:hAnsiTheme="minorHAnsi" w:cstheme="minorHAnsi"/>
        </w:rPr>
        <w:t>,</w:t>
      </w:r>
      <w:r w:rsidR="007F2ADB" w:rsidRPr="00871223">
        <w:rPr>
          <w:rStyle w:val="markedcontent"/>
          <w:rFonts w:asciiTheme="minorHAnsi" w:hAnsiTheme="minorHAnsi" w:cstheme="minorHAnsi"/>
        </w:rPr>
        <w:t xml:space="preserve"> </w:t>
      </w:r>
      <w:r w:rsidRPr="00871223">
        <w:rPr>
          <w:rStyle w:val="markedcontent"/>
          <w:rFonts w:asciiTheme="minorHAnsi" w:hAnsiTheme="minorHAnsi" w:cstheme="minorHAnsi"/>
        </w:rPr>
        <w:t xml:space="preserve">który jest </w:t>
      </w:r>
      <w:r w:rsidR="007F2ADB" w:rsidRPr="00871223">
        <w:rPr>
          <w:rStyle w:val="markedcontent"/>
          <w:rFonts w:asciiTheme="minorHAnsi" w:hAnsiTheme="minorHAnsi" w:cstheme="minorHAnsi"/>
        </w:rPr>
        <w:t xml:space="preserve"> </w:t>
      </w:r>
      <w:r w:rsidRPr="00871223">
        <w:rPr>
          <w:rStyle w:val="markedcontent"/>
          <w:rFonts w:asciiTheme="minorHAnsi" w:hAnsiTheme="minorHAnsi" w:cstheme="minorHAnsi"/>
        </w:rPr>
        <w:t xml:space="preserve">współfinansowany przez Unię Europejską ze środków Europejskiego Fundusz Społecznego </w:t>
      </w:r>
      <w:r w:rsidR="00901BB7" w:rsidRPr="00871223">
        <w:rPr>
          <w:rStyle w:val="markedcontent"/>
          <w:rFonts w:asciiTheme="minorHAnsi" w:hAnsiTheme="minorHAnsi" w:cstheme="minorHAnsi"/>
        </w:rPr>
        <w:br/>
      </w:r>
      <w:r w:rsidRPr="00871223">
        <w:rPr>
          <w:rStyle w:val="markedcontent"/>
          <w:rFonts w:asciiTheme="minorHAnsi" w:hAnsiTheme="minorHAnsi" w:cstheme="minorHAnsi"/>
        </w:rPr>
        <w:t xml:space="preserve">w ramach Regionalnego Programu Operacyjnego Województwa </w:t>
      </w:r>
      <w:r w:rsidR="007F2ADB" w:rsidRPr="00871223">
        <w:rPr>
          <w:rStyle w:val="markedcontent"/>
          <w:rFonts w:asciiTheme="minorHAnsi" w:hAnsiTheme="minorHAnsi" w:cstheme="minorHAnsi"/>
        </w:rPr>
        <w:t>Pomorskiego</w:t>
      </w:r>
      <w:r w:rsidRPr="00871223">
        <w:rPr>
          <w:rStyle w:val="markedcontent"/>
          <w:rFonts w:asciiTheme="minorHAnsi" w:hAnsiTheme="minorHAnsi" w:cstheme="minorHAnsi"/>
        </w:rPr>
        <w:t xml:space="preserve"> na lata 2014-2020, Oś priorytetowa</w:t>
      </w:r>
      <w:r w:rsidR="00901BB7" w:rsidRPr="00871223">
        <w:rPr>
          <w:rStyle w:val="markedcontent"/>
          <w:rFonts w:asciiTheme="minorHAnsi" w:hAnsiTheme="minorHAnsi" w:cstheme="minorHAnsi"/>
        </w:rPr>
        <w:t>:</w:t>
      </w:r>
      <w:r w:rsidRPr="00871223">
        <w:rPr>
          <w:rStyle w:val="markedcontent"/>
          <w:rFonts w:asciiTheme="minorHAnsi" w:hAnsiTheme="minorHAnsi" w:cstheme="minorHAnsi"/>
        </w:rPr>
        <w:t xml:space="preserve"> </w:t>
      </w:r>
      <w:r w:rsidR="007F2ADB" w:rsidRPr="00871223">
        <w:rPr>
          <w:rStyle w:val="markedcontent"/>
          <w:rFonts w:asciiTheme="minorHAnsi" w:hAnsiTheme="minorHAnsi" w:cstheme="minorHAnsi"/>
        </w:rPr>
        <w:t>6</w:t>
      </w:r>
      <w:r w:rsidRPr="00871223">
        <w:rPr>
          <w:rStyle w:val="markedcontent"/>
          <w:rFonts w:asciiTheme="minorHAnsi" w:hAnsiTheme="minorHAnsi" w:cstheme="minorHAnsi"/>
        </w:rPr>
        <w:t>.</w:t>
      </w:r>
      <w:r w:rsidR="00901BB7" w:rsidRPr="00871223">
        <w:rPr>
          <w:rStyle w:val="markedcontent"/>
          <w:rFonts w:asciiTheme="minorHAnsi" w:hAnsiTheme="minorHAnsi" w:cstheme="minorHAnsi"/>
        </w:rPr>
        <w:t xml:space="preserve"> </w:t>
      </w:r>
      <w:r w:rsidR="007F2ADB" w:rsidRPr="00871223">
        <w:rPr>
          <w:rStyle w:val="markedcontent"/>
          <w:rFonts w:asciiTheme="minorHAnsi" w:hAnsiTheme="minorHAnsi" w:cstheme="minorHAnsi"/>
        </w:rPr>
        <w:t>Integracja</w:t>
      </w:r>
      <w:r w:rsidRPr="00871223">
        <w:rPr>
          <w:rStyle w:val="markedcontent"/>
          <w:rFonts w:asciiTheme="minorHAnsi" w:hAnsiTheme="minorHAnsi" w:cstheme="minorHAnsi"/>
        </w:rPr>
        <w:t xml:space="preserve">, </w:t>
      </w:r>
      <w:r w:rsidR="007F2ADB" w:rsidRPr="00871223">
        <w:rPr>
          <w:rFonts w:asciiTheme="minorHAnsi" w:hAnsiTheme="minorHAnsi" w:cstheme="minorHAnsi"/>
        </w:rPr>
        <w:t>działanie: 6.2 Usługi społeczne</w:t>
      </w:r>
      <w:r w:rsidR="00901BB7" w:rsidRPr="00871223">
        <w:rPr>
          <w:rFonts w:asciiTheme="minorHAnsi" w:hAnsiTheme="minorHAnsi" w:cstheme="minorHAnsi"/>
        </w:rPr>
        <w:t>,</w:t>
      </w:r>
      <w:r w:rsidR="007F2ADB" w:rsidRPr="00871223">
        <w:rPr>
          <w:rFonts w:asciiTheme="minorHAnsi" w:hAnsiTheme="minorHAnsi" w:cstheme="minorHAnsi"/>
        </w:rPr>
        <w:t xml:space="preserve"> </w:t>
      </w:r>
      <w:r w:rsidR="00901BB7" w:rsidRPr="00871223">
        <w:rPr>
          <w:rFonts w:asciiTheme="minorHAnsi" w:hAnsiTheme="minorHAnsi" w:cstheme="minorHAnsi"/>
        </w:rPr>
        <w:t>P</w:t>
      </w:r>
      <w:r w:rsidR="007F2ADB" w:rsidRPr="00871223">
        <w:rPr>
          <w:rFonts w:asciiTheme="minorHAnsi" w:hAnsiTheme="minorHAnsi" w:cstheme="minorHAnsi"/>
        </w:rPr>
        <w:t>oddziałanie: 6.2.1 „Rozwój usług społecznych – mechanizm ZIT</w:t>
      </w:r>
      <w:r w:rsidR="00901BB7" w:rsidRPr="00871223">
        <w:rPr>
          <w:rFonts w:asciiTheme="minorHAnsi" w:hAnsiTheme="minorHAnsi" w:cstheme="minorHAnsi"/>
        </w:rPr>
        <w:t>”, nr umowy: RPPM.06.02.01-22-0003/19-00.</w:t>
      </w:r>
    </w:p>
    <w:p w14:paraId="129C9DF4" w14:textId="1D6447E0" w:rsidR="002C3914" w:rsidRPr="00871223" w:rsidRDefault="002C3914" w:rsidP="00EF08DC">
      <w:pPr>
        <w:spacing w:line="276" w:lineRule="auto"/>
        <w:rPr>
          <w:rFonts w:asciiTheme="minorHAnsi" w:hAnsiTheme="minorHAnsi" w:cstheme="minorHAnsi"/>
        </w:rPr>
      </w:pPr>
    </w:p>
    <w:p w14:paraId="628F8E34" w14:textId="2726E258" w:rsidR="00BF2B3D" w:rsidRPr="00871223" w:rsidRDefault="002C3914" w:rsidP="00EF08DC">
      <w:p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Kod CPV: 85121270-6</w:t>
      </w:r>
    </w:p>
    <w:p w14:paraId="10140C90" w14:textId="77777777" w:rsidR="00B039F5" w:rsidRPr="00871223" w:rsidRDefault="00B039F5" w:rsidP="00EF08DC">
      <w:pPr>
        <w:spacing w:line="276" w:lineRule="auto"/>
        <w:rPr>
          <w:rFonts w:asciiTheme="minorHAnsi" w:hAnsiTheme="minorHAnsi" w:cstheme="minorHAnsi"/>
        </w:rPr>
      </w:pPr>
    </w:p>
    <w:p w14:paraId="500924A6" w14:textId="5E820639" w:rsidR="004A56E5" w:rsidRDefault="004A56E5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Zamawiający</w:t>
      </w:r>
      <w:r w:rsidRPr="0087122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:</w:t>
      </w:r>
      <w:r w:rsidR="00BF2B3D" w:rsidRPr="0087122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</w:p>
    <w:p w14:paraId="3D358F40" w14:textId="77777777" w:rsidR="00020045" w:rsidRPr="00020045" w:rsidRDefault="00020045" w:rsidP="00020045"/>
    <w:p w14:paraId="3DF05837" w14:textId="48751DE8" w:rsidR="004A56E5" w:rsidRPr="00871223" w:rsidRDefault="004A56E5" w:rsidP="00EF08DC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871223" w:rsidRDefault="004A56E5" w:rsidP="00EF08DC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81-704 Sopot, NIP: 5851411941</w:t>
      </w:r>
    </w:p>
    <w:p w14:paraId="092E28C5" w14:textId="4139EBDC" w:rsidR="00954D9D" w:rsidRPr="00871223" w:rsidRDefault="004A56E5" w:rsidP="00EF08DC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 imieniu której działa: </w:t>
      </w:r>
      <w:r w:rsidR="00BF2B3D" w:rsidRPr="00871223">
        <w:rPr>
          <w:rFonts w:asciiTheme="minorHAnsi" w:hAnsiTheme="minorHAnsi" w:cstheme="minorHAnsi"/>
        </w:rPr>
        <w:t>Miejski Ośrodek Pomocy Społecznej w Sopocie, ul. Kolejowa 14, 81-835 Sopot</w:t>
      </w:r>
      <w:r w:rsidR="00954D9D" w:rsidRPr="00871223">
        <w:rPr>
          <w:rFonts w:asciiTheme="minorHAnsi" w:hAnsiTheme="minorHAnsi" w:cstheme="minorHAnsi"/>
        </w:rPr>
        <w:t>.</w:t>
      </w:r>
    </w:p>
    <w:p w14:paraId="661A3EEC" w14:textId="77777777" w:rsidR="004A56E5" w:rsidRPr="00871223" w:rsidRDefault="004A56E5" w:rsidP="00EF08DC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1B10BD56" w:rsidR="004A56E5" w:rsidRDefault="004A56E5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Przedmiot zapytania:</w:t>
      </w:r>
    </w:p>
    <w:p w14:paraId="6C3C4077" w14:textId="77777777" w:rsidR="00020045" w:rsidRPr="00020045" w:rsidRDefault="00020045" w:rsidP="00020045"/>
    <w:p w14:paraId="45E90D62" w14:textId="77777777" w:rsidR="00B039F5" w:rsidRPr="00871223" w:rsidRDefault="004A56E5" w:rsidP="00EF08DC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Przedmiotem zapytania jest </w:t>
      </w:r>
      <w:r w:rsidR="00B039F5" w:rsidRPr="00871223">
        <w:rPr>
          <w:rFonts w:asciiTheme="minorHAnsi" w:hAnsiTheme="minorHAnsi" w:cstheme="minorHAnsi"/>
        </w:rPr>
        <w:t xml:space="preserve">świadczenie wsparcia </w:t>
      </w:r>
      <w:r w:rsidRPr="00871223">
        <w:rPr>
          <w:rFonts w:asciiTheme="minorHAnsi" w:hAnsiTheme="minorHAnsi" w:cstheme="minorHAnsi"/>
        </w:rPr>
        <w:t xml:space="preserve">psychologicznego </w:t>
      </w:r>
      <w:r w:rsidR="00B039F5" w:rsidRPr="00871223">
        <w:rPr>
          <w:rFonts w:asciiTheme="minorHAnsi" w:hAnsiTheme="minorHAnsi" w:cstheme="minorHAnsi"/>
        </w:rPr>
        <w:t>w formie:</w:t>
      </w:r>
    </w:p>
    <w:p w14:paraId="755D5099" w14:textId="0F2FE3C1" w:rsidR="00B039F5" w:rsidRPr="00871223" w:rsidRDefault="00B039F5" w:rsidP="00EF08DC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dyżuru </w:t>
      </w:r>
      <w:r w:rsidR="004A56E5" w:rsidRPr="00871223">
        <w:rPr>
          <w:rFonts w:asciiTheme="minorHAnsi" w:hAnsiTheme="minorHAnsi" w:cstheme="minorHAnsi"/>
        </w:rPr>
        <w:t xml:space="preserve">za pośrednictwem dedykowanego nr telefonu </w:t>
      </w:r>
      <w:r w:rsidRPr="00871223">
        <w:rPr>
          <w:rFonts w:asciiTheme="minorHAnsi" w:hAnsiTheme="minorHAnsi" w:cstheme="minorHAnsi"/>
        </w:rPr>
        <w:t xml:space="preserve">dla </w:t>
      </w:r>
      <w:r w:rsidR="00484BB4" w:rsidRPr="00871223">
        <w:rPr>
          <w:rFonts w:asciiTheme="minorHAnsi" w:hAnsiTheme="minorHAnsi" w:cstheme="minorHAnsi"/>
        </w:rPr>
        <w:t>18 uczestników projektu pn. „Sopot – Dostępne Usługi (etap 2)” ,</w:t>
      </w:r>
    </w:p>
    <w:p w14:paraId="77F70651" w14:textId="77777777" w:rsidR="00B039F5" w:rsidRPr="00871223" w:rsidRDefault="004A56E5" w:rsidP="00EF08DC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 w miejscu zamieszkania dla </w:t>
      </w:r>
      <w:r w:rsidR="00901BB7" w:rsidRPr="00871223">
        <w:rPr>
          <w:rFonts w:asciiTheme="minorHAnsi" w:hAnsiTheme="minorHAnsi" w:cstheme="minorHAnsi"/>
        </w:rPr>
        <w:t xml:space="preserve">18 </w:t>
      </w:r>
      <w:r w:rsidRPr="00871223">
        <w:rPr>
          <w:rFonts w:asciiTheme="minorHAnsi" w:hAnsiTheme="minorHAnsi" w:cstheme="minorHAnsi"/>
        </w:rPr>
        <w:t xml:space="preserve">uczestników projektu pn. „Sopot – Dostępne Usługi (etap 2)” </w:t>
      </w:r>
    </w:p>
    <w:p w14:paraId="22AAEB82" w14:textId="09D9CDBD" w:rsidR="00484BB4" w:rsidRPr="00871223" w:rsidRDefault="00484BB4" w:rsidP="00EF08DC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Wsparcie psychologiczne będzie świadczone w wymiarze 80 godzin zegarowych miesięcznie przez okres 17 miesięcy, w okresie od 01.10.2021 r.  do 28.02.2023 r. </w:t>
      </w:r>
    </w:p>
    <w:p w14:paraId="121991FA" w14:textId="77777777" w:rsidR="00484BB4" w:rsidRPr="00871223" w:rsidRDefault="00484BB4" w:rsidP="00EF08DC">
      <w:pPr>
        <w:pStyle w:val="Akapitzlist"/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Łączna liczba godzin zegarowych wynosi 1360, z tego:</w:t>
      </w:r>
    </w:p>
    <w:p w14:paraId="7A01DCB0" w14:textId="77777777" w:rsidR="00484BB4" w:rsidRPr="00871223" w:rsidRDefault="00484BB4" w:rsidP="00EF08DC">
      <w:pPr>
        <w:pStyle w:val="Akapitzlist"/>
        <w:numPr>
          <w:ilvl w:val="0"/>
          <w:numId w:val="34"/>
        </w:numPr>
        <w:spacing w:line="276" w:lineRule="auto"/>
        <w:ind w:hanging="87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 2021 r. – 240 godzin,</w:t>
      </w:r>
    </w:p>
    <w:p w14:paraId="347C46F9" w14:textId="77777777" w:rsidR="00484BB4" w:rsidRPr="00871223" w:rsidRDefault="00484BB4" w:rsidP="00EF08DC">
      <w:pPr>
        <w:pStyle w:val="Akapitzlist"/>
        <w:numPr>
          <w:ilvl w:val="0"/>
          <w:numId w:val="34"/>
        </w:numPr>
        <w:spacing w:line="276" w:lineRule="auto"/>
        <w:ind w:hanging="87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 2022 r. – 960 godzin,</w:t>
      </w:r>
    </w:p>
    <w:p w14:paraId="1EBB7BD3" w14:textId="77777777" w:rsidR="00484BB4" w:rsidRPr="00871223" w:rsidRDefault="00484BB4" w:rsidP="00EF08DC">
      <w:pPr>
        <w:pStyle w:val="Akapitzlist"/>
        <w:numPr>
          <w:ilvl w:val="0"/>
          <w:numId w:val="34"/>
        </w:numPr>
        <w:spacing w:line="276" w:lineRule="auto"/>
        <w:ind w:hanging="87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 2023 r. – 160 godzin. </w:t>
      </w:r>
    </w:p>
    <w:p w14:paraId="0F16F9CA" w14:textId="0DD47E19" w:rsidR="004A56E5" w:rsidRPr="00871223" w:rsidRDefault="007705A7" w:rsidP="00EF08DC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Zlecenie będzie wykonywane w </w:t>
      </w:r>
      <w:r w:rsidR="000F7B3C" w:rsidRPr="00871223">
        <w:rPr>
          <w:rFonts w:asciiTheme="minorHAnsi" w:hAnsiTheme="minorHAnsi" w:cstheme="minorHAnsi"/>
        </w:rPr>
        <w:t xml:space="preserve">siedzibie </w:t>
      </w:r>
      <w:r w:rsidRPr="00871223">
        <w:rPr>
          <w:rFonts w:asciiTheme="minorHAnsi" w:hAnsiTheme="minorHAnsi" w:cstheme="minorHAnsi"/>
        </w:rPr>
        <w:t>Miejski</w:t>
      </w:r>
      <w:r w:rsidR="000F7B3C" w:rsidRPr="00871223">
        <w:rPr>
          <w:rFonts w:asciiTheme="minorHAnsi" w:hAnsiTheme="minorHAnsi" w:cstheme="minorHAnsi"/>
        </w:rPr>
        <w:t>ego</w:t>
      </w:r>
      <w:r w:rsidRPr="00871223">
        <w:rPr>
          <w:rFonts w:asciiTheme="minorHAnsi" w:hAnsiTheme="minorHAnsi" w:cstheme="minorHAnsi"/>
        </w:rPr>
        <w:t xml:space="preserve"> Ośrodk</w:t>
      </w:r>
      <w:r w:rsidR="000F7B3C" w:rsidRPr="00871223">
        <w:rPr>
          <w:rFonts w:asciiTheme="minorHAnsi" w:hAnsiTheme="minorHAnsi" w:cstheme="minorHAnsi"/>
        </w:rPr>
        <w:t>a</w:t>
      </w:r>
      <w:r w:rsidRPr="00871223">
        <w:rPr>
          <w:rFonts w:asciiTheme="minorHAnsi" w:hAnsiTheme="minorHAnsi" w:cstheme="minorHAnsi"/>
        </w:rPr>
        <w:t xml:space="preserve"> Pomocy Społecznej w Sopocie, a także w miejscu zamieszkania uczestników projektu. </w:t>
      </w:r>
    </w:p>
    <w:p w14:paraId="4CFBCA5F" w14:textId="77777777" w:rsidR="004A56E5" w:rsidRPr="00871223" w:rsidRDefault="004A56E5" w:rsidP="00EF08DC">
      <w:pPr>
        <w:spacing w:line="276" w:lineRule="auto"/>
        <w:rPr>
          <w:rFonts w:asciiTheme="minorHAnsi" w:hAnsiTheme="minorHAnsi" w:cstheme="minorHAnsi"/>
        </w:rPr>
      </w:pPr>
    </w:p>
    <w:p w14:paraId="58975542" w14:textId="77F2746B" w:rsidR="007D4B1C" w:rsidRPr="00871223" w:rsidRDefault="00E91A3A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Przewidywana forma </w:t>
      </w:r>
      <w:r w:rsidR="00B039F5"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umowy</w:t>
      </w: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:</w:t>
      </w:r>
      <w:r w:rsidR="00BF2B3D"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umowa </w:t>
      </w:r>
      <w:r w:rsidR="00FC2BEF"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zlecenie.</w:t>
      </w:r>
    </w:p>
    <w:p w14:paraId="7B1EDDA6" w14:textId="77777777" w:rsidR="00FC2BEF" w:rsidRPr="00871223" w:rsidRDefault="00FC2BEF" w:rsidP="00EF08DC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0FE2E29" w14:textId="4D2AF082" w:rsidR="007705A7" w:rsidRDefault="007705A7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Termin realizacji:</w:t>
      </w:r>
    </w:p>
    <w:p w14:paraId="03597CAD" w14:textId="77777777" w:rsidR="00020045" w:rsidRPr="00020045" w:rsidRDefault="00020045" w:rsidP="00020045"/>
    <w:p w14:paraId="56982DF4" w14:textId="7BA08B79" w:rsidR="007705A7" w:rsidRPr="00871223" w:rsidRDefault="00B039F5" w:rsidP="00EF08DC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Wsparcie</w:t>
      </w:r>
      <w:r w:rsidR="007705A7" w:rsidRPr="00871223">
        <w:rPr>
          <w:rFonts w:asciiTheme="minorHAnsi" w:hAnsiTheme="minorHAnsi" w:cstheme="minorHAnsi"/>
        </w:rPr>
        <w:t xml:space="preserve"> psychologiczne będzie realizowane w okresie od 01.10.2021 </w:t>
      </w:r>
      <w:r w:rsidR="00693B15" w:rsidRPr="00871223">
        <w:rPr>
          <w:rFonts w:asciiTheme="minorHAnsi" w:hAnsiTheme="minorHAnsi" w:cstheme="minorHAnsi"/>
        </w:rPr>
        <w:t xml:space="preserve">do </w:t>
      </w:r>
      <w:r w:rsidR="007705A7" w:rsidRPr="00871223">
        <w:rPr>
          <w:rFonts w:asciiTheme="minorHAnsi" w:hAnsiTheme="minorHAnsi" w:cstheme="minorHAnsi"/>
        </w:rPr>
        <w:t>28.02.2023, w dni robocze, w terminach szczegółowo określonych z Zamawiającym</w:t>
      </w:r>
      <w:r w:rsidR="00FB2083" w:rsidRPr="00871223">
        <w:rPr>
          <w:rFonts w:asciiTheme="minorHAnsi" w:hAnsiTheme="minorHAnsi" w:cstheme="minorHAnsi"/>
        </w:rPr>
        <w:t xml:space="preserve">. Wykonawca będzie </w:t>
      </w:r>
      <w:r w:rsidRPr="00871223">
        <w:rPr>
          <w:rFonts w:asciiTheme="minorHAnsi" w:hAnsiTheme="minorHAnsi" w:cstheme="minorHAnsi"/>
        </w:rPr>
        <w:t>świadczył wsparcie</w:t>
      </w:r>
      <w:r w:rsidR="00901BB7" w:rsidRPr="00871223">
        <w:rPr>
          <w:rFonts w:asciiTheme="minorHAnsi" w:hAnsiTheme="minorHAnsi" w:cstheme="minorHAnsi"/>
        </w:rPr>
        <w:t xml:space="preserve"> psychologiczne</w:t>
      </w:r>
      <w:r w:rsidRPr="00871223">
        <w:rPr>
          <w:rFonts w:asciiTheme="minorHAnsi" w:hAnsiTheme="minorHAnsi" w:cstheme="minorHAnsi"/>
        </w:rPr>
        <w:t xml:space="preserve"> w formie dyżuru</w:t>
      </w:r>
      <w:r w:rsidR="00901BB7" w:rsidRPr="00871223">
        <w:rPr>
          <w:rFonts w:asciiTheme="minorHAnsi" w:hAnsiTheme="minorHAnsi" w:cstheme="minorHAnsi"/>
        </w:rPr>
        <w:t xml:space="preserve"> przez</w:t>
      </w:r>
      <w:r w:rsidR="00FB2083" w:rsidRPr="00871223">
        <w:rPr>
          <w:rFonts w:asciiTheme="minorHAnsi" w:hAnsiTheme="minorHAnsi" w:cstheme="minorHAnsi"/>
        </w:rPr>
        <w:t xml:space="preserve"> dedykowany n</w:t>
      </w:r>
      <w:r w:rsidR="00693B15" w:rsidRPr="00871223">
        <w:rPr>
          <w:rFonts w:asciiTheme="minorHAnsi" w:hAnsiTheme="minorHAnsi" w:cstheme="minorHAnsi"/>
        </w:rPr>
        <w:t>umer</w:t>
      </w:r>
      <w:r w:rsidR="00FB2083" w:rsidRPr="00871223">
        <w:rPr>
          <w:rFonts w:asciiTheme="minorHAnsi" w:hAnsiTheme="minorHAnsi" w:cstheme="minorHAnsi"/>
        </w:rPr>
        <w:t xml:space="preserve"> telefonu oraz odbywał wizyty domowe u uczestników projektu, po umówieniu tego terminu z uczestnikiem, o którym każdorazowo poinformuje Zamawiającego. Wykonawca będzie prowadził ewidencję porad indywidualnych w miejscu zamieszkania (z podpisem uczestnika projektu) oraz rejestr telefonicznych zgłoszeń po poradę. </w:t>
      </w:r>
    </w:p>
    <w:p w14:paraId="2E16B128" w14:textId="67F67185" w:rsidR="00FB2083" w:rsidRPr="00871223" w:rsidRDefault="00FB2083" w:rsidP="00EF08DC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Dopuszcza się ukończenie poradnictwa psychologicznego przed 28.02.2023 r. po zrealizowaniu założonych godzin, przekazaniu dokumentacji z poradnictwa psychologicznego oraz uprzednim ustaleniu terminu odbioru zlecenia z Zamawiającym. </w:t>
      </w:r>
    </w:p>
    <w:p w14:paraId="69A9E19D" w14:textId="77777777" w:rsidR="00F32693" w:rsidRPr="00871223" w:rsidRDefault="00F32693" w:rsidP="00EF08DC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50A8528A" w14:textId="30D0D58C" w:rsidR="00871223" w:rsidRPr="00871223" w:rsidRDefault="00BF2B3D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Niezbędne wymagania</w:t>
      </w:r>
      <w:r w:rsidR="007705A7"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względem </w:t>
      </w:r>
      <w:r w:rsidR="00B039F5"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Oferenta</w:t>
      </w: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:</w:t>
      </w:r>
    </w:p>
    <w:p w14:paraId="569D17BA" w14:textId="77777777" w:rsidR="00871223" w:rsidRPr="00871223" w:rsidRDefault="00871223" w:rsidP="00871223">
      <w:pPr>
        <w:rPr>
          <w:rFonts w:asciiTheme="minorHAnsi" w:hAnsiTheme="minorHAnsi" w:cstheme="minorHAnsi"/>
        </w:rPr>
      </w:pPr>
    </w:p>
    <w:p w14:paraId="690EF292" w14:textId="1175602E" w:rsidR="00BF2B3D" w:rsidRPr="00871223" w:rsidRDefault="00BF2B3D" w:rsidP="00EF08DC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Wykształcenie wyższe magisterskie </w:t>
      </w:r>
      <w:r w:rsidR="00954D9D" w:rsidRPr="00871223">
        <w:rPr>
          <w:rFonts w:asciiTheme="minorHAnsi" w:hAnsiTheme="minorHAnsi" w:cstheme="minorHAnsi"/>
        </w:rPr>
        <w:t>na</w:t>
      </w:r>
      <w:r w:rsidRPr="00871223">
        <w:rPr>
          <w:rFonts w:asciiTheme="minorHAnsi" w:hAnsiTheme="minorHAnsi" w:cstheme="minorHAnsi"/>
        </w:rPr>
        <w:t xml:space="preserve"> kierunku psychologia</w:t>
      </w:r>
      <w:r w:rsidR="005F4510" w:rsidRPr="00871223">
        <w:rPr>
          <w:rFonts w:asciiTheme="minorHAnsi" w:hAnsiTheme="minorHAnsi" w:cstheme="minorHAnsi"/>
        </w:rPr>
        <w:t xml:space="preserve"> lub wykształcenie inne niż wyżej wskazane, uzupełnione studiami podyplomowymi z zakresu psychologii</w:t>
      </w:r>
      <w:r w:rsidR="0017575E" w:rsidRPr="00871223">
        <w:rPr>
          <w:rFonts w:asciiTheme="minorHAnsi" w:hAnsiTheme="minorHAnsi" w:cstheme="minorHAnsi"/>
        </w:rPr>
        <w:t xml:space="preserve"> (potwierdzone dyplomem).</w:t>
      </w:r>
    </w:p>
    <w:p w14:paraId="292C40A2" w14:textId="394540FE" w:rsidR="00BF2B3D" w:rsidRPr="00871223" w:rsidRDefault="00954D9D" w:rsidP="00EF08DC">
      <w:pPr>
        <w:pStyle w:val="Akapitzlist"/>
        <w:numPr>
          <w:ilvl w:val="0"/>
          <w:numId w:val="2"/>
        </w:numPr>
        <w:suppressAutoHyphens/>
        <w:ind w:left="567" w:hanging="283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Minimum 3-letnie</w:t>
      </w:r>
      <w:r w:rsidR="00B039F5" w:rsidRPr="00871223">
        <w:rPr>
          <w:rFonts w:asciiTheme="minorHAnsi" w:hAnsiTheme="minorHAnsi" w:cstheme="minorHAnsi"/>
        </w:rPr>
        <w:t xml:space="preserve"> </w:t>
      </w:r>
      <w:r w:rsidRPr="00871223">
        <w:rPr>
          <w:rFonts w:asciiTheme="minorHAnsi" w:hAnsiTheme="minorHAnsi" w:cstheme="minorHAnsi"/>
        </w:rPr>
        <w:t xml:space="preserve"> doświadczenie w udzielaniu pomocy psychologicznej osobom z niepełnosprawności</w:t>
      </w:r>
      <w:r w:rsidR="00914B9C" w:rsidRPr="00871223">
        <w:rPr>
          <w:rFonts w:asciiTheme="minorHAnsi" w:hAnsiTheme="minorHAnsi" w:cstheme="minorHAnsi"/>
        </w:rPr>
        <w:t>ami</w:t>
      </w:r>
      <w:r w:rsidR="00020045">
        <w:rPr>
          <w:rFonts w:asciiTheme="minorHAnsi" w:hAnsiTheme="minorHAnsi" w:cstheme="minorHAnsi"/>
        </w:rPr>
        <w:t xml:space="preserve">/niesamodzielnym </w:t>
      </w:r>
      <w:r w:rsidRPr="00871223">
        <w:rPr>
          <w:rFonts w:asciiTheme="minorHAnsi" w:hAnsiTheme="minorHAnsi" w:cstheme="minorHAnsi"/>
        </w:rPr>
        <w:t xml:space="preserve"> i</w:t>
      </w:r>
      <w:r w:rsidR="00914B9C" w:rsidRPr="00871223">
        <w:rPr>
          <w:rFonts w:asciiTheme="minorHAnsi" w:hAnsiTheme="minorHAnsi" w:cstheme="minorHAnsi"/>
        </w:rPr>
        <w:t>/lub</w:t>
      </w:r>
      <w:r w:rsidRPr="00871223">
        <w:rPr>
          <w:rFonts w:asciiTheme="minorHAnsi" w:hAnsiTheme="minorHAnsi" w:cstheme="minorHAnsi"/>
        </w:rPr>
        <w:t xml:space="preserve"> ich opiekunom</w:t>
      </w:r>
      <w:r w:rsidR="0017575E" w:rsidRPr="00871223">
        <w:rPr>
          <w:rFonts w:asciiTheme="minorHAnsi" w:hAnsiTheme="minorHAnsi" w:cstheme="minorHAnsi"/>
        </w:rPr>
        <w:t xml:space="preserve"> (udokumentowane świadectwem pracy/referencjami/zaświadczeniami</w:t>
      </w:r>
      <w:r w:rsidR="00B039F5" w:rsidRPr="00871223">
        <w:rPr>
          <w:rFonts w:asciiTheme="minorHAnsi" w:hAnsiTheme="minorHAnsi" w:cstheme="minorHAnsi"/>
        </w:rPr>
        <w:t xml:space="preserve"> lub innymi dokumentami</w:t>
      </w:r>
      <w:r w:rsidR="0017575E" w:rsidRPr="00871223">
        <w:rPr>
          <w:rFonts w:asciiTheme="minorHAnsi" w:hAnsiTheme="minorHAnsi" w:cstheme="minorHAnsi"/>
        </w:rPr>
        <w:t>).</w:t>
      </w:r>
    </w:p>
    <w:p w14:paraId="14455FA0" w14:textId="361AF2C8" w:rsidR="00DA7DC0" w:rsidRPr="00871223" w:rsidRDefault="00B039F5" w:rsidP="00EF08DC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Style w:val="markedcontent"/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Oferent</w:t>
      </w:r>
      <w:r w:rsidR="00DA7DC0" w:rsidRPr="00871223">
        <w:rPr>
          <w:rFonts w:asciiTheme="minorHAnsi" w:hAnsiTheme="minorHAnsi" w:cstheme="minorHAnsi"/>
        </w:rPr>
        <w:t xml:space="preserve"> nie może być powiązany z Zamawiającym osobowo lub kapitałowo. Przez powiązania kapitałowe lub osobowe rozumie się </w:t>
      </w:r>
      <w:r w:rsidR="00DA7DC0" w:rsidRPr="00871223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447237DE" w14:textId="77777777" w:rsidR="00DA7DC0" w:rsidRPr="00871223" w:rsidRDefault="00DA7DC0" w:rsidP="00EF08DC">
      <w:pPr>
        <w:pStyle w:val="Akapitzlist"/>
        <w:numPr>
          <w:ilvl w:val="0"/>
          <w:numId w:val="14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6CD62912" w14:textId="542B9983" w:rsidR="00DA7DC0" w:rsidRPr="00871223" w:rsidRDefault="00DA7DC0" w:rsidP="00EF08DC">
      <w:pPr>
        <w:pStyle w:val="Akapitzlist"/>
        <w:numPr>
          <w:ilvl w:val="0"/>
          <w:numId w:val="14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6EF2872E" w14:textId="77777777" w:rsidR="00DA7DC0" w:rsidRPr="00871223" w:rsidRDefault="00DA7DC0" w:rsidP="00EF08DC">
      <w:pPr>
        <w:pStyle w:val="Akapitzlist"/>
        <w:numPr>
          <w:ilvl w:val="0"/>
          <w:numId w:val="14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871223">
        <w:rPr>
          <w:rFonts w:asciiTheme="minorHAnsi" w:hAnsiTheme="minorHAnsi" w:cstheme="minorHAnsi"/>
        </w:rPr>
        <w:br/>
      </w:r>
      <w:r w:rsidRPr="00871223">
        <w:rPr>
          <w:rStyle w:val="markedcontent"/>
          <w:rFonts w:asciiTheme="minorHAnsi" w:hAnsiTheme="minorHAnsi" w:cstheme="minorHAnsi"/>
        </w:rPr>
        <w:t xml:space="preserve">pełnomocnika; </w:t>
      </w:r>
    </w:p>
    <w:p w14:paraId="6938E26D" w14:textId="77777777" w:rsidR="00DA7DC0" w:rsidRPr="00871223" w:rsidRDefault="00DA7DC0" w:rsidP="00EF08DC">
      <w:pPr>
        <w:pStyle w:val="Akapitzlist"/>
        <w:numPr>
          <w:ilvl w:val="0"/>
          <w:numId w:val="14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33BA819E" w14:textId="77777777" w:rsidR="00DA7DC0" w:rsidRPr="00871223" w:rsidRDefault="00DA7DC0" w:rsidP="00EF08DC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1BAA54C0" w14:textId="30DB326E" w:rsidR="00954D9D" w:rsidRDefault="00954D9D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Zakres obowiązków:</w:t>
      </w:r>
    </w:p>
    <w:p w14:paraId="642A7DDA" w14:textId="77777777" w:rsidR="00020045" w:rsidRPr="00020045" w:rsidRDefault="00020045" w:rsidP="00020045"/>
    <w:p w14:paraId="38CE0794" w14:textId="7614656D" w:rsidR="00954D9D" w:rsidRPr="00871223" w:rsidRDefault="00A9327B" w:rsidP="00EF08DC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Udzielanie </w:t>
      </w:r>
      <w:r w:rsidR="00B039F5" w:rsidRPr="00871223">
        <w:rPr>
          <w:rFonts w:asciiTheme="minorHAnsi" w:hAnsiTheme="minorHAnsi" w:cstheme="minorHAnsi"/>
        </w:rPr>
        <w:t>wsparcia</w:t>
      </w:r>
      <w:r w:rsidR="007705A7" w:rsidRPr="00871223">
        <w:rPr>
          <w:rFonts w:asciiTheme="minorHAnsi" w:hAnsiTheme="minorHAnsi" w:cstheme="minorHAnsi"/>
        </w:rPr>
        <w:t xml:space="preserve"> </w:t>
      </w:r>
      <w:r w:rsidRPr="00871223">
        <w:rPr>
          <w:rFonts w:asciiTheme="minorHAnsi" w:hAnsiTheme="minorHAnsi" w:cstheme="minorHAnsi"/>
        </w:rPr>
        <w:t>psychologicznego opiekunom osób niesamodzielnych/z niepełnosprawności</w:t>
      </w:r>
      <w:r w:rsidR="00914B9C" w:rsidRPr="00871223">
        <w:rPr>
          <w:rFonts w:asciiTheme="minorHAnsi" w:hAnsiTheme="minorHAnsi" w:cstheme="minorHAnsi"/>
        </w:rPr>
        <w:t>ami</w:t>
      </w:r>
      <w:r w:rsidR="00901BB7" w:rsidRPr="00871223">
        <w:rPr>
          <w:rFonts w:asciiTheme="minorHAnsi" w:hAnsiTheme="minorHAnsi" w:cstheme="minorHAnsi"/>
        </w:rPr>
        <w:t>,</w:t>
      </w:r>
      <w:r w:rsidRPr="00871223">
        <w:rPr>
          <w:rFonts w:asciiTheme="minorHAnsi" w:hAnsiTheme="minorHAnsi" w:cstheme="minorHAnsi"/>
        </w:rPr>
        <w:t xml:space="preserve"> </w:t>
      </w:r>
      <w:r w:rsidR="00B039F5" w:rsidRPr="00871223">
        <w:rPr>
          <w:rFonts w:asciiTheme="minorHAnsi" w:hAnsiTheme="minorHAnsi" w:cstheme="minorHAnsi"/>
        </w:rPr>
        <w:t>podczas dyżurów, za</w:t>
      </w:r>
      <w:r w:rsidRPr="00871223">
        <w:rPr>
          <w:rFonts w:asciiTheme="minorHAnsi" w:hAnsiTheme="minorHAnsi" w:cstheme="minorHAnsi"/>
        </w:rPr>
        <w:t xml:space="preserve"> pośrednictwem dedykowanego nr telefonu</w:t>
      </w:r>
      <w:r w:rsidR="00FC2BEF" w:rsidRPr="00871223">
        <w:rPr>
          <w:rFonts w:asciiTheme="minorHAnsi" w:hAnsiTheme="minorHAnsi" w:cstheme="minorHAnsi"/>
        </w:rPr>
        <w:t>.</w:t>
      </w:r>
    </w:p>
    <w:p w14:paraId="40CD1A89" w14:textId="12F12A2A" w:rsidR="00A9327B" w:rsidRPr="00871223" w:rsidRDefault="00A9327B" w:rsidP="00EF08DC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Udzielanie </w:t>
      </w:r>
      <w:r w:rsidR="007705A7" w:rsidRPr="00871223">
        <w:rPr>
          <w:rFonts w:asciiTheme="minorHAnsi" w:hAnsiTheme="minorHAnsi" w:cstheme="minorHAnsi"/>
        </w:rPr>
        <w:t xml:space="preserve">poradnictwa </w:t>
      </w:r>
      <w:r w:rsidRPr="00871223">
        <w:rPr>
          <w:rFonts w:asciiTheme="minorHAnsi" w:hAnsiTheme="minorHAnsi" w:cstheme="minorHAnsi"/>
        </w:rPr>
        <w:t>psychologicznego uczestnikom projektu – opiekunom osób niesamodzielnych/z niepełnosprawności</w:t>
      </w:r>
      <w:r w:rsidR="00914B9C" w:rsidRPr="00871223">
        <w:rPr>
          <w:rFonts w:asciiTheme="minorHAnsi" w:hAnsiTheme="minorHAnsi" w:cstheme="minorHAnsi"/>
        </w:rPr>
        <w:t>ami</w:t>
      </w:r>
      <w:r w:rsidR="00901BB7" w:rsidRPr="00871223">
        <w:rPr>
          <w:rFonts w:asciiTheme="minorHAnsi" w:hAnsiTheme="minorHAnsi" w:cstheme="minorHAnsi"/>
        </w:rPr>
        <w:t>,</w:t>
      </w:r>
      <w:r w:rsidRPr="00871223">
        <w:rPr>
          <w:rFonts w:asciiTheme="minorHAnsi" w:hAnsiTheme="minorHAnsi" w:cstheme="minorHAnsi"/>
        </w:rPr>
        <w:t xml:space="preserve"> w trakcie wizyt domowych</w:t>
      </w:r>
      <w:r w:rsidR="00FC2BEF" w:rsidRPr="00871223">
        <w:rPr>
          <w:rFonts w:asciiTheme="minorHAnsi" w:hAnsiTheme="minorHAnsi" w:cstheme="minorHAnsi"/>
        </w:rPr>
        <w:t>.</w:t>
      </w:r>
    </w:p>
    <w:p w14:paraId="4B1F6EE2" w14:textId="098F5AFE" w:rsidR="00FC2BEF" w:rsidRPr="00871223" w:rsidRDefault="00A9327B" w:rsidP="00EF08DC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Przygotowywanie materiałów dla uczestników projektu</w:t>
      </w:r>
      <w:r w:rsidR="00FC2BEF" w:rsidRPr="00871223">
        <w:rPr>
          <w:rFonts w:asciiTheme="minorHAnsi" w:hAnsiTheme="minorHAnsi" w:cstheme="minorHAnsi"/>
        </w:rPr>
        <w:t>.</w:t>
      </w:r>
    </w:p>
    <w:p w14:paraId="099BB030" w14:textId="34312B15" w:rsidR="00A9327B" w:rsidRPr="00871223" w:rsidRDefault="00A9327B" w:rsidP="00EF08DC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Motywowanie uczestników projektu </w:t>
      </w:r>
      <w:r w:rsidR="00901BB7" w:rsidRPr="00871223">
        <w:rPr>
          <w:rFonts w:asciiTheme="minorHAnsi" w:hAnsiTheme="minorHAnsi" w:cstheme="minorHAnsi"/>
        </w:rPr>
        <w:t>do</w:t>
      </w:r>
      <w:r w:rsidRPr="00871223">
        <w:rPr>
          <w:rFonts w:asciiTheme="minorHAnsi" w:hAnsiTheme="minorHAnsi" w:cstheme="minorHAnsi"/>
        </w:rPr>
        <w:t xml:space="preserve"> uczestnictwa w kolejnych działaniach projektowych</w:t>
      </w:r>
      <w:r w:rsidR="008C2D9D" w:rsidRPr="00871223">
        <w:rPr>
          <w:rFonts w:asciiTheme="minorHAnsi" w:hAnsiTheme="minorHAnsi" w:cstheme="minorHAnsi"/>
        </w:rPr>
        <w:t>.</w:t>
      </w:r>
    </w:p>
    <w:p w14:paraId="2092715B" w14:textId="364723C7" w:rsidR="00DA7DC0" w:rsidRPr="00871223" w:rsidRDefault="00DA7DC0" w:rsidP="00EF08DC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Prowadzenie dokumentacji z przebiegu poradnictwa psychologicznego:</w:t>
      </w:r>
    </w:p>
    <w:p w14:paraId="2D1382EE" w14:textId="02956FB1" w:rsidR="00DA7DC0" w:rsidRPr="00871223" w:rsidRDefault="00914B9C" w:rsidP="00EF08DC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k</w:t>
      </w:r>
      <w:r w:rsidR="00783CF2" w:rsidRPr="00871223">
        <w:rPr>
          <w:rFonts w:asciiTheme="minorHAnsi" w:hAnsiTheme="minorHAnsi" w:cstheme="minorHAnsi"/>
        </w:rPr>
        <w:t xml:space="preserve">arty </w:t>
      </w:r>
      <w:r w:rsidR="00B039F5" w:rsidRPr="00871223">
        <w:rPr>
          <w:rFonts w:asciiTheme="minorHAnsi" w:hAnsiTheme="minorHAnsi" w:cstheme="minorHAnsi"/>
        </w:rPr>
        <w:t>czasu pracy Oferenta,</w:t>
      </w:r>
    </w:p>
    <w:p w14:paraId="0C2B4AC1" w14:textId="0C6F22B4" w:rsidR="00DA7DC0" w:rsidRPr="00871223" w:rsidRDefault="00DA7DC0" w:rsidP="00EF08DC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ewidencję porad indywidualnych w miejscu zamieszkania (z podpisem uczestnika projektu),</w:t>
      </w:r>
    </w:p>
    <w:p w14:paraId="1E931927" w14:textId="2A2D81FA" w:rsidR="00DA7DC0" w:rsidRPr="00871223" w:rsidRDefault="00DA7DC0" w:rsidP="00EF08DC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rejestr telefonicznych zgłoszeń po poradę.</w:t>
      </w:r>
    </w:p>
    <w:p w14:paraId="0762BA57" w14:textId="4CA95C4C" w:rsidR="007D4B1C" w:rsidRPr="00871223" w:rsidRDefault="00926C39" w:rsidP="00871223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Aktywna współpraca z personelem projektu.</w:t>
      </w:r>
    </w:p>
    <w:p w14:paraId="210D195B" w14:textId="5E2FAA93" w:rsidR="007D4B1C" w:rsidRDefault="007D4B1C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Kryterium wyboru oferty:</w:t>
      </w:r>
    </w:p>
    <w:p w14:paraId="65AF9F1E" w14:textId="77777777" w:rsidR="00020045" w:rsidRPr="00020045" w:rsidRDefault="00020045" w:rsidP="00020045"/>
    <w:p w14:paraId="3D56C17D" w14:textId="58AE4D81" w:rsidR="00B039F5" w:rsidRPr="00871223" w:rsidRDefault="007D4B1C" w:rsidP="00EF08DC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  <w:color w:val="000000" w:themeColor="text1"/>
        </w:rPr>
        <w:t>Po spełnieniu przez wykonawców wszystkich wyże</w:t>
      </w:r>
      <w:r w:rsidR="00901BB7" w:rsidRPr="00871223">
        <w:rPr>
          <w:rFonts w:asciiTheme="minorHAnsi" w:hAnsiTheme="minorHAnsi" w:cstheme="minorHAnsi"/>
          <w:color w:val="000000" w:themeColor="text1"/>
        </w:rPr>
        <w:t>j</w:t>
      </w:r>
      <w:r w:rsidRPr="00871223">
        <w:rPr>
          <w:rFonts w:asciiTheme="minorHAnsi" w:hAnsiTheme="minorHAnsi" w:cstheme="minorHAnsi"/>
          <w:color w:val="000000" w:themeColor="text1"/>
        </w:rPr>
        <w:t xml:space="preserve"> wymienionych warunków, ocena ofert zostanie dokonana zgodnie z następującymi kryteriami</w:t>
      </w:r>
      <w:r w:rsidRPr="00871223">
        <w:rPr>
          <w:rFonts w:asciiTheme="minorHAnsi" w:hAnsiTheme="minorHAnsi" w:cstheme="minorHAnsi"/>
        </w:rPr>
        <w:t>:</w:t>
      </w:r>
    </w:p>
    <w:p w14:paraId="594B1E4D" w14:textId="77777777" w:rsidR="00B039F5" w:rsidRPr="00871223" w:rsidRDefault="00B039F5" w:rsidP="00EF08DC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871223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 </w:t>
      </w:r>
      <w:r w:rsidR="004B75B4" w:rsidRPr="00871223">
        <w:rPr>
          <w:rFonts w:asciiTheme="minorHAnsi" w:hAnsiTheme="minorHAnsi" w:cstheme="minorHAnsi"/>
        </w:rPr>
        <w:t xml:space="preserve">1. </w:t>
      </w:r>
      <w:r w:rsidR="004B75B4" w:rsidRPr="00871223">
        <w:rPr>
          <w:rStyle w:val="markedcontent"/>
          <w:rFonts w:asciiTheme="minorHAnsi" w:hAnsiTheme="minorHAnsi" w:cstheme="minorHAnsi"/>
        </w:rPr>
        <w:t>Kryteria:</w:t>
      </w:r>
    </w:p>
    <w:p w14:paraId="320FFF86" w14:textId="78EE4C9F" w:rsidR="004B75B4" w:rsidRPr="00871223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 </w:t>
      </w:r>
      <w:r w:rsidR="004B75B4" w:rsidRPr="00871223">
        <w:rPr>
          <w:rStyle w:val="markedcontent"/>
          <w:rFonts w:asciiTheme="minorHAnsi" w:hAnsiTheme="minorHAnsi" w:cstheme="minorHAnsi"/>
        </w:rPr>
        <w:t xml:space="preserve">a) </w:t>
      </w:r>
      <w:r w:rsidRPr="00871223">
        <w:rPr>
          <w:rStyle w:val="markedcontent"/>
          <w:rFonts w:asciiTheme="minorHAnsi" w:hAnsiTheme="minorHAnsi" w:cstheme="minorHAnsi"/>
        </w:rPr>
        <w:t xml:space="preserve">Cena </w:t>
      </w:r>
      <w:r w:rsidR="00E22923" w:rsidRPr="00871223">
        <w:rPr>
          <w:rStyle w:val="markedcontent"/>
          <w:rFonts w:asciiTheme="minorHAnsi" w:hAnsiTheme="minorHAnsi" w:cstheme="minorHAnsi"/>
        </w:rPr>
        <w:t>brutto</w:t>
      </w:r>
      <w:r w:rsidR="00FF6E5E" w:rsidRPr="00871223">
        <w:rPr>
          <w:rStyle w:val="markedcontent"/>
          <w:rFonts w:asciiTheme="minorHAnsi" w:hAnsiTheme="minorHAnsi" w:cstheme="minorHAnsi"/>
        </w:rPr>
        <w:t xml:space="preserve"> za godzinę usługi </w:t>
      </w:r>
      <w:r w:rsidRPr="00871223">
        <w:rPr>
          <w:rStyle w:val="markedcontent"/>
          <w:rFonts w:asciiTheme="minorHAnsi" w:hAnsiTheme="minorHAnsi" w:cstheme="minorHAnsi"/>
        </w:rPr>
        <w:t xml:space="preserve">– </w:t>
      </w:r>
      <w:r w:rsidR="00DA7DC0" w:rsidRPr="00871223">
        <w:rPr>
          <w:rStyle w:val="markedcontent"/>
          <w:rFonts w:asciiTheme="minorHAnsi" w:hAnsiTheme="minorHAnsi" w:cstheme="minorHAnsi"/>
        </w:rPr>
        <w:t>60</w:t>
      </w:r>
      <w:r w:rsidRPr="00871223">
        <w:rPr>
          <w:rStyle w:val="markedcontent"/>
          <w:rFonts w:asciiTheme="minorHAnsi" w:hAnsiTheme="minorHAnsi" w:cstheme="minorHAnsi"/>
        </w:rPr>
        <w:t xml:space="preserve">% (maksymalnie </w:t>
      </w:r>
      <w:r w:rsidR="00876394" w:rsidRPr="00871223">
        <w:rPr>
          <w:rStyle w:val="markedcontent"/>
          <w:rFonts w:asciiTheme="minorHAnsi" w:hAnsiTheme="minorHAnsi" w:cstheme="minorHAnsi"/>
        </w:rPr>
        <w:t>6</w:t>
      </w:r>
      <w:r w:rsidRPr="00871223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31D65ABF" w:rsidR="004B75B4" w:rsidRPr="00871223" w:rsidRDefault="004B75B4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 b) </w:t>
      </w:r>
      <w:r w:rsidR="007D4B1C" w:rsidRPr="00871223">
        <w:rPr>
          <w:rStyle w:val="markedcontent"/>
          <w:rFonts w:asciiTheme="minorHAnsi" w:hAnsiTheme="minorHAnsi" w:cstheme="minorHAnsi"/>
        </w:rPr>
        <w:t xml:space="preserve">Doświadczenie – </w:t>
      </w:r>
      <w:r w:rsidR="00DA7DC0" w:rsidRPr="00871223">
        <w:rPr>
          <w:rStyle w:val="markedcontent"/>
          <w:rFonts w:asciiTheme="minorHAnsi" w:hAnsiTheme="minorHAnsi" w:cstheme="minorHAnsi"/>
        </w:rPr>
        <w:t>4</w:t>
      </w:r>
      <w:r w:rsidR="007D4B1C" w:rsidRPr="00871223">
        <w:rPr>
          <w:rStyle w:val="markedcontent"/>
          <w:rFonts w:asciiTheme="minorHAnsi" w:hAnsiTheme="minorHAnsi" w:cstheme="minorHAnsi"/>
        </w:rPr>
        <w:t xml:space="preserve">0% (maksymalnie </w:t>
      </w:r>
      <w:r w:rsidR="00E22923" w:rsidRPr="00871223">
        <w:rPr>
          <w:rStyle w:val="markedcontent"/>
          <w:rFonts w:asciiTheme="minorHAnsi" w:hAnsiTheme="minorHAnsi" w:cstheme="minorHAnsi"/>
        </w:rPr>
        <w:t>4</w:t>
      </w:r>
      <w:r w:rsidR="007D4B1C" w:rsidRPr="00871223">
        <w:rPr>
          <w:rStyle w:val="markedcontent"/>
          <w:rFonts w:asciiTheme="minorHAnsi" w:hAnsiTheme="minorHAnsi" w:cstheme="minorHAnsi"/>
        </w:rPr>
        <w:t>0 pkt.)</w:t>
      </w:r>
    </w:p>
    <w:p w14:paraId="07642503" w14:textId="77777777" w:rsidR="00B039F5" w:rsidRPr="00871223" w:rsidRDefault="00B039F5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27EC8C7A" w:rsidR="004B75B4" w:rsidRPr="00871223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38D5FA7D" w14:textId="77777777" w:rsidR="00B039F5" w:rsidRPr="00871223" w:rsidRDefault="00B039F5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03F762E8" w:rsidR="004B75B4" w:rsidRPr="00871223" w:rsidRDefault="007D4B1C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871223">
        <w:rPr>
          <w:rStyle w:val="markedcontent"/>
          <w:rFonts w:asciiTheme="minorHAnsi" w:hAnsiTheme="minorHAnsi" w:cstheme="minorHAnsi"/>
        </w:rPr>
        <w:t xml:space="preserve"> </w:t>
      </w:r>
      <w:r w:rsidRPr="00871223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871223">
        <w:rPr>
          <w:rStyle w:val="markedcontent"/>
          <w:rFonts w:asciiTheme="minorHAnsi" w:hAnsiTheme="minorHAnsi" w:cstheme="minorHAnsi"/>
        </w:rPr>
        <w:t>.</w:t>
      </w:r>
    </w:p>
    <w:p w14:paraId="449A1B6C" w14:textId="77777777" w:rsidR="00B039F5" w:rsidRPr="00871223" w:rsidRDefault="00B039F5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8D8A0A9" w:rsidR="004B75B4" w:rsidRPr="00020045" w:rsidRDefault="007D4B1C" w:rsidP="00020045">
      <w:pPr>
        <w:pStyle w:val="Akapitzlist"/>
        <w:numPr>
          <w:ilvl w:val="0"/>
          <w:numId w:val="5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020045">
        <w:rPr>
          <w:rStyle w:val="markedcontent"/>
          <w:rFonts w:asciiTheme="minorHAnsi" w:hAnsiTheme="minorHAnsi" w:cstheme="minorHAnsi"/>
        </w:rPr>
        <w:t>Sposób wyliczenia punktacji:</w:t>
      </w:r>
    </w:p>
    <w:p w14:paraId="2861BE92" w14:textId="77777777" w:rsidR="00020045" w:rsidRPr="00020045" w:rsidRDefault="00020045" w:rsidP="00020045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2F616446" w:rsidR="004B75B4" w:rsidRDefault="007D4B1C" w:rsidP="00EF08DC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020045">
        <w:rPr>
          <w:rStyle w:val="markedcontent"/>
          <w:rFonts w:asciiTheme="minorHAnsi" w:hAnsiTheme="minorHAnsi" w:cstheme="minorHAnsi"/>
        </w:rPr>
        <w:t>Kryterium cenowe</w:t>
      </w:r>
    </w:p>
    <w:p w14:paraId="465098E9" w14:textId="77777777" w:rsidR="00020045" w:rsidRPr="00020045" w:rsidRDefault="00020045" w:rsidP="00020045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</w:rPr>
      </w:pPr>
    </w:p>
    <w:p w14:paraId="302C1CC0" w14:textId="6EF2B64D" w:rsidR="000813C6" w:rsidRPr="00871223" w:rsidRDefault="007D4B1C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Ocenie podlegać będzie cena brutto za </w:t>
      </w:r>
      <w:r w:rsidR="00FF6E5E" w:rsidRPr="00871223">
        <w:rPr>
          <w:rStyle w:val="markedcontent"/>
          <w:rFonts w:asciiTheme="minorHAnsi" w:hAnsiTheme="minorHAnsi" w:cstheme="minorHAnsi"/>
        </w:rPr>
        <w:t xml:space="preserve">godzinę usługi </w:t>
      </w:r>
      <w:r w:rsidRPr="00871223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871223">
        <w:rPr>
          <w:rStyle w:val="markedcontent"/>
          <w:rFonts w:asciiTheme="minorHAnsi" w:hAnsiTheme="minorHAnsi" w:cstheme="minorHAnsi"/>
        </w:rPr>
        <w:t>,</w:t>
      </w:r>
      <w:r w:rsidRPr="00871223">
        <w:rPr>
          <w:rStyle w:val="markedcontent"/>
          <w:rFonts w:asciiTheme="minorHAnsi" w:hAnsiTheme="minorHAnsi" w:cstheme="minorHAnsi"/>
        </w:rPr>
        <w:t xml:space="preserve"> z dokładnością do dwóch miejsc po przecinku</w:t>
      </w:r>
      <w:r w:rsidR="003C0551" w:rsidRPr="00871223">
        <w:rPr>
          <w:rStyle w:val="markedcontent"/>
          <w:rFonts w:asciiTheme="minorHAnsi" w:hAnsiTheme="minorHAnsi" w:cstheme="minorHAnsi"/>
        </w:rPr>
        <w:t xml:space="preserve">. </w:t>
      </w:r>
      <w:r w:rsidR="006D71A9" w:rsidRPr="00871223">
        <w:rPr>
          <w:rStyle w:val="markedcontent"/>
          <w:rFonts w:asciiTheme="minorHAnsi" w:hAnsiTheme="minorHAnsi" w:cstheme="minorHAnsi"/>
        </w:rPr>
        <w:t xml:space="preserve">Zaproponowana przez Wykonawcę kwota brutto za wykonanie zamówienia musi uwzględniać wszystkie koszty związane z wykonaniem zamówienia, w tym dojazd we własnym zakresie, podatki, ubezpieczenie ZUS, itp. </w:t>
      </w:r>
    </w:p>
    <w:p w14:paraId="6C3EA7A4" w14:textId="77777777" w:rsidR="000813C6" w:rsidRPr="00871223" w:rsidRDefault="000813C6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02A65849" w14:textId="1101714E" w:rsidR="004B75B4" w:rsidRPr="00871223" w:rsidRDefault="006D71A9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Każdy Oferent, niezależnie od tego czy prowadzi czy nie prowadzi działalność gospodarczą, w ofercie podaje cenę brutto, tj. zawierającą pełny koszt ponoszony przez Zamawiającego. Oznacza to, że w przypadku firm</w:t>
      </w:r>
      <w:r w:rsidR="000813C6" w:rsidRPr="00871223">
        <w:rPr>
          <w:rStyle w:val="markedcontent"/>
          <w:rFonts w:asciiTheme="minorHAnsi" w:hAnsiTheme="minorHAnsi" w:cstheme="minorHAnsi"/>
        </w:rPr>
        <w:t xml:space="preserve"> i osób prowadzących działalność gospodarczą</w:t>
      </w:r>
      <w:r w:rsidRPr="00871223">
        <w:rPr>
          <w:rStyle w:val="markedcontent"/>
          <w:rFonts w:asciiTheme="minorHAnsi" w:hAnsiTheme="minorHAnsi" w:cstheme="minorHAnsi"/>
        </w:rPr>
        <w:t xml:space="preserve"> cena zawiera podatek VAT, a w przypadku osób fizycznych </w:t>
      </w:r>
      <w:r w:rsidR="000813C6" w:rsidRPr="00871223">
        <w:rPr>
          <w:rStyle w:val="markedcontent"/>
          <w:rFonts w:asciiTheme="minorHAnsi" w:hAnsiTheme="minorHAnsi" w:cstheme="minorHAnsi"/>
        </w:rPr>
        <w:t>z którymi będzie zawarta umowa cywilno</w:t>
      </w:r>
      <w:r w:rsidR="00896F0E" w:rsidRPr="00871223">
        <w:rPr>
          <w:rStyle w:val="markedcontent"/>
          <w:rFonts w:asciiTheme="minorHAnsi" w:hAnsiTheme="minorHAnsi" w:cstheme="minorHAnsi"/>
        </w:rPr>
        <w:t>-</w:t>
      </w:r>
      <w:r w:rsidR="000813C6" w:rsidRPr="00871223">
        <w:rPr>
          <w:rStyle w:val="markedcontent"/>
          <w:rFonts w:asciiTheme="minorHAnsi" w:hAnsiTheme="minorHAnsi" w:cstheme="minorHAnsi"/>
        </w:rPr>
        <w:t>prawna cen</w:t>
      </w:r>
      <w:r w:rsidR="00641F8A" w:rsidRPr="00871223">
        <w:rPr>
          <w:rStyle w:val="markedcontent"/>
          <w:rFonts w:asciiTheme="minorHAnsi" w:hAnsiTheme="minorHAnsi" w:cstheme="minorHAnsi"/>
        </w:rPr>
        <w:t>a</w:t>
      </w:r>
      <w:r w:rsidR="000813C6" w:rsidRPr="00871223">
        <w:rPr>
          <w:rStyle w:val="markedcontent"/>
          <w:rFonts w:asciiTheme="minorHAnsi" w:hAnsiTheme="minorHAnsi" w:cstheme="minorHAnsi"/>
        </w:rPr>
        <w:t xml:space="preserve"> zawiera wynagrodzenie brutto wraz z kosztami </w:t>
      </w:r>
      <w:r w:rsidR="00B039F5" w:rsidRPr="00871223">
        <w:rPr>
          <w:rStyle w:val="markedcontent"/>
          <w:rFonts w:asciiTheme="minorHAnsi" w:hAnsiTheme="minorHAnsi" w:cstheme="minorHAnsi"/>
        </w:rPr>
        <w:t>Zamawiającego.</w:t>
      </w:r>
    </w:p>
    <w:p w14:paraId="32400FC0" w14:textId="3DB923FC" w:rsidR="004B75B4" w:rsidRPr="00871223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52EC558B" w14:textId="65B58633" w:rsidR="00D95B03" w:rsidRPr="00871223" w:rsidRDefault="00D95B03" w:rsidP="00EF08DC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127D703A" w14:textId="2923558F" w:rsidR="00D95B03" w:rsidRPr="00871223" w:rsidRDefault="007D4B1C" w:rsidP="00EF08DC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Liczba punktów = </w:t>
      </w:r>
      <w:r w:rsidR="00D95B03" w:rsidRPr="00871223">
        <w:rPr>
          <w:rStyle w:val="markedcontent"/>
          <w:rFonts w:asciiTheme="minorHAnsi" w:hAnsiTheme="minorHAnsi" w:cstheme="minorHAnsi"/>
        </w:rPr>
        <w:t xml:space="preserve">     _________________________  x 60 pkt                                                              </w:t>
      </w:r>
    </w:p>
    <w:p w14:paraId="714719F0" w14:textId="77777777" w:rsidR="00D95B03" w:rsidRPr="00871223" w:rsidRDefault="00D95B03" w:rsidP="00EF08DC">
      <w:pPr>
        <w:pStyle w:val="Akapitzlist"/>
        <w:ind w:left="851" w:hanging="284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049E1568" w14:textId="6DE60976" w:rsidR="00D95B03" w:rsidRDefault="00D95B03" w:rsidP="00EF08DC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</w:p>
    <w:p w14:paraId="2D05F1C0" w14:textId="77777777" w:rsidR="00020045" w:rsidRPr="00871223" w:rsidRDefault="00020045" w:rsidP="00EF08DC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</w:p>
    <w:p w14:paraId="16414C7A" w14:textId="7A9159AA" w:rsidR="004B75B4" w:rsidRPr="00020045" w:rsidRDefault="007D4B1C" w:rsidP="00020045">
      <w:pPr>
        <w:pStyle w:val="Akapitzlist"/>
        <w:numPr>
          <w:ilvl w:val="0"/>
          <w:numId w:val="6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020045">
        <w:rPr>
          <w:rStyle w:val="markedcontent"/>
          <w:rFonts w:asciiTheme="minorHAnsi" w:hAnsiTheme="minorHAnsi" w:cstheme="minorHAnsi"/>
        </w:rPr>
        <w:t xml:space="preserve">Kryterium doświadczenia </w:t>
      </w:r>
    </w:p>
    <w:p w14:paraId="2D99A666" w14:textId="77777777" w:rsidR="00020045" w:rsidRPr="00871223" w:rsidRDefault="00020045" w:rsidP="00020045">
      <w:pPr>
        <w:pStyle w:val="Akapitzlist"/>
        <w:spacing w:line="276" w:lineRule="auto"/>
        <w:ind w:left="1004"/>
        <w:rPr>
          <w:rStyle w:val="markedcontent"/>
          <w:rFonts w:asciiTheme="minorHAnsi" w:hAnsiTheme="minorHAnsi" w:cstheme="minorHAnsi"/>
          <w:u w:val="single"/>
        </w:rPr>
      </w:pPr>
    </w:p>
    <w:p w14:paraId="09EF7E79" w14:textId="20D00DEE" w:rsidR="004B75B4" w:rsidRPr="00871223" w:rsidRDefault="007D4B1C" w:rsidP="00EF08DC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Ocenie w ramach kryterium będzie podlegać</w:t>
      </w:r>
      <w:r w:rsidR="00B039F5" w:rsidRPr="00871223">
        <w:rPr>
          <w:rStyle w:val="markedcontent"/>
          <w:rFonts w:asciiTheme="minorHAnsi" w:hAnsiTheme="minorHAnsi" w:cstheme="minorHAnsi"/>
        </w:rPr>
        <w:t xml:space="preserve"> </w:t>
      </w:r>
      <w:r w:rsidRPr="00871223">
        <w:rPr>
          <w:rStyle w:val="markedcontent"/>
          <w:rFonts w:asciiTheme="minorHAnsi" w:hAnsiTheme="minorHAnsi" w:cstheme="minorHAnsi"/>
        </w:rPr>
        <w:t>udokumentowany okres pracy zawodowej zgodniej ze specjalnością, o realizację której ubiega się Oferent</w:t>
      </w:r>
      <w:r w:rsidR="004B75B4" w:rsidRPr="00871223">
        <w:rPr>
          <w:rStyle w:val="markedcontent"/>
          <w:rFonts w:asciiTheme="minorHAnsi" w:hAnsiTheme="minorHAnsi" w:cstheme="minorHAnsi"/>
        </w:rPr>
        <w:t>, w tym</w:t>
      </w:r>
      <w:r w:rsidRPr="00871223">
        <w:rPr>
          <w:rStyle w:val="markedcontent"/>
          <w:rFonts w:asciiTheme="minorHAnsi" w:hAnsiTheme="minorHAnsi" w:cstheme="minorHAnsi"/>
        </w:rPr>
        <w:t xml:space="preserve"> </w:t>
      </w:r>
      <w:r w:rsidR="004B75B4" w:rsidRPr="00871223">
        <w:rPr>
          <w:rStyle w:val="markedcontent"/>
          <w:rFonts w:asciiTheme="minorHAnsi" w:hAnsiTheme="minorHAnsi" w:cstheme="minorHAnsi"/>
        </w:rPr>
        <w:t xml:space="preserve">co najmniej 3-letnie </w:t>
      </w:r>
      <w:r w:rsidR="004B75B4" w:rsidRPr="00871223">
        <w:rPr>
          <w:rFonts w:asciiTheme="minorHAnsi" w:hAnsiTheme="minorHAnsi" w:cstheme="minorHAnsi"/>
        </w:rPr>
        <w:t>doświadczenie w udzielaniu pomocy psychologicznej osobom z niepełnosprawnością</w:t>
      </w:r>
      <w:r w:rsidR="008C2D9D" w:rsidRPr="00871223">
        <w:rPr>
          <w:rFonts w:asciiTheme="minorHAnsi" w:hAnsiTheme="minorHAnsi" w:cstheme="minorHAnsi"/>
        </w:rPr>
        <w:t xml:space="preserve">/niesamodzielnym </w:t>
      </w:r>
      <w:r w:rsidR="004B75B4" w:rsidRPr="00871223">
        <w:rPr>
          <w:rFonts w:asciiTheme="minorHAnsi" w:hAnsiTheme="minorHAnsi" w:cstheme="minorHAnsi"/>
        </w:rPr>
        <w:t xml:space="preserve"> i</w:t>
      </w:r>
      <w:r w:rsidR="008C2D9D" w:rsidRPr="00871223">
        <w:rPr>
          <w:rFonts w:asciiTheme="minorHAnsi" w:hAnsiTheme="minorHAnsi" w:cstheme="minorHAnsi"/>
        </w:rPr>
        <w:t xml:space="preserve">/lub </w:t>
      </w:r>
      <w:r w:rsidR="004B75B4" w:rsidRPr="00871223">
        <w:rPr>
          <w:rFonts w:asciiTheme="minorHAnsi" w:hAnsiTheme="minorHAnsi" w:cstheme="minorHAnsi"/>
        </w:rPr>
        <w:t xml:space="preserve"> ich opiekunom - </w:t>
      </w:r>
      <w:r w:rsidRPr="00871223">
        <w:rPr>
          <w:rStyle w:val="markedcontent"/>
          <w:rFonts w:asciiTheme="minorHAnsi" w:hAnsiTheme="minorHAnsi" w:cstheme="minorHAnsi"/>
        </w:rPr>
        <w:t xml:space="preserve"> 0-</w:t>
      </w:r>
      <w:r w:rsidR="00DA7DC0" w:rsidRPr="00871223">
        <w:rPr>
          <w:rStyle w:val="markedcontent"/>
          <w:rFonts w:asciiTheme="minorHAnsi" w:hAnsiTheme="minorHAnsi" w:cstheme="minorHAnsi"/>
        </w:rPr>
        <w:t>4</w:t>
      </w:r>
      <w:r w:rsidR="004B75B4" w:rsidRPr="00871223">
        <w:rPr>
          <w:rStyle w:val="markedcontent"/>
          <w:rFonts w:asciiTheme="minorHAnsi" w:hAnsiTheme="minorHAnsi" w:cstheme="minorHAnsi"/>
        </w:rPr>
        <w:t>0</w:t>
      </w:r>
      <w:r w:rsidRPr="00871223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019785F4" w:rsidR="004B75B4" w:rsidRPr="00871223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Punkty obejmują pełne lata obliczane</w:t>
      </w:r>
      <w:r w:rsidR="00876394" w:rsidRPr="00871223">
        <w:rPr>
          <w:rStyle w:val="markedcontent"/>
          <w:rFonts w:asciiTheme="minorHAnsi" w:hAnsiTheme="minorHAnsi" w:cstheme="minorHAnsi"/>
        </w:rPr>
        <w:t xml:space="preserve"> jak poniżej:</w:t>
      </w:r>
    </w:p>
    <w:p w14:paraId="21EB2EA4" w14:textId="00CB123D" w:rsidR="00DA7DC0" w:rsidRPr="00871223" w:rsidRDefault="00DA7DC0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Poniżej 3 lat – 0 pkt.</w:t>
      </w:r>
    </w:p>
    <w:p w14:paraId="4DC1EDD3" w14:textId="76176AC0" w:rsidR="004B75B4" w:rsidRPr="00871223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Od </w:t>
      </w:r>
      <w:r w:rsidR="004B75B4" w:rsidRPr="00871223">
        <w:rPr>
          <w:rStyle w:val="markedcontent"/>
          <w:rFonts w:asciiTheme="minorHAnsi" w:hAnsiTheme="minorHAnsi" w:cstheme="minorHAnsi"/>
        </w:rPr>
        <w:t>3</w:t>
      </w:r>
      <w:r w:rsidRPr="00871223">
        <w:rPr>
          <w:rStyle w:val="markedcontent"/>
          <w:rFonts w:asciiTheme="minorHAnsi" w:hAnsiTheme="minorHAnsi" w:cstheme="minorHAnsi"/>
        </w:rPr>
        <w:t xml:space="preserve"> </w:t>
      </w:r>
      <w:r w:rsidR="008C2D9D" w:rsidRPr="00871223">
        <w:rPr>
          <w:rStyle w:val="markedcontent"/>
          <w:rFonts w:asciiTheme="minorHAnsi" w:hAnsiTheme="minorHAnsi" w:cstheme="minorHAnsi"/>
        </w:rPr>
        <w:t xml:space="preserve">lat </w:t>
      </w:r>
      <w:r w:rsidRPr="00871223">
        <w:rPr>
          <w:rStyle w:val="markedcontent"/>
          <w:rFonts w:asciiTheme="minorHAnsi" w:hAnsiTheme="minorHAnsi" w:cstheme="minorHAnsi"/>
        </w:rPr>
        <w:t xml:space="preserve">do 5 lat – 10 pkt. </w:t>
      </w:r>
    </w:p>
    <w:p w14:paraId="45683B1F" w14:textId="2CFA836F" w:rsidR="007D4B1C" w:rsidRPr="00871223" w:rsidRDefault="007D4B1C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lastRenderedPageBreak/>
        <w:t xml:space="preserve">Od 6 lat do 10 lat – 20 pkt. </w:t>
      </w:r>
    </w:p>
    <w:p w14:paraId="21911018" w14:textId="2E640A83" w:rsidR="00876394" w:rsidRPr="00871223" w:rsidRDefault="00876394" w:rsidP="00EF08DC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Od 11 do 15 lat – 30 pkt</w:t>
      </w:r>
    </w:p>
    <w:p w14:paraId="4EF3FE42" w14:textId="572766DC" w:rsidR="00876394" w:rsidRPr="00871223" w:rsidRDefault="004847F5" w:rsidP="00EF08DC">
      <w:pPr>
        <w:pStyle w:val="Akapitzlist"/>
        <w:spacing w:line="276" w:lineRule="auto"/>
        <w:ind w:left="709" w:hanging="425"/>
        <w:rPr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Powyżej 15 lat</w:t>
      </w:r>
      <w:r w:rsidR="00876394" w:rsidRPr="00871223">
        <w:rPr>
          <w:rStyle w:val="markedcontent"/>
          <w:rFonts w:asciiTheme="minorHAnsi" w:hAnsiTheme="minorHAnsi" w:cstheme="minorHAnsi"/>
        </w:rPr>
        <w:t xml:space="preserve"> – 40 pkt.</w:t>
      </w:r>
    </w:p>
    <w:p w14:paraId="672D55E9" w14:textId="77777777" w:rsidR="007D4B1C" w:rsidRPr="00871223" w:rsidRDefault="007D4B1C" w:rsidP="00EF08DC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29E8E452" w14:textId="0FA6EBA2" w:rsidR="00E91A3A" w:rsidRPr="00871223" w:rsidRDefault="00E91A3A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Wymagane dokumenty:</w:t>
      </w:r>
    </w:p>
    <w:p w14:paraId="11AA6EE9" w14:textId="77777777" w:rsidR="00871223" w:rsidRPr="00871223" w:rsidRDefault="00871223" w:rsidP="00871223">
      <w:pPr>
        <w:rPr>
          <w:rFonts w:asciiTheme="minorHAnsi" w:hAnsiTheme="minorHAnsi" w:cstheme="minorHAnsi"/>
        </w:rPr>
      </w:pPr>
    </w:p>
    <w:p w14:paraId="706FD8E9" w14:textId="60158288" w:rsidR="00E22923" w:rsidRPr="00871223" w:rsidRDefault="00E22923" w:rsidP="00EF08DC">
      <w:pPr>
        <w:pStyle w:val="Akapitzlist"/>
        <w:numPr>
          <w:ilvl w:val="0"/>
          <w:numId w:val="15"/>
        </w:numPr>
        <w:spacing w:line="276" w:lineRule="auto"/>
        <w:ind w:hanging="436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Formularz ofertowy – załącznik nr 1.</w:t>
      </w:r>
    </w:p>
    <w:p w14:paraId="0DE1640D" w14:textId="7AFFFE8C" w:rsidR="00E22923" w:rsidRPr="00871223" w:rsidRDefault="00FC2BEF" w:rsidP="00EF08DC">
      <w:pPr>
        <w:pStyle w:val="Akapitzlist"/>
        <w:numPr>
          <w:ilvl w:val="0"/>
          <w:numId w:val="15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Oświadczenie o spełnianiu wymogów dot. wykształcenia i doświadczenia zawodowego </w:t>
      </w:r>
      <w:r w:rsidR="00484BB4" w:rsidRPr="00871223">
        <w:rPr>
          <w:rFonts w:asciiTheme="minorHAnsi" w:hAnsiTheme="minorHAnsi" w:cstheme="minorHAnsi"/>
        </w:rPr>
        <w:t>Oferenta</w:t>
      </w:r>
      <w:r w:rsidRPr="00871223">
        <w:rPr>
          <w:rFonts w:asciiTheme="minorHAnsi" w:hAnsiTheme="minorHAnsi" w:cstheme="minorHAnsi"/>
        </w:rPr>
        <w:t xml:space="preserve"> </w:t>
      </w:r>
      <w:r w:rsidR="00E22923" w:rsidRPr="00871223">
        <w:rPr>
          <w:rFonts w:asciiTheme="minorHAnsi" w:hAnsiTheme="minorHAnsi" w:cstheme="minorHAnsi"/>
        </w:rPr>
        <w:t>– załącznik nr 2.</w:t>
      </w:r>
    </w:p>
    <w:p w14:paraId="0315DC61" w14:textId="34C53F7F" w:rsidR="00E22923" w:rsidRPr="00871223" w:rsidRDefault="00E22923" w:rsidP="00EF08DC">
      <w:pPr>
        <w:pStyle w:val="Akapitzlist"/>
        <w:numPr>
          <w:ilvl w:val="0"/>
          <w:numId w:val="15"/>
        </w:numPr>
        <w:spacing w:line="276" w:lineRule="auto"/>
        <w:ind w:hanging="436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FC2BEF" w:rsidRPr="00871223">
        <w:rPr>
          <w:rFonts w:asciiTheme="minorHAnsi" w:hAnsiTheme="minorHAnsi" w:cstheme="minorHAnsi"/>
        </w:rPr>
        <w:t>3</w:t>
      </w:r>
      <w:r w:rsidR="00693B15" w:rsidRPr="00871223">
        <w:rPr>
          <w:rFonts w:asciiTheme="minorHAnsi" w:hAnsiTheme="minorHAnsi" w:cstheme="minorHAnsi"/>
        </w:rPr>
        <w:t>.</w:t>
      </w:r>
    </w:p>
    <w:p w14:paraId="3C70400B" w14:textId="296704EB" w:rsidR="00D95B03" w:rsidRPr="00871223" w:rsidRDefault="00E22923" w:rsidP="00EF08DC">
      <w:pPr>
        <w:pStyle w:val="Akapitzlist"/>
        <w:numPr>
          <w:ilvl w:val="0"/>
          <w:numId w:val="15"/>
        </w:numPr>
        <w:spacing w:line="276" w:lineRule="auto"/>
        <w:ind w:hanging="436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Do formularza oferty należy dołączyć Kserokopie dokumentów potwierdzających wykształcenie i doświadczenie zawodowe, w tym minimum 3-letnie doświadczenie w  udzielaniu pomocy psychologicznej osobom z niepełnosprawnością</w:t>
      </w:r>
      <w:r w:rsidR="008C2D9D" w:rsidRPr="00871223">
        <w:rPr>
          <w:rFonts w:asciiTheme="minorHAnsi" w:hAnsiTheme="minorHAnsi" w:cstheme="minorHAnsi"/>
        </w:rPr>
        <w:t xml:space="preserve">/niesamodzielnym </w:t>
      </w:r>
      <w:r w:rsidRPr="00871223">
        <w:rPr>
          <w:rFonts w:asciiTheme="minorHAnsi" w:hAnsiTheme="minorHAnsi" w:cstheme="minorHAnsi"/>
        </w:rPr>
        <w:t xml:space="preserve"> i</w:t>
      </w:r>
      <w:r w:rsidR="008C2D9D" w:rsidRPr="00871223">
        <w:rPr>
          <w:rFonts w:asciiTheme="minorHAnsi" w:hAnsiTheme="minorHAnsi" w:cstheme="minorHAnsi"/>
        </w:rPr>
        <w:t>/lub</w:t>
      </w:r>
      <w:r w:rsidRPr="00871223">
        <w:rPr>
          <w:rFonts w:asciiTheme="minorHAnsi" w:hAnsiTheme="minorHAnsi" w:cstheme="minorHAnsi"/>
        </w:rPr>
        <w:t xml:space="preserve"> ich opiekunom</w:t>
      </w:r>
      <w:r w:rsidR="00FC2BEF" w:rsidRPr="00871223">
        <w:rPr>
          <w:rFonts w:asciiTheme="minorHAnsi" w:hAnsiTheme="minorHAnsi" w:cstheme="minorHAnsi"/>
        </w:rPr>
        <w:t xml:space="preserve"> (kserokopie dyplomów, świadectw pracy/zaświadczeń lub referencji</w:t>
      </w:r>
      <w:r w:rsidR="00871223">
        <w:rPr>
          <w:rFonts w:asciiTheme="minorHAnsi" w:hAnsiTheme="minorHAnsi" w:cstheme="minorHAnsi"/>
        </w:rPr>
        <w:t xml:space="preserve"> lub innych dokumentów</w:t>
      </w:r>
      <w:r w:rsidR="00FC2BEF" w:rsidRPr="00871223">
        <w:rPr>
          <w:rFonts w:asciiTheme="minorHAnsi" w:hAnsiTheme="minorHAnsi" w:cstheme="minorHAnsi"/>
        </w:rPr>
        <w:t>).</w:t>
      </w:r>
    </w:p>
    <w:p w14:paraId="6626C2BA" w14:textId="77777777" w:rsidR="00D95B03" w:rsidRPr="00871223" w:rsidRDefault="00D95B03" w:rsidP="00EF08DC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4A0E6192" w14:textId="66C3219B" w:rsidR="00020045" w:rsidRDefault="001415D6" w:rsidP="00020045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Informacje uzupełniające:</w:t>
      </w:r>
    </w:p>
    <w:p w14:paraId="66ED1BB6" w14:textId="77777777" w:rsidR="00020045" w:rsidRPr="00020045" w:rsidRDefault="00020045" w:rsidP="00020045"/>
    <w:p w14:paraId="2F4CD9FC" w14:textId="76920DF3" w:rsidR="001415D6" w:rsidRPr="00871223" w:rsidRDefault="001415D6" w:rsidP="00EF08DC">
      <w:pPr>
        <w:pStyle w:val="Akapitzlist"/>
        <w:numPr>
          <w:ilvl w:val="0"/>
          <w:numId w:val="7"/>
        </w:numPr>
        <w:spacing w:line="276" w:lineRule="auto"/>
        <w:ind w:hanging="436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 niniejszym postępowaniu zostanie odrzucona oferta </w:t>
      </w:r>
      <w:r w:rsidR="00B039F5" w:rsidRPr="00871223">
        <w:rPr>
          <w:rFonts w:asciiTheme="minorHAnsi" w:hAnsiTheme="minorHAnsi" w:cstheme="minorHAnsi"/>
        </w:rPr>
        <w:t>Oferenta</w:t>
      </w:r>
      <w:r w:rsidRPr="00871223">
        <w:rPr>
          <w:rFonts w:asciiTheme="minorHAnsi" w:hAnsiTheme="minorHAnsi" w:cstheme="minorHAnsi"/>
        </w:rPr>
        <w:t>, który:</w:t>
      </w:r>
    </w:p>
    <w:p w14:paraId="754B5F6C" w14:textId="699581AD" w:rsidR="001415D6" w:rsidRPr="00871223" w:rsidRDefault="001415D6" w:rsidP="00EF08DC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Pozostaje z Zamawiającym w powiązaniu osobowym bądź kapitałowym,</w:t>
      </w:r>
    </w:p>
    <w:p w14:paraId="279CB572" w14:textId="73893843" w:rsidR="001415D6" w:rsidRPr="00871223" w:rsidRDefault="001415D6" w:rsidP="00EF08DC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Nie spełnia wymagań, określonych w punkcie V zapytania ofertowego,</w:t>
      </w:r>
    </w:p>
    <w:p w14:paraId="1B9BE840" w14:textId="62467D01" w:rsidR="001415D6" w:rsidRPr="00871223" w:rsidRDefault="001415D6" w:rsidP="00EF08DC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Złoży ofertę niespełniającą kryterium formalnych</w:t>
      </w:r>
      <w:r w:rsidR="003C0551" w:rsidRPr="00871223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7B3F8267" w:rsidR="001415D6" w:rsidRPr="00871223" w:rsidRDefault="001415D6" w:rsidP="00EF08DC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Przedstawi nieprawdziwe informacje (np. nieprawdziwe referencje),</w:t>
      </w:r>
    </w:p>
    <w:p w14:paraId="4E7AA02E" w14:textId="6B044434" w:rsidR="001415D6" w:rsidRPr="00871223" w:rsidRDefault="001415D6" w:rsidP="00EF08DC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Złoży ofertę po terminie.</w:t>
      </w:r>
    </w:p>
    <w:p w14:paraId="1DB95F7A" w14:textId="74CD8DCF" w:rsidR="001415D6" w:rsidRPr="00871223" w:rsidRDefault="001415D6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871223">
        <w:rPr>
          <w:rFonts w:asciiTheme="minorHAnsi" w:hAnsiTheme="minorHAnsi" w:cstheme="minorHAnsi"/>
        </w:rPr>
        <w:t xml:space="preserve"> </w:t>
      </w:r>
      <w:r w:rsidRPr="00871223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7F52CE4F" w:rsidR="001415D6" w:rsidRPr="00871223" w:rsidRDefault="00B039F5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Oferent</w:t>
      </w:r>
      <w:r w:rsidR="001415D6" w:rsidRPr="00871223">
        <w:rPr>
          <w:rFonts w:asciiTheme="minorHAnsi" w:hAnsiTheme="minorHAnsi" w:cstheme="minorHAnsi"/>
        </w:rPr>
        <w:t xml:space="preserve"> zobowiązuje się do podpisania umowy w terminie wyznaczonym przez Zamawiającego. </w:t>
      </w:r>
      <w:r w:rsidR="003C0551" w:rsidRPr="00871223">
        <w:rPr>
          <w:rFonts w:asciiTheme="minorHAnsi" w:hAnsiTheme="minorHAnsi" w:cstheme="minorHAnsi"/>
        </w:rPr>
        <w:t xml:space="preserve">Wzór umowy stanowi załącznik nr </w:t>
      </w:r>
      <w:r w:rsidR="00FC2BEF" w:rsidRPr="00871223">
        <w:rPr>
          <w:rFonts w:asciiTheme="minorHAnsi" w:hAnsiTheme="minorHAnsi" w:cstheme="minorHAnsi"/>
        </w:rPr>
        <w:t>4</w:t>
      </w:r>
      <w:r w:rsidR="003C0551" w:rsidRPr="00871223">
        <w:rPr>
          <w:rFonts w:asciiTheme="minorHAnsi" w:hAnsiTheme="minorHAnsi" w:cstheme="minorHAnsi"/>
        </w:rPr>
        <w:t xml:space="preserve"> do niniejszego zapytania ofertowego.</w:t>
      </w:r>
    </w:p>
    <w:p w14:paraId="2C4D41D2" w14:textId="339E4A8A" w:rsidR="00FF6E5E" w:rsidRPr="00871223" w:rsidRDefault="00FF6E5E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 przypadku uchylania się </w:t>
      </w:r>
      <w:r w:rsidR="00B039F5" w:rsidRPr="00871223">
        <w:rPr>
          <w:rFonts w:asciiTheme="minorHAnsi" w:hAnsiTheme="minorHAnsi" w:cstheme="minorHAnsi"/>
        </w:rPr>
        <w:t>Oferenta</w:t>
      </w:r>
      <w:r w:rsidRPr="00871223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B039F5" w:rsidRPr="00871223">
        <w:rPr>
          <w:rFonts w:asciiTheme="minorHAnsi" w:hAnsiTheme="minorHAnsi" w:cstheme="minorHAnsi"/>
        </w:rPr>
        <w:t>Oferentem.</w:t>
      </w:r>
    </w:p>
    <w:p w14:paraId="658F62DC" w14:textId="2BB23554" w:rsidR="00FF6E5E" w:rsidRPr="00871223" w:rsidRDefault="00FF6E5E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Płatność za zrealizowanie przedmiotu zamówienia może być dokonywana w częściach, </w:t>
      </w:r>
      <w:r w:rsidR="00B039F5" w:rsidRPr="00871223">
        <w:rPr>
          <w:rFonts w:asciiTheme="minorHAnsi" w:hAnsiTheme="minorHAnsi" w:cstheme="minorHAnsi"/>
        </w:rPr>
        <w:t xml:space="preserve">co </w:t>
      </w:r>
      <w:r w:rsidRPr="00871223">
        <w:rPr>
          <w:rFonts w:asciiTheme="minorHAnsi" w:hAnsiTheme="minorHAnsi" w:cstheme="minorHAnsi"/>
        </w:rPr>
        <w:t>zostanie uszczegółowion</w:t>
      </w:r>
      <w:r w:rsidR="00B039F5" w:rsidRPr="00871223">
        <w:rPr>
          <w:rFonts w:asciiTheme="minorHAnsi" w:hAnsiTheme="minorHAnsi" w:cstheme="minorHAnsi"/>
        </w:rPr>
        <w:t>e</w:t>
      </w:r>
      <w:r w:rsidRPr="00871223">
        <w:rPr>
          <w:rFonts w:asciiTheme="minorHAnsi" w:hAnsiTheme="minorHAnsi" w:cstheme="minorHAnsi"/>
        </w:rPr>
        <w:t xml:space="preserve"> w umowie.</w:t>
      </w:r>
    </w:p>
    <w:p w14:paraId="3206ADCF" w14:textId="28A07B66" w:rsidR="00FF6E5E" w:rsidRPr="00871223" w:rsidRDefault="00FF6E5E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871223">
        <w:rPr>
          <w:rFonts w:asciiTheme="minorHAnsi" w:hAnsiTheme="minorHAnsi" w:cstheme="minorHAnsi"/>
        </w:rPr>
        <w:t>zastrzega</w:t>
      </w:r>
      <w:r w:rsidRPr="00871223">
        <w:rPr>
          <w:rFonts w:asciiTheme="minorHAnsi" w:hAnsiTheme="minorHAnsi" w:cstheme="minorHAnsi"/>
        </w:rPr>
        <w:t xml:space="preserve"> się </w:t>
      </w:r>
      <w:r w:rsidRPr="00871223">
        <w:rPr>
          <w:rFonts w:asciiTheme="minorHAnsi" w:hAnsiTheme="minorHAnsi" w:cstheme="minorHAnsi"/>
        </w:rPr>
        <w:lastRenderedPageBreak/>
        <w:t>możliwość dokonania zmian w drodze aneksu do umowy. Zakres zmian może dotyczyć m.in.:</w:t>
      </w:r>
    </w:p>
    <w:p w14:paraId="5CF2E74E" w14:textId="0672ABD8" w:rsidR="00FF6E5E" w:rsidRPr="00871223" w:rsidRDefault="00FF6E5E" w:rsidP="00EF08DC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Okresu i harmonogramu realizacji umowy,</w:t>
      </w:r>
    </w:p>
    <w:p w14:paraId="78371E5C" w14:textId="0E759D6E" w:rsidR="00FF6E5E" w:rsidRPr="00871223" w:rsidRDefault="00FF6E5E" w:rsidP="00EF08DC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Ostatecznej liczby godzin do zrealizowania,</w:t>
      </w:r>
    </w:p>
    <w:p w14:paraId="51252CAC" w14:textId="7B8BA29C" w:rsidR="00FF6E5E" w:rsidRPr="00871223" w:rsidRDefault="00FF6E5E" w:rsidP="00EF08DC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Ostatecznej liczby uczestników projektu,</w:t>
      </w:r>
    </w:p>
    <w:p w14:paraId="36EA4750" w14:textId="531F26D1" w:rsidR="00FF6E5E" w:rsidRPr="00871223" w:rsidRDefault="00FF6E5E" w:rsidP="00EF08DC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Miejsca realizacji umowy,</w:t>
      </w:r>
    </w:p>
    <w:p w14:paraId="4E9B1E37" w14:textId="160D59E0" w:rsidR="00FF6E5E" w:rsidRPr="00871223" w:rsidRDefault="00FF6E5E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Zamawiający może unieważnić postępowanie, gdy:</w:t>
      </w:r>
    </w:p>
    <w:p w14:paraId="193DB6A0" w14:textId="6FABBB6B" w:rsidR="00FF6E5E" w:rsidRPr="00871223" w:rsidRDefault="00FF6E5E" w:rsidP="00EF08DC">
      <w:pPr>
        <w:pStyle w:val="Akapitzlist"/>
        <w:numPr>
          <w:ilvl w:val="0"/>
          <w:numId w:val="10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 postepowaniu nie złożono żadnej oferty,</w:t>
      </w:r>
    </w:p>
    <w:p w14:paraId="2A41DE00" w14:textId="45945D2B" w:rsidR="00FF6E5E" w:rsidRPr="00871223" w:rsidRDefault="00FF6E5E" w:rsidP="00EF08DC">
      <w:pPr>
        <w:pStyle w:val="Akapitzlist"/>
        <w:numPr>
          <w:ilvl w:val="0"/>
          <w:numId w:val="10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Cena najkorzystniejszej oferty przekroczyła wartość kwoty, którą Zamawiający zamierza przeznaczyć na sfinansowanie zamówienia.</w:t>
      </w:r>
    </w:p>
    <w:p w14:paraId="24DCC9F8" w14:textId="4ADDF8F6" w:rsidR="00FF6E5E" w:rsidRPr="00871223" w:rsidRDefault="00FF6E5E" w:rsidP="00EF08DC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71C2644A" w14:textId="77777777" w:rsidR="00020045" w:rsidRDefault="00FF6E5E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Termin i sposób składania oferty</w:t>
      </w:r>
    </w:p>
    <w:p w14:paraId="60DA5061" w14:textId="314CFE3E" w:rsidR="003C0551" w:rsidRPr="00871223" w:rsidRDefault="00FF6E5E" w:rsidP="00020045">
      <w:pPr>
        <w:pStyle w:val="Nagwek1"/>
        <w:ind w:left="108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14:paraId="4AB2104E" w14:textId="6C54F0E9" w:rsidR="00FF6E5E" w:rsidRPr="00871223" w:rsidRDefault="00FF6E5E" w:rsidP="00EF08DC">
      <w:pPr>
        <w:pStyle w:val="Akapitzlist"/>
        <w:numPr>
          <w:ilvl w:val="0"/>
          <w:numId w:val="12"/>
        </w:numPr>
        <w:spacing w:line="276" w:lineRule="auto"/>
        <w:ind w:hanging="436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2C287035" w14:textId="5D026752" w:rsidR="00FF6E5E" w:rsidRPr="00871223" w:rsidRDefault="00FF6E5E" w:rsidP="00EF08DC">
      <w:pPr>
        <w:pStyle w:val="Akapitzlist"/>
        <w:numPr>
          <w:ilvl w:val="0"/>
          <w:numId w:val="12"/>
        </w:numPr>
        <w:spacing w:line="276" w:lineRule="auto"/>
        <w:ind w:hanging="436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Termin związania ofertą: 30 dni. </w:t>
      </w:r>
    </w:p>
    <w:p w14:paraId="26655C00" w14:textId="52382977" w:rsidR="00FF6E5E" w:rsidRPr="00871223" w:rsidRDefault="00FF6E5E" w:rsidP="00EF08DC">
      <w:pPr>
        <w:pStyle w:val="Akapitzlist"/>
        <w:numPr>
          <w:ilvl w:val="0"/>
          <w:numId w:val="12"/>
        </w:numPr>
        <w:spacing w:line="276" w:lineRule="auto"/>
        <w:ind w:hanging="436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Oferty należy składać w: Miejskim Ośrodku Pomocy Społecznej w Sopocie </w:t>
      </w:r>
      <w:r w:rsidR="000514F0">
        <w:rPr>
          <w:rFonts w:asciiTheme="minorHAnsi" w:hAnsiTheme="minorHAnsi" w:cstheme="minorHAnsi"/>
        </w:rPr>
        <w:t xml:space="preserve">ul. Kolejowa 14 </w:t>
      </w:r>
      <w:r w:rsidRPr="00871223">
        <w:rPr>
          <w:rFonts w:asciiTheme="minorHAnsi" w:hAnsiTheme="minorHAnsi" w:cstheme="minorHAnsi"/>
        </w:rPr>
        <w:t>lub przesłać na adres Miejskiego Ośrodka Pomocy Społecznej w Sopocie ul. Kolejowa 14, 81-835 Sopot</w:t>
      </w:r>
      <w:r w:rsidR="00E31328" w:rsidRPr="00871223">
        <w:rPr>
          <w:rFonts w:asciiTheme="minorHAnsi" w:hAnsiTheme="minorHAnsi" w:cstheme="minorHAnsi"/>
        </w:rPr>
        <w:t>,</w:t>
      </w:r>
      <w:r w:rsidRPr="00871223">
        <w:rPr>
          <w:rFonts w:asciiTheme="minorHAnsi" w:hAnsiTheme="minorHAnsi" w:cstheme="minorHAnsi"/>
        </w:rPr>
        <w:t xml:space="preserve"> do dnia </w:t>
      </w:r>
      <w:r w:rsidR="00E31328" w:rsidRPr="00871223">
        <w:rPr>
          <w:rFonts w:asciiTheme="minorHAnsi" w:hAnsiTheme="minorHAnsi" w:cstheme="minorHAnsi"/>
        </w:rPr>
        <w:t xml:space="preserve">2.09.2021 r. </w:t>
      </w:r>
      <w:r w:rsidRPr="00871223">
        <w:rPr>
          <w:rFonts w:asciiTheme="minorHAnsi" w:hAnsiTheme="minorHAnsi" w:cstheme="minorHAnsi"/>
        </w:rPr>
        <w:t xml:space="preserve">do godziny </w:t>
      </w:r>
      <w:r w:rsidR="00E31328" w:rsidRPr="00871223">
        <w:rPr>
          <w:rFonts w:asciiTheme="minorHAnsi" w:hAnsiTheme="minorHAnsi" w:cstheme="minorHAnsi"/>
        </w:rPr>
        <w:t>10.</w:t>
      </w:r>
      <w:r w:rsidR="00ED6425">
        <w:rPr>
          <w:rFonts w:asciiTheme="minorHAnsi" w:hAnsiTheme="minorHAnsi" w:cstheme="minorHAnsi"/>
        </w:rPr>
        <w:t>00</w:t>
      </w:r>
      <w:r w:rsidR="00E31328" w:rsidRPr="00871223">
        <w:rPr>
          <w:rFonts w:asciiTheme="minorHAnsi" w:hAnsiTheme="minorHAnsi" w:cstheme="minorHAnsi"/>
        </w:rPr>
        <w:t xml:space="preserve">. </w:t>
      </w:r>
      <w:r w:rsidRPr="00871223">
        <w:rPr>
          <w:rFonts w:asciiTheme="minorHAnsi" w:hAnsiTheme="minorHAnsi" w:cstheme="minorHAnsi"/>
        </w:rPr>
        <w:t xml:space="preserve"> Liczy się data wpływu do Miejskiego Ośrodka Pomocy Społecznej w Sopocie.  Oferty prosimy składać w zamkniętej kopercie z dopiskiem</w:t>
      </w:r>
      <w:r w:rsidR="00FC2BEF" w:rsidRPr="00871223">
        <w:rPr>
          <w:rFonts w:asciiTheme="minorHAnsi" w:hAnsiTheme="minorHAnsi" w:cstheme="minorHAnsi"/>
        </w:rPr>
        <w:t xml:space="preserve">: </w:t>
      </w:r>
      <w:r w:rsidR="00922DAF">
        <w:rPr>
          <w:rFonts w:asciiTheme="minorHAnsi" w:hAnsiTheme="minorHAnsi" w:cstheme="minorHAnsi"/>
        </w:rPr>
        <w:t>„</w:t>
      </w:r>
      <w:r w:rsidR="00901BB7" w:rsidRPr="00871223">
        <w:rPr>
          <w:rFonts w:asciiTheme="minorHAnsi" w:hAnsiTheme="minorHAnsi" w:cstheme="minorHAnsi"/>
        </w:rPr>
        <w:t>1/</w:t>
      </w:r>
      <w:r w:rsidR="005F4510" w:rsidRPr="00871223">
        <w:rPr>
          <w:rFonts w:asciiTheme="minorHAnsi" w:hAnsiTheme="minorHAnsi" w:cstheme="minorHAnsi"/>
        </w:rPr>
        <w:t>2021</w:t>
      </w:r>
      <w:r w:rsidR="00693B15" w:rsidRPr="00871223">
        <w:rPr>
          <w:rFonts w:asciiTheme="minorHAnsi" w:hAnsiTheme="minorHAnsi" w:cstheme="minorHAnsi"/>
        </w:rPr>
        <w:t xml:space="preserve">/DU </w:t>
      </w:r>
      <w:r w:rsidRPr="00871223">
        <w:rPr>
          <w:rFonts w:asciiTheme="minorHAnsi" w:hAnsiTheme="minorHAnsi" w:cstheme="minorHAnsi"/>
        </w:rPr>
        <w:t xml:space="preserve">– Dostępne Usługi – </w:t>
      </w:r>
      <w:r w:rsidR="00922DAF">
        <w:rPr>
          <w:rFonts w:asciiTheme="minorHAnsi" w:hAnsiTheme="minorHAnsi" w:cstheme="minorHAnsi"/>
        </w:rPr>
        <w:t xml:space="preserve">wsparcie </w:t>
      </w:r>
      <w:r w:rsidRPr="00871223">
        <w:rPr>
          <w:rFonts w:asciiTheme="minorHAnsi" w:hAnsiTheme="minorHAnsi" w:cstheme="minorHAnsi"/>
        </w:rPr>
        <w:t>psychologiczne”.</w:t>
      </w:r>
    </w:p>
    <w:p w14:paraId="19872F10" w14:textId="50FB04C5" w:rsidR="00FF6E5E" w:rsidRPr="00922DAF" w:rsidRDefault="00FF6E5E" w:rsidP="00922DAF">
      <w:pPr>
        <w:pStyle w:val="Akapitzlist"/>
        <w:numPr>
          <w:ilvl w:val="0"/>
          <w:numId w:val="12"/>
        </w:numPr>
        <w:spacing w:line="276" w:lineRule="auto"/>
        <w:ind w:hanging="436"/>
        <w:rPr>
          <w:rFonts w:asciiTheme="minorHAnsi" w:hAnsiTheme="minorHAnsi" w:cstheme="minorHAnsi"/>
        </w:rPr>
      </w:pPr>
      <w:r w:rsidRPr="00922DAF">
        <w:rPr>
          <w:rFonts w:asciiTheme="minorHAnsi" w:hAnsiTheme="minorHAnsi" w:cstheme="minorHAnsi"/>
        </w:rPr>
        <w:t>Oferty złożone po terminie nie będą rozpatrywane.</w:t>
      </w:r>
    </w:p>
    <w:p w14:paraId="48F2DF3E" w14:textId="183AB312" w:rsidR="00922DAF" w:rsidRPr="00922DAF" w:rsidRDefault="00922DAF" w:rsidP="00922DAF">
      <w:pPr>
        <w:pStyle w:val="Akapitzlist"/>
        <w:numPr>
          <w:ilvl w:val="0"/>
          <w:numId w:val="12"/>
        </w:numPr>
        <w:spacing w:line="276" w:lineRule="auto"/>
        <w:ind w:hanging="436"/>
        <w:jc w:val="both"/>
        <w:rPr>
          <w:rFonts w:asciiTheme="minorHAnsi" w:hAnsiTheme="minorHAnsi" w:cstheme="minorHAnsi"/>
          <w:sz w:val="22"/>
          <w:szCs w:val="22"/>
        </w:rPr>
      </w:pPr>
      <w:r w:rsidRPr="00922DAF">
        <w:rPr>
          <w:rFonts w:asciiTheme="minorHAnsi" w:hAnsiTheme="minorHAnsi" w:cstheme="minorHAnsi"/>
        </w:rPr>
        <w:t>Otwarcie ofert nastąpi w siedzibie Zamawiającego w dniu 2 września 2021 roku</w:t>
      </w:r>
      <w:r>
        <w:rPr>
          <w:rFonts w:asciiTheme="minorHAnsi" w:hAnsiTheme="minorHAnsi" w:cstheme="minorHAnsi"/>
        </w:rPr>
        <w:t>,</w:t>
      </w:r>
      <w:r w:rsidRPr="00922DAF">
        <w:rPr>
          <w:rFonts w:asciiTheme="minorHAnsi" w:hAnsiTheme="minorHAnsi" w:cstheme="minorHAnsi"/>
        </w:rPr>
        <w:t xml:space="preserve"> o godzinie 11.00</w:t>
      </w:r>
      <w:r>
        <w:rPr>
          <w:rFonts w:asciiTheme="minorHAnsi" w:hAnsiTheme="minorHAnsi" w:cstheme="minorHAnsi"/>
        </w:rPr>
        <w:t>,</w:t>
      </w:r>
      <w:r w:rsidRPr="00922DAF">
        <w:rPr>
          <w:rFonts w:asciiTheme="minorHAnsi" w:hAnsiTheme="minorHAnsi" w:cstheme="minorHAnsi"/>
        </w:rPr>
        <w:t xml:space="preserve"> w pokoju nr 0-7.</w:t>
      </w:r>
    </w:p>
    <w:p w14:paraId="0EFA1298" w14:textId="464E0924" w:rsidR="006D71A9" w:rsidRPr="00871223" w:rsidRDefault="006D71A9" w:rsidP="00922DAF">
      <w:pPr>
        <w:pStyle w:val="Akapitzlist"/>
        <w:numPr>
          <w:ilvl w:val="0"/>
          <w:numId w:val="12"/>
        </w:numPr>
        <w:spacing w:line="276" w:lineRule="auto"/>
        <w:ind w:hanging="436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Ofertę należy złożyć na formularzach, których wzory stanowią załączniki do zapytania ofertowego:</w:t>
      </w:r>
    </w:p>
    <w:p w14:paraId="3AC17A8E" w14:textId="217CC1D9" w:rsidR="006D71A9" w:rsidRPr="00871223" w:rsidRDefault="006D71A9" w:rsidP="00EF08DC">
      <w:pPr>
        <w:pStyle w:val="Akapitzlist"/>
        <w:numPr>
          <w:ilvl w:val="0"/>
          <w:numId w:val="11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Formularz ofertowy – załącznik nr 1</w:t>
      </w:r>
      <w:r w:rsidR="00FC2BEF" w:rsidRPr="00871223">
        <w:rPr>
          <w:rFonts w:asciiTheme="minorHAnsi" w:hAnsiTheme="minorHAnsi" w:cstheme="minorHAnsi"/>
        </w:rPr>
        <w:t>,</w:t>
      </w:r>
    </w:p>
    <w:p w14:paraId="43521D42" w14:textId="2246538A" w:rsidR="003C0551" w:rsidRPr="00871223" w:rsidRDefault="00FC2BEF" w:rsidP="00EF08DC">
      <w:pPr>
        <w:pStyle w:val="Akapitzlist"/>
        <w:numPr>
          <w:ilvl w:val="0"/>
          <w:numId w:val="11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Oświadczenie o spełnianiu wymogów dot. wykształcenia i doświadczenia zawodowego </w:t>
      </w:r>
      <w:r w:rsidR="007A42A3">
        <w:rPr>
          <w:rFonts w:asciiTheme="minorHAnsi" w:hAnsiTheme="minorHAnsi" w:cstheme="minorHAnsi"/>
        </w:rPr>
        <w:t>Oferenta</w:t>
      </w:r>
      <w:r w:rsidRPr="00871223">
        <w:rPr>
          <w:rFonts w:asciiTheme="minorHAnsi" w:hAnsiTheme="minorHAnsi" w:cstheme="minorHAnsi"/>
        </w:rPr>
        <w:t xml:space="preserve"> </w:t>
      </w:r>
      <w:r w:rsidR="003C0551" w:rsidRPr="00871223">
        <w:rPr>
          <w:rFonts w:asciiTheme="minorHAnsi" w:hAnsiTheme="minorHAnsi" w:cstheme="minorHAnsi"/>
        </w:rPr>
        <w:t>– załącznik nr 2</w:t>
      </w:r>
      <w:r w:rsidRPr="00871223">
        <w:rPr>
          <w:rFonts w:asciiTheme="minorHAnsi" w:hAnsiTheme="minorHAnsi" w:cstheme="minorHAnsi"/>
        </w:rPr>
        <w:t>,</w:t>
      </w:r>
    </w:p>
    <w:p w14:paraId="7A018E89" w14:textId="7FA819D3" w:rsidR="003C0551" w:rsidRPr="00871223" w:rsidRDefault="003C0551" w:rsidP="00EF08DC">
      <w:pPr>
        <w:pStyle w:val="Akapitzlist"/>
        <w:numPr>
          <w:ilvl w:val="0"/>
          <w:numId w:val="11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FC2BEF" w:rsidRPr="00871223">
        <w:rPr>
          <w:rFonts w:asciiTheme="minorHAnsi" w:hAnsiTheme="minorHAnsi" w:cstheme="minorHAnsi"/>
        </w:rPr>
        <w:t>3</w:t>
      </w:r>
      <w:r w:rsidRPr="00871223">
        <w:rPr>
          <w:rFonts w:asciiTheme="minorHAnsi" w:hAnsiTheme="minorHAnsi" w:cstheme="minorHAnsi"/>
        </w:rPr>
        <w:t>.</w:t>
      </w:r>
    </w:p>
    <w:p w14:paraId="04C2258A" w14:textId="47D5BA01" w:rsidR="00D95B03" w:rsidRPr="00871223" w:rsidRDefault="003C0551" w:rsidP="00EF08DC">
      <w:pPr>
        <w:pStyle w:val="Akapitzlist"/>
        <w:numPr>
          <w:ilvl w:val="0"/>
          <w:numId w:val="12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Do formularza oferty należy dołączyć Kserokopie dokumentów potwierdzających wykształcenie i doświadczenie zawodowe</w:t>
      </w:r>
      <w:r w:rsidR="0095544E" w:rsidRPr="00871223">
        <w:rPr>
          <w:rFonts w:asciiTheme="minorHAnsi" w:hAnsiTheme="minorHAnsi" w:cstheme="minorHAnsi"/>
        </w:rPr>
        <w:t>, w tym</w:t>
      </w:r>
      <w:r w:rsidRPr="00871223">
        <w:rPr>
          <w:rFonts w:asciiTheme="minorHAnsi" w:hAnsiTheme="minorHAnsi" w:cstheme="minorHAnsi"/>
        </w:rPr>
        <w:t xml:space="preserve"> minimum 3-letnie doświadczenie w  udzielaniu pomocy psychologicznej osobom z niepełnosprawnością</w:t>
      </w:r>
      <w:r w:rsidR="008C2D9D" w:rsidRPr="00871223">
        <w:rPr>
          <w:rFonts w:asciiTheme="minorHAnsi" w:hAnsiTheme="minorHAnsi" w:cstheme="minorHAnsi"/>
        </w:rPr>
        <w:t xml:space="preserve">/niesamodzielnym </w:t>
      </w:r>
      <w:r w:rsidRPr="00871223">
        <w:rPr>
          <w:rFonts w:asciiTheme="minorHAnsi" w:hAnsiTheme="minorHAnsi" w:cstheme="minorHAnsi"/>
        </w:rPr>
        <w:t xml:space="preserve"> i</w:t>
      </w:r>
      <w:r w:rsidR="008C2D9D" w:rsidRPr="00871223">
        <w:rPr>
          <w:rFonts w:asciiTheme="minorHAnsi" w:hAnsiTheme="minorHAnsi" w:cstheme="minorHAnsi"/>
        </w:rPr>
        <w:t>/lub</w:t>
      </w:r>
      <w:r w:rsidRPr="00871223">
        <w:rPr>
          <w:rFonts w:asciiTheme="minorHAnsi" w:hAnsiTheme="minorHAnsi" w:cstheme="minorHAnsi"/>
        </w:rPr>
        <w:t xml:space="preserve"> ich opiekunom</w:t>
      </w:r>
      <w:r w:rsidR="00FC2BEF" w:rsidRPr="00871223">
        <w:rPr>
          <w:rFonts w:asciiTheme="minorHAnsi" w:hAnsiTheme="minorHAnsi" w:cstheme="minorHAnsi"/>
        </w:rPr>
        <w:t xml:space="preserve"> (kserokopie dyplomów, świadectw pracy/zaświadczeń lub referencji</w:t>
      </w:r>
      <w:r w:rsidR="00B039F5" w:rsidRPr="00871223">
        <w:rPr>
          <w:rFonts w:asciiTheme="minorHAnsi" w:hAnsiTheme="minorHAnsi" w:cstheme="minorHAnsi"/>
        </w:rPr>
        <w:t xml:space="preserve"> lub innych dokumentów</w:t>
      </w:r>
      <w:r w:rsidR="00FC2BEF" w:rsidRPr="00871223">
        <w:rPr>
          <w:rFonts w:asciiTheme="minorHAnsi" w:hAnsiTheme="minorHAnsi" w:cstheme="minorHAnsi"/>
        </w:rPr>
        <w:t>).</w:t>
      </w:r>
    </w:p>
    <w:p w14:paraId="75CC3C52" w14:textId="4FDBE718" w:rsidR="00B57045" w:rsidRDefault="00B57045" w:rsidP="00EF08DC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423D5A69" w14:textId="46C24E0D" w:rsidR="00020045" w:rsidRDefault="00020045" w:rsidP="00EF08DC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273935BF" w14:textId="77777777" w:rsidR="00020045" w:rsidRPr="00871223" w:rsidRDefault="00020045" w:rsidP="00EF08DC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4FD2DDEE" w14:textId="6A46B5A8" w:rsidR="006D71A9" w:rsidRDefault="006D71A9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Osobą do kontaktów w sprawie niniejszego zapytania ofertowego jest:</w:t>
      </w:r>
    </w:p>
    <w:p w14:paraId="35B3DAC1" w14:textId="77777777" w:rsidR="00020045" w:rsidRPr="00020045" w:rsidRDefault="00020045" w:rsidP="00020045"/>
    <w:p w14:paraId="3AD0CA51" w14:textId="37A97F6C" w:rsidR="006D71A9" w:rsidRPr="00871223" w:rsidRDefault="006D71A9" w:rsidP="00EF08DC">
      <w:p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Karolina</w:t>
      </w:r>
      <w:r w:rsidR="00641F8A" w:rsidRPr="00871223">
        <w:rPr>
          <w:rFonts w:asciiTheme="minorHAnsi" w:hAnsiTheme="minorHAnsi" w:cstheme="minorHAnsi"/>
        </w:rPr>
        <w:t xml:space="preserve"> </w:t>
      </w:r>
      <w:r w:rsidRPr="00871223">
        <w:rPr>
          <w:rFonts w:asciiTheme="minorHAnsi" w:hAnsiTheme="minorHAnsi" w:cstheme="minorHAnsi"/>
        </w:rPr>
        <w:t>Jędrzejczak-Lubińska, tel. 58</w:t>
      </w:r>
      <w:r w:rsidR="00B039F5" w:rsidRPr="00871223">
        <w:rPr>
          <w:rFonts w:asciiTheme="minorHAnsi" w:hAnsiTheme="minorHAnsi" w:cstheme="minorHAnsi"/>
        </w:rPr>
        <w:t> </w:t>
      </w:r>
      <w:r w:rsidRPr="00871223">
        <w:rPr>
          <w:rFonts w:asciiTheme="minorHAnsi" w:hAnsiTheme="minorHAnsi" w:cstheme="minorHAnsi"/>
        </w:rPr>
        <w:t>551</w:t>
      </w:r>
      <w:r w:rsidR="00B039F5" w:rsidRPr="00871223">
        <w:rPr>
          <w:rFonts w:asciiTheme="minorHAnsi" w:hAnsiTheme="minorHAnsi" w:cstheme="minorHAnsi"/>
        </w:rPr>
        <w:t xml:space="preserve"> </w:t>
      </w:r>
      <w:r w:rsidRPr="00871223">
        <w:rPr>
          <w:rFonts w:asciiTheme="minorHAnsi" w:hAnsiTheme="minorHAnsi" w:cstheme="minorHAnsi"/>
        </w:rPr>
        <w:t>17</w:t>
      </w:r>
      <w:r w:rsidR="00B039F5" w:rsidRPr="00871223">
        <w:rPr>
          <w:rFonts w:asciiTheme="minorHAnsi" w:hAnsiTheme="minorHAnsi" w:cstheme="minorHAnsi"/>
        </w:rPr>
        <w:t xml:space="preserve"> </w:t>
      </w:r>
      <w:r w:rsidRPr="00871223">
        <w:rPr>
          <w:rFonts w:asciiTheme="minorHAnsi" w:hAnsiTheme="minorHAnsi" w:cstheme="minorHAnsi"/>
        </w:rPr>
        <w:t xml:space="preserve">10 wew. 247 lub e-mail: </w:t>
      </w:r>
      <w:r w:rsidR="00B039F5" w:rsidRPr="00871223">
        <w:rPr>
          <w:rFonts w:asciiTheme="minorHAnsi" w:hAnsiTheme="minorHAnsi" w:cstheme="minorHAnsi"/>
        </w:rPr>
        <w:t>k.jedrzejczak@mopssopot.pl</w:t>
      </w:r>
      <w:r w:rsidR="002A5205" w:rsidRPr="00871223">
        <w:rPr>
          <w:rFonts w:asciiTheme="minorHAnsi" w:hAnsiTheme="minorHAnsi" w:cstheme="minorHAnsi"/>
        </w:rPr>
        <w:t>.</w:t>
      </w:r>
    </w:p>
    <w:p w14:paraId="6784DA43" w14:textId="38E1294A" w:rsidR="00E22923" w:rsidRPr="00871223" w:rsidRDefault="00E22923" w:rsidP="00EF08DC">
      <w:pPr>
        <w:spacing w:line="276" w:lineRule="auto"/>
        <w:rPr>
          <w:rFonts w:asciiTheme="minorHAnsi" w:hAnsiTheme="minorHAnsi" w:cstheme="minorHAnsi"/>
        </w:rPr>
      </w:pPr>
    </w:p>
    <w:p w14:paraId="30F9D20D" w14:textId="7C8A337D" w:rsidR="00E22923" w:rsidRDefault="00E22923" w:rsidP="00871223">
      <w:pPr>
        <w:pStyle w:val="Nagwek1"/>
        <w:numPr>
          <w:ilvl w:val="0"/>
          <w:numId w:val="38"/>
        </w:num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71223">
        <w:rPr>
          <w:rFonts w:asciiTheme="minorHAnsi" w:hAnsiTheme="minorHAnsi" w:cstheme="minorHAnsi"/>
          <w:color w:val="000000" w:themeColor="text1"/>
          <w:sz w:val="28"/>
          <w:szCs w:val="28"/>
        </w:rPr>
        <w:t>Klauzula RODO</w:t>
      </w:r>
    </w:p>
    <w:p w14:paraId="5CE639C5" w14:textId="77777777" w:rsidR="00922DAF" w:rsidRPr="00922DAF" w:rsidRDefault="00922DAF" w:rsidP="00922DAF"/>
    <w:p w14:paraId="4D365B5F" w14:textId="77777777" w:rsidR="00E22923" w:rsidRPr="00871223" w:rsidRDefault="00E22923" w:rsidP="00EF08DC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871223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871223">
        <w:rPr>
          <w:rFonts w:asciiTheme="minorHAnsi" w:eastAsia="Arial" w:hAnsiTheme="minorHAnsi" w:cstheme="minorHAnsi"/>
          <w:spacing w:val="-11"/>
        </w:rPr>
        <w:t xml:space="preserve"> </w:t>
      </w:r>
      <w:r w:rsidRPr="00871223">
        <w:rPr>
          <w:rFonts w:asciiTheme="minorHAnsi" w:eastAsia="Arial" w:hAnsiTheme="minorHAnsi" w:cstheme="minorHAnsi"/>
        </w:rPr>
        <w:t>dyrektywy</w:t>
      </w:r>
      <w:r w:rsidRPr="00871223">
        <w:rPr>
          <w:rFonts w:asciiTheme="minorHAnsi" w:eastAsia="Arial" w:hAnsiTheme="minorHAnsi" w:cstheme="minorHAnsi"/>
          <w:spacing w:val="-13"/>
        </w:rPr>
        <w:t xml:space="preserve"> </w:t>
      </w:r>
      <w:r w:rsidRPr="00871223">
        <w:rPr>
          <w:rFonts w:asciiTheme="minorHAnsi" w:eastAsia="Arial" w:hAnsiTheme="minorHAnsi" w:cstheme="minorHAnsi"/>
        </w:rPr>
        <w:t>95/46/WE</w:t>
      </w:r>
      <w:r w:rsidRPr="00871223">
        <w:rPr>
          <w:rFonts w:asciiTheme="minorHAnsi" w:eastAsia="Arial" w:hAnsiTheme="minorHAnsi" w:cstheme="minorHAnsi"/>
          <w:spacing w:val="-17"/>
        </w:rPr>
        <w:t xml:space="preserve"> </w:t>
      </w:r>
      <w:r w:rsidRPr="00871223">
        <w:rPr>
          <w:rFonts w:asciiTheme="minorHAnsi" w:eastAsia="Arial" w:hAnsiTheme="minorHAnsi" w:cstheme="minorHAnsi"/>
        </w:rPr>
        <w:t>(ogólne</w:t>
      </w:r>
      <w:r w:rsidRPr="00871223">
        <w:rPr>
          <w:rFonts w:asciiTheme="minorHAnsi" w:eastAsia="Arial" w:hAnsiTheme="minorHAnsi" w:cstheme="minorHAnsi"/>
          <w:spacing w:val="-14"/>
        </w:rPr>
        <w:t xml:space="preserve"> </w:t>
      </w:r>
      <w:r w:rsidRPr="00871223">
        <w:rPr>
          <w:rFonts w:asciiTheme="minorHAnsi" w:eastAsia="Arial" w:hAnsiTheme="minorHAnsi" w:cstheme="minorHAnsi"/>
        </w:rPr>
        <w:t>rozporządzenie</w:t>
      </w:r>
      <w:r w:rsidRPr="00871223">
        <w:rPr>
          <w:rFonts w:asciiTheme="minorHAnsi" w:eastAsia="Arial" w:hAnsiTheme="minorHAnsi" w:cstheme="minorHAnsi"/>
          <w:spacing w:val="-11"/>
        </w:rPr>
        <w:t xml:space="preserve"> </w:t>
      </w:r>
      <w:r w:rsidRPr="00871223">
        <w:rPr>
          <w:rFonts w:asciiTheme="minorHAnsi" w:eastAsia="Arial" w:hAnsiTheme="minorHAnsi" w:cstheme="minorHAnsi"/>
        </w:rPr>
        <w:t>o</w:t>
      </w:r>
      <w:r w:rsidRPr="00871223">
        <w:rPr>
          <w:rFonts w:asciiTheme="minorHAnsi" w:eastAsia="Arial" w:hAnsiTheme="minorHAnsi" w:cstheme="minorHAnsi"/>
          <w:spacing w:val="-11"/>
        </w:rPr>
        <w:t xml:space="preserve"> </w:t>
      </w:r>
      <w:r w:rsidRPr="00871223">
        <w:rPr>
          <w:rFonts w:asciiTheme="minorHAnsi" w:eastAsia="Arial" w:hAnsiTheme="minorHAnsi" w:cstheme="minorHAnsi"/>
        </w:rPr>
        <w:t>ochronie</w:t>
      </w:r>
      <w:r w:rsidRPr="00871223">
        <w:rPr>
          <w:rFonts w:asciiTheme="minorHAnsi" w:eastAsia="Arial" w:hAnsiTheme="minorHAnsi" w:cstheme="minorHAnsi"/>
          <w:spacing w:val="-14"/>
        </w:rPr>
        <w:t xml:space="preserve"> </w:t>
      </w:r>
      <w:r w:rsidRPr="00871223">
        <w:rPr>
          <w:rFonts w:asciiTheme="minorHAnsi" w:eastAsia="Arial" w:hAnsiTheme="minorHAnsi" w:cstheme="minorHAnsi"/>
        </w:rPr>
        <w:t>danych)</w:t>
      </w:r>
      <w:r w:rsidRPr="00871223">
        <w:rPr>
          <w:rFonts w:asciiTheme="minorHAnsi" w:eastAsia="Arial" w:hAnsiTheme="minorHAnsi" w:cstheme="minorHAnsi"/>
          <w:spacing w:val="-10"/>
        </w:rPr>
        <w:t xml:space="preserve"> </w:t>
      </w:r>
      <w:r w:rsidRPr="00871223">
        <w:rPr>
          <w:rFonts w:asciiTheme="minorHAnsi" w:eastAsia="Arial" w:hAnsiTheme="minorHAnsi" w:cstheme="minorHAnsi"/>
        </w:rPr>
        <w:t>(Dz.</w:t>
      </w:r>
      <w:r w:rsidRPr="00871223">
        <w:rPr>
          <w:rFonts w:asciiTheme="minorHAnsi" w:eastAsia="Arial" w:hAnsiTheme="minorHAnsi" w:cstheme="minorHAnsi"/>
          <w:spacing w:val="-12"/>
        </w:rPr>
        <w:t xml:space="preserve"> </w:t>
      </w:r>
      <w:r w:rsidRPr="00871223">
        <w:rPr>
          <w:rFonts w:asciiTheme="minorHAnsi" w:eastAsia="Arial" w:hAnsiTheme="minorHAnsi" w:cstheme="minorHAnsi"/>
        </w:rPr>
        <w:t>Urz.</w:t>
      </w:r>
      <w:r w:rsidRPr="00871223">
        <w:rPr>
          <w:rFonts w:asciiTheme="minorHAnsi" w:eastAsia="Arial" w:hAnsiTheme="minorHAnsi" w:cstheme="minorHAnsi"/>
          <w:spacing w:val="-10"/>
        </w:rPr>
        <w:t xml:space="preserve"> </w:t>
      </w:r>
      <w:r w:rsidRPr="00871223">
        <w:rPr>
          <w:rFonts w:asciiTheme="minorHAnsi" w:eastAsia="Arial" w:hAnsiTheme="minorHAnsi" w:cstheme="minorHAnsi"/>
        </w:rPr>
        <w:t>UE</w:t>
      </w:r>
      <w:r w:rsidRPr="00871223">
        <w:rPr>
          <w:rFonts w:asciiTheme="minorHAnsi" w:eastAsia="Arial" w:hAnsiTheme="minorHAnsi" w:cstheme="minorHAnsi"/>
          <w:spacing w:val="-14"/>
        </w:rPr>
        <w:t xml:space="preserve"> </w:t>
      </w:r>
      <w:r w:rsidRPr="00871223">
        <w:rPr>
          <w:rFonts w:asciiTheme="minorHAnsi" w:eastAsia="Arial" w:hAnsiTheme="minorHAnsi" w:cstheme="minorHAnsi"/>
        </w:rPr>
        <w:t>L</w:t>
      </w:r>
      <w:r w:rsidRPr="00871223">
        <w:rPr>
          <w:rFonts w:asciiTheme="minorHAnsi" w:eastAsia="Arial" w:hAnsiTheme="minorHAnsi" w:cstheme="minorHAnsi"/>
          <w:spacing w:val="-14"/>
        </w:rPr>
        <w:t xml:space="preserve"> </w:t>
      </w:r>
      <w:r w:rsidRPr="00871223">
        <w:rPr>
          <w:rFonts w:asciiTheme="minorHAnsi" w:eastAsia="Arial" w:hAnsiTheme="minorHAnsi" w:cstheme="minorHAnsi"/>
        </w:rPr>
        <w:t>119 z 04.05.2016, str. 1), dalej RODO, informuję,</w:t>
      </w:r>
      <w:r w:rsidRPr="00871223">
        <w:rPr>
          <w:rFonts w:asciiTheme="minorHAnsi" w:eastAsia="Arial" w:hAnsiTheme="minorHAnsi" w:cstheme="minorHAnsi"/>
          <w:spacing w:val="-18"/>
        </w:rPr>
        <w:t xml:space="preserve"> </w:t>
      </w:r>
      <w:r w:rsidRPr="00871223">
        <w:rPr>
          <w:rFonts w:asciiTheme="minorHAnsi" w:eastAsia="Arial" w:hAnsiTheme="minorHAnsi" w:cstheme="minorHAnsi"/>
        </w:rPr>
        <w:t>że:</w:t>
      </w:r>
    </w:p>
    <w:p w14:paraId="395C1996" w14:textId="3D712464" w:rsidR="00E22923" w:rsidRPr="00871223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eastAsia="Arial" w:hAnsiTheme="minorHAnsi" w:cstheme="minorHAnsi"/>
        </w:rPr>
        <w:t>Administratorem</w:t>
      </w:r>
      <w:r w:rsidRPr="00871223">
        <w:rPr>
          <w:rFonts w:asciiTheme="minorHAnsi" w:eastAsia="Arial" w:hAnsiTheme="minorHAnsi" w:cstheme="minorHAnsi"/>
          <w:spacing w:val="-5"/>
        </w:rPr>
        <w:t xml:space="preserve"> </w:t>
      </w:r>
      <w:r w:rsidRPr="00871223">
        <w:rPr>
          <w:rFonts w:asciiTheme="minorHAnsi" w:eastAsia="Arial" w:hAnsiTheme="minorHAnsi" w:cstheme="minorHAnsi"/>
        </w:rPr>
        <w:t>Pani/Pana</w:t>
      </w:r>
      <w:r w:rsidRPr="00871223">
        <w:rPr>
          <w:rFonts w:asciiTheme="minorHAnsi" w:eastAsia="Arial" w:hAnsiTheme="minorHAnsi" w:cstheme="minorHAnsi"/>
          <w:spacing w:val="-7"/>
        </w:rPr>
        <w:t xml:space="preserve"> </w:t>
      </w:r>
      <w:r w:rsidRPr="00871223">
        <w:rPr>
          <w:rFonts w:asciiTheme="minorHAnsi" w:eastAsia="Arial" w:hAnsiTheme="minorHAnsi" w:cstheme="minorHAnsi"/>
        </w:rPr>
        <w:t>danych</w:t>
      </w:r>
      <w:r w:rsidRPr="00871223">
        <w:rPr>
          <w:rFonts w:asciiTheme="minorHAnsi" w:eastAsia="Arial" w:hAnsiTheme="minorHAnsi" w:cstheme="minorHAnsi"/>
          <w:spacing w:val="-5"/>
        </w:rPr>
        <w:t xml:space="preserve"> </w:t>
      </w:r>
      <w:r w:rsidRPr="00871223">
        <w:rPr>
          <w:rFonts w:asciiTheme="minorHAnsi" w:eastAsia="Arial" w:hAnsiTheme="minorHAnsi" w:cstheme="minorHAnsi"/>
        </w:rPr>
        <w:t>osobowych</w:t>
      </w:r>
      <w:r w:rsidRPr="00871223">
        <w:rPr>
          <w:rFonts w:asciiTheme="minorHAnsi" w:eastAsia="Arial" w:hAnsiTheme="minorHAnsi" w:cstheme="minorHAnsi"/>
          <w:spacing w:val="-6"/>
        </w:rPr>
        <w:t xml:space="preserve"> </w:t>
      </w:r>
      <w:r w:rsidRPr="00871223">
        <w:rPr>
          <w:rFonts w:asciiTheme="minorHAnsi" w:eastAsia="Arial" w:hAnsiTheme="minorHAnsi" w:cstheme="minorHAnsi"/>
        </w:rPr>
        <w:t>jest</w:t>
      </w:r>
      <w:r w:rsidRPr="00871223">
        <w:rPr>
          <w:rFonts w:asciiTheme="minorHAnsi" w:eastAsia="Arial" w:hAnsiTheme="minorHAnsi" w:cstheme="minorHAnsi"/>
          <w:spacing w:val="-5"/>
        </w:rPr>
        <w:t xml:space="preserve"> </w:t>
      </w:r>
      <w:r w:rsidRPr="00871223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871223">
        <w:rPr>
          <w:rFonts w:asciiTheme="minorHAnsi" w:eastAsia="Arial" w:hAnsiTheme="minorHAnsi" w:cstheme="minorHAnsi"/>
        </w:rPr>
        <w:br/>
        <w:t xml:space="preserve">e - mailowy </w:t>
      </w:r>
      <w:r w:rsidRPr="004416B5">
        <w:rPr>
          <w:rFonts w:asciiTheme="minorHAnsi" w:eastAsia="Arial" w:hAnsiTheme="minorHAnsi" w:cstheme="minorHAnsi"/>
        </w:rPr>
        <w:t>mops@mopssopot.pl</w:t>
      </w:r>
      <w:r w:rsidRPr="00871223">
        <w:rPr>
          <w:rFonts w:asciiTheme="minorHAnsi" w:eastAsia="Arial" w:hAnsiTheme="minorHAnsi" w:cstheme="minorHAnsi"/>
        </w:rPr>
        <w:t>, tel. 58 5511710 dalej zwany MOPS;</w:t>
      </w:r>
    </w:p>
    <w:p w14:paraId="1D4E73AC" w14:textId="77777777" w:rsidR="00E22923" w:rsidRPr="00871223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871223">
        <w:rPr>
          <w:rFonts w:asciiTheme="minorHAnsi" w:eastAsia="Arial" w:hAnsiTheme="minorHAnsi" w:cstheme="minorHAnsi"/>
          <w:u w:color="000000"/>
        </w:rPr>
        <w:t>iod@mopssopot.pl</w:t>
      </w:r>
      <w:r w:rsidRPr="00871223">
        <w:rPr>
          <w:rFonts w:asciiTheme="minorHAnsi" w:eastAsia="Arial" w:hAnsiTheme="minorHAnsi" w:cstheme="minorHAnsi"/>
        </w:rPr>
        <w:t>,</w:t>
      </w:r>
    </w:p>
    <w:p w14:paraId="65B861B4" w14:textId="77777777" w:rsidR="00E22923" w:rsidRPr="00871223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6D891685" w14:textId="77777777" w:rsidR="00E22923" w:rsidRPr="00871223" w:rsidRDefault="00E22923" w:rsidP="00EF08DC">
      <w:pPr>
        <w:pStyle w:val="Akapitzlist"/>
        <w:widowControl w:val="0"/>
        <w:numPr>
          <w:ilvl w:val="0"/>
          <w:numId w:val="18"/>
        </w:numPr>
        <w:tabs>
          <w:tab w:val="left" w:pos="-4343"/>
        </w:tabs>
        <w:suppressAutoHyphens/>
        <w:autoSpaceDE w:val="0"/>
        <w:autoSpaceDN w:val="0"/>
        <w:ind w:right="113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eastAsia="Arial" w:hAnsiTheme="minorHAnsi" w:cstheme="minorHAnsi"/>
        </w:rPr>
        <w:t>ustawa z dnia 23 kwietnia 1964 r. Kodeks cywilny,</w:t>
      </w:r>
    </w:p>
    <w:p w14:paraId="3F31EE3E" w14:textId="77777777" w:rsidR="00E22923" w:rsidRPr="00871223" w:rsidRDefault="00E22923" w:rsidP="00EF08DC">
      <w:pPr>
        <w:pStyle w:val="Akapitzlist"/>
        <w:widowControl w:val="0"/>
        <w:numPr>
          <w:ilvl w:val="0"/>
          <w:numId w:val="18"/>
        </w:numPr>
        <w:tabs>
          <w:tab w:val="left" w:pos="-4343"/>
        </w:tabs>
        <w:suppressAutoHyphens/>
        <w:autoSpaceDE w:val="0"/>
        <w:autoSpaceDN w:val="0"/>
        <w:ind w:right="113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798D9929" w14:textId="77777777" w:rsidR="00E22923" w:rsidRPr="00871223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08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eastAsia="Arial" w:hAnsiTheme="minorHAnsi" w:cstheme="minorHAnsi"/>
        </w:rPr>
        <w:t>Odbiorcami</w:t>
      </w:r>
      <w:r w:rsidRPr="00871223">
        <w:rPr>
          <w:rFonts w:asciiTheme="minorHAnsi" w:eastAsia="Arial" w:hAnsiTheme="minorHAnsi" w:cstheme="minorHAnsi"/>
          <w:spacing w:val="-14"/>
        </w:rPr>
        <w:t xml:space="preserve"> </w:t>
      </w:r>
      <w:r w:rsidRPr="00871223">
        <w:rPr>
          <w:rFonts w:asciiTheme="minorHAnsi" w:eastAsia="Arial" w:hAnsiTheme="minorHAnsi" w:cstheme="minorHAnsi"/>
        </w:rPr>
        <w:t>Pani/Pana</w:t>
      </w:r>
      <w:r w:rsidRPr="00871223">
        <w:rPr>
          <w:rFonts w:asciiTheme="minorHAnsi" w:eastAsia="Arial" w:hAnsiTheme="minorHAnsi" w:cstheme="minorHAnsi"/>
          <w:spacing w:val="-15"/>
        </w:rPr>
        <w:t xml:space="preserve"> </w:t>
      </w:r>
      <w:r w:rsidRPr="00871223">
        <w:rPr>
          <w:rFonts w:asciiTheme="minorHAnsi" w:eastAsia="Arial" w:hAnsiTheme="minorHAnsi" w:cstheme="minorHAnsi"/>
        </w:rPr>
        <w:t>danych</w:t>
      </w:r>
      <w:r w:rsidRPr="00871223">
        <w:rPr>
          <w:rFonts w:asciiTheme="minorHAnsi" w:eastAsia="Arial" w:hAnsiTheme="minorHAnsi" w:cstheme="minorHAnsi"/>
          <w:spacing w:val="-13"/>
        </w:rPr>
        <w:t xml:space="preserve"> </w:t>
      </w:r>
      <w:r w:rsidRPr="00871223">
        <w:rPr>
          <w:rFonts w:asciiTheme="minorHAnsi" w:eastAsia="Arial" w:hAnsiTheme="minorHAnsi" w:cstheme="minorHAnsi"/>
        </w:rPr>
        <w:t>osobowych</w:t>
      </w:r>
      <w:r w:rsidRPr="00871223">
        <w:rPr>
          <w:rFonts w:asciiTheme="minorHAnsi" w:eastAsia="Arial" w:hAnsiTheme="minorHAnsi" w:cstheme="minorHAnsi"/>
          <w:spacing w:val="-13"/>
        </w:rPr>
        <w:t xml:space="preserve"> </w:t>
      </w:r>
      <w:r w:rsidRPr="00871223">
        <w:rPr>
          <w:rFonts w:asciiTheme="minorHAnsi" w:eastAsia="Arial" w:hAnsiTheme="minorHAnsi" w:cstheme="minorHAnsi"/>
        </w:rPr>
        <w:t>będą</w:t>
      </w:r>
      <w:r w:rsidRPr="00871223">
        <w:rPr>
          <w:rFonts w:asciiTheme="minorHAnsi" w:eastAsia="Arial" w:hAnsiTheme="minorHAnsi" w:cstheme="minorHAnsi"/>
          <w:spacing w:val="-14"/>
        </w:rPr>
        <w:t xml:space="preserve"> </w:t>
      </w:r>
      <w:r w:rsidRPr="00871223">
        <w:rPr>
          <w:rFonts w:asciiTheme="minorHAnsi" w:eastAsia="Arial" w:hAnsiTheme="minorHAnsi" w:cstheme="minorHAnsi"/>
        </w:rPr>
        <w:t>osoby</w:t>
      </w:r>
      <w:r w:rsidRPr="00871223">
        <w:rPr>
          <w:rFonts w:asciiTheme="minorHAnsi" w:eastAsia="Arial" w:hAnsiTheme="minorHAnsi" w:cstheme="minorHAnsi"/>
          <w:spacing w:val="-16"/>
        </w:rPr>
        <w:t xml:space="preserve"> </w:t>
      </w:r>
      <w:r w:rsidRPr="00871223">
        <w:rPr>
          <w:rFonts w:asciiTheme="minorHAnsi" w:eastAsia="Arial" w:hAnsiTheme="minorHAnsi" w:cstheme="minorHAnsi"/>
        </w:rPr>
        <w:t>lub</w:t>
      </w:r>
      <w:r w:rsidRPr="00871223">
        <w:rPr>
          <w:rFonts w:asciiTheme="minorHAnsi" w:eastAsia="Arial" w:hAnsiTheme="minorHAnsi" w:cstheme="minorHAnsi"/>
          <w:spacing w:val="-14"/>
        </w:rPr>
        <w:t xml:space="preserve"> </w:t>
      </w:r>
      <w:r w:rsidRPr="00871223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839B587" w14:textId="77777777" w:rsidR="00E22923" w:rsidRPr="00871223" w:rsidRDefault="00E22923" w:rsidP="00EF08DC">
      <w:pPr>
        <w:widowControl w:val="0"/>
        <w:tabs>
          <w:tab w:val="left" w:pos="-4343"/>
        </w:tabs>
        <w:autoSpaceDE w:val="0"/>
        <w:spacing w:line="276" w:lineRule="auto"/>
        <w:ind w:left="708" w:right="111"/>
        <w:rPr>
          <w:rFonts w:asciiTheme="minorHAnsi" w:hAnsiTheme="minorHAnsi" w:cstheme="minorHAnsi"/>
        </w:rPr>
      </w:pPr>
      <w:r w:rsidRPr="00871223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68F5CACA" w14:textId="77777777" w:rsidR="00E22923" w:rsidRPr="00871223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3871A3EA" w14:textId="77777777" w:rsidR="00E22923" w:rsidRPr="00871223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7AAA1D7F" w14:textId="77777777" w:rsidR="00E22923" w:rsidRPr="00871223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eastAsia="Arial" w:hAnsiTheme="minorHAnsi" w:cstheme="minorHAnsi"/>
        </w:rPr>
        <w:t>W</w:t>
      </w:r>
      <w:r w:rsidRPr="00871223">
        <w:rPr>
          <w:rFonts w:asciiTheme="minorHAnsi" w:eastAsia="Arial" w:hAnsiTheme="minorHAnsi" w:cstheme="minorHAnsi"/>
          <w:spacing w:val="-17"/>
        </w:rPr>
        <w:t xml:space="preserve"> </w:t>
      </w:r>
      <w:r w:rsidRPr="00871223">
        <w:rPr>
          <w:rFonts w:asciiTheme="minorHAnsi" w:eastAsia="Arial" w:hAnsiTheme="minorHAnsi" w:cstheme="minorHAnsi"/>
        </w:rPr>
        <w:t>odniesieniu</w:t>
      </w:r>
      <w:r w:rsidRPr="00871223">
        <w:rPr>
          <w:rFonts w:asciiTheme="minorHAnsi" w:eastAsia="Arial" w:hAnsiTheme="minorHAnsi" w:cstheme="minorHAnsi"/>
          <w:spacing w:val="-13"/>
        </w:rPr>
        <w:t xml:space="preserve"> </w:t>
      </w:r>
      <w:r w:rsidRPr="00871223">
        <w:rPr>
          <w:rFonts w:asciiTheme="minorHAnsi" w:eastAsia="Arial" w:hAnsiTheme="minorHAnsi" w:cstheme="minorHAnsi"/>
        </w:rPr>
        <w:t>do</w:t>
      </w:r>
      <w:r w:rsidRPr="00871223">
        <w:rPr>
          <w:rFonts w:asciiTheme="minorHAnsi" w:eastAsia="Arial" w:hAnsiTheme="minorHAnsi" w:cstheme="minorHAnsi"/>
          <w:spacing w:val="-14"/>
        </w:rPr>
        <w:t xml:space="preserve"> </w:t>
      </w:r>
      <w:r w:rsidRPr="00871223">
        <w:rPr>
          <w:rFonts w:asciiTheme="minorHAnsi" w:eastAsia="Arial" w:hAnsiTheme="minorHAnsi" w:cstheme="minorHAnsi"/>
        </w:rPr>
        <w:t>Pani/Pana</w:t>
      </w:r>
      <w:r w:rsidRPr="00871223">
        <w:rPr>
          <w:rFonts w:asciiTheme="minorHAnsi" w:eastAsia="Arial" w:hAnsiTheme="minorHAnsi" w:cstheme="minorHAnsi"/>
          <w:spacing w:val="-13"/>
        </w:rPr>
        <w:t xml:space="preserve"> </w:t>
      </w:r>
      <w:r w:rsidRPr="00871223">
        <w:rPr>
          <w:rFonts w:asciiTheme="minorHAnsi" w:eastAsia="Arial" w:hAnsiTheme="minorHAnsi" w:cstheme="minorHAnsi"/>
        </w:rPr>
        <w:t>danych</w:t>
      </w:r>
      <w:r w:rsidRPr="00871223">
        <w:rPr>
          <w:rFonts w:asciiTheme="minorHAnsi" w:eastAsia="Arial" w:hAnsiTheme="minorHAnsi" w:cstheme="minorHAnsi"/>
          <w:spacing w:val="-13"/>
        </w:rPr>
        <w:t xml:space="preserve"> </w:t>
      </w:r>
      <w:r w:rsidRPr="00871223">
        <w:rPr>
          <w:rFonts w:asciiTheme="minorHAnsi" w:eastAsia="Arial" w:hAnsiTheme="minorHAnsi" w:cstheme="minorHAnsi"/>
        </w:rPr>
        <w:t>osobowych</w:t>
      </w:r>
      <w:r w:rsidRPr="00871223">
        <w:rPr>
          <w:rFonts w:asciiTheme="minorHAnsi" w:eastAsia="Arial" w:hAnsiTheme="minorHAnsi" w:cstheme="minorHAnsi"/>
          <w:spacing w:val="-13"/>
        </w:rPr>
        <w:t xml:space="preserve"> </w:t>
      </w:r>
      <w:r w:rsidRPr="00871223">
        <w:rPr>
          <w:rFonts w:asciiTheme="minorHAnsi" w:eastAsia="Arial" w:hAnsiTheme="minorHAnsi" w:cstheme="minorHAnsi"/>
        </w:rPr>
        <w:t>decyzje</w:t>
      </w:r>
      <w:r w:rsidRPr="00871223">
        <w:rPr>
          <w:rFonts w:asciiTheme="minorHAnsi" w:eastAsia="Arial" w:hAnsiTheme="minorHAnsi" w:cstheme="minorHAnsi"/>
          <w:spacing w:val="-13"/>
        </w:rPr>
        <w:t xml:space="preserve"> </w:t>
      </w:r>
      <w:r w:rsidRPr="00871223">
        <w:rPr>
          <w:rFonts w:asciiTheme="minorHAnsi" w:eastAsia="Arial" w:hAnsiTheme="minorHAnsi" w:cstheme="minorHAnsi"/>
        </w:rPr>
        <w:t>nie</w:t>
      </w:r>
      <w:r w:rsidRPr="00871223">
        <w:rPr>
          <w:rFonts w:asciiTheme="minorHAnsi" w:eastAsia="Arial" w:hAnsiTheme="minorHAnsi" w:cstheme="minorHAnsi"/>
          <w:spacing w:val="-13"/>
        </w:rPr>
        <w:t xml:space="preserve"> </w:t>
      </w:r>
      <w:r w:rsidRPr="00871223">
        <w:rPr>
          <w:rFonts w:asciiTheme="minorHAnsi" w:eastAsia="Arial" w:hAnsiTheme="minorHAnsi" w:cstheme="minorHAnsi"/>
        </w:rPr>
        <w:t>będą</w:t>
      </w:r>
      <w:r w:rsidRPr="00871223">
        <w:rPr>
          <w:rFonts w:asciiTheme="minorHAnsi" w:eastAsia="Arial" w:hAnsiTheme="minorHAnsi" w:cstheme="minorHAnsi"/>
          <w:spacing w:val="-16"/>
        </w:rPr>
        <w:t xml:space="preserve"> </w:t>
      </w:r>
      <w:r w:rsidRPr="00871223">
        <w:rPr>
          <w:rFonts w:asciiTheme="minorHAnsi" w:eastAsia="Arial" w:hAnsiTheme="minorHAnsi" w:cstheme="minorHAnsi"/>
        </w:rPr>
        <w:t>podejmowane</w:t>
      </w:r>
      <w:r w:rsidRPr="00871223">
        <w:rPr>
          <w:rFonts w:asciiTheme="minorHAnsi" w:eastAsia="Arial" w:hAnsiTheme="minorHAnsi" w:cstheme="minorHAnsi"/>
          <w:spacing w:val="-13"/>
        </w:rPr>
        <w:t xml:space="preserve"> </w:t>
      </w:r>
      <w:r w:rsidRPr="00871223">
        <w:rPr>
          <w:rFonts w:asciiTheme="minorHAnsi" w:eastAsia="Arial" w:hAnsiTheme="minorHAnsi" w:cstheme="minorHAnsi"/>
        </w:rPr>
        <w:t>w</w:t>
      </w:r>
      <w:r w:rsidRPr="00871223">
        <w:rPr>
          <w:rFonts w:asciiTheme="minorHAnsi" w:eastAsia="Arial" w:hAnsiTheme="minorHAnsi" w:cstheme="minorHAnsi"/>
          <w:spacing w:val="-17"/>
        </w:rPr>
        <w:t xml:space="preserve"> </w:t>
      </w:r>
      <w:r w:rsidRPr="00871223">
        <w:rPr>
          <w:rFonts w:asciiTheme="minorHAnsi" w:eastAsia="Arial" w:hAnsiTheme="minorHAnsi" w:cstheme="minorHAnsi"/>
        </w:rPr>
        <w:lastRenderedPageBreak/>
        <w:t>sposób zautomatyzowany, stosowanie do art. 22</w:t>
      </w:r>
      <w:r w:rsidRPr="00871223">
        <w:rPr>
          <w:rFonts w:asciiTheme="minorHAnsi" w:eastAsia="Arial" w:hAnsiTheme="minorHAnsi" w:cstheme="minorHAnsi"/>
          <w:spacing w:val="-18"/>
        </w:rPr>
        <w:t xml:space="preserve"> </w:t>
      </w:r>
      <w:r w:rsidRPr="00871223">
        <w:rPr>
          <w:rFonts w:asciiTheme="minorHAnsi" w:eastAsia="Arial" w:hAnsiTheme="minorHAnsi" w:cstheme="minorHAnsi"/>
        </w:rPr>
        <w:t>RODO;</w:t>
      </w:r>
    </w:p>
    <w:p w14:paraId="6B3A9B01" w14:textId="77777777" w:rsidR="00E22923" w:rsidRPr="00871223" w:rsidRDefault="00E22923" w:rsidP="00EF08DC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42595798" w14:textId="77777777" w:rsidR="00E22923" w:rsidRPr="00871223" w:rsidRDefault="00E22923" w:rsidP="00EF08DC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prawo dostępu do swoich danych oraz otrzymania ich kopii;</w:t>
      </w:r>
    </w:p>
    <w:p w14:paraId="78824126" w14:textId="77777777" w:rsidR="00E22923" w:rsidRPr="00871223" w:rsidRDefault="00E22923" w:rsidP="00EF08DC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prawo do sprostowania (poprawiania) swoich danych;</w:t>
      </w:r>
    </w:p>
    <w:p w14:paraId="380A5454" w14:textId="77777777" w:rsidR="00E22923" w:rsidRPr="00871223" w:rsidRDefault="00E22923" w:rsidP="00EF08DC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7F51E85D" w14:textId="77777777" w:rsidR="00E22923" w:rsidRPr="00871223" w:rsidRDefault="00E22923" w:rsidP="00EF08DC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42899704" w14:textId="2D5C0D47" w:rsidR="005F4510" w:rsidRPr="00871223" w:rsidRDefault="00E22923" w:rsidP="00EF08DC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7AD5836D" w14:textId="747A89DB" w:rsidR="005F4510" w:rsidRDefault="005F4510" w:rsidP="00EF08DC">
      <w:pPr>
        <w:ind w:left="708"/>
        <w:rPr>
          <w:rFonts w:asciiTheme="minorHAnsi" w:hAnsiTheme="minorHAnsi" w:cstheme="minorHAnsi"/>
          <w:i/>
        </w:rPr>
      </w:pPr>
    </w:p>
    <w:p w14:paraId="1C07903F" w14:textId="77777777" w:rsidR="006016B6" w:rsidRPr="00871223" w:rsidRDefault="006016B6" w:rsidP="00EF08DC">
      <w:pPr>
        <w:ind w:left="708"/>
        <w:rPr>
          <w:rFonts w:asciiTheme="minorHAnsi" w:hAnsiTheme="minorHAnsi" w:cstheme="minorHAnsi"/>
          <w:i/>
        </w:rPr>
      </w:pPr>
    </w:p>
    <w:p w14:paraId="279DD411" w14:textId="72CBB75E" w:rsidR="006016B6" w:rsidRPr="006016B6" w:rsidRDefault="006016B6" w:rsidP="006016B6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>DYREKTOR</w:t>
      </w:r>
    </w:p>
    <w:p w14:paraId="6CDD62D2" w14:textId="77777777" w:rsidR="006016B6" w:rsidRPr="006016B6" w:rsidRDefault="006016B6" w:rsidP="006016B6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>Miejskiego Ośrodka Pomocy Społecznej</w:t>
      </w:r>
    </w:p>
    <w:p w14:paraId="17E543C5" w14:textId="77777777" w:rsidR="006016B6" w:rsidRDefault="006016B6" w:rsidP="006016B6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 xml:space="preserve">w </w:t>
      </w:r>
      <w:r>
        <w:rPr>
          <w:rFonts w:asciiTheme="minorHAnsi" w:hAnsiTheme="minorHAnsi" w:cstheme="minorHAnsi"/>
        </w:rPr>
        <w:t>S</w:t>
      </w:r>
      <w:r w:rsidRPr="006016B6">
        <w:rPr>
          <w:rFonts w:asciiTheme="minorHAnsi" w:hAnsiTheme="minorHAnsi" w:cstheme="minorHAnsi"/>
        </w:rPr>
        <w:t>opocie</w:t>
      </w:r>
    </w:p>
    <w:p w14:paraId="198608AA" w14:textId="42A6E67E" w:rsidR="006016B6" w:rsidRPr="006016B6" w:rsidRDefault="006016B6" w:rsidP="006016B6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 xml:space="preserve"> /-/ Andrzej Czekaj</w:t>
      </w:r>
    </w:p>
    <w:p w14:paraId="71EC59F8" w14:textId="460719F4" w:rsidR="00AA302F" w:rsidRDefault="00AA302F" w:rsidP="00EF08DC">
      <w:pPr>
        <w:ind w:left="708"/>
        <w:rPr>
          <w:rFonts w:asciiTheme="minorHAnsi" w:hAnsiTheme="minorHAnsi" w:cstheme="minorHAnsi"/>
          <w:i/>
        </w:rPr>
      </w:pPr>
    </w:p>
    <w:p w14:paraId="300EE3F3" w14:textId="464B9C52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5DB8D4B9" w14:textId="16C59C5E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360C8FDA" w14:textId="1AF75F89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1F18CD3C" w14:textId="15862EB2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57BA2978" w14:textId="1BD5D363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751B3AED" w14:textId="30B09E9E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02C1EB71" w14:textId="647211EF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0726ED66" w14:textId="7B6E17ED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4998CFF0" w14:textId="066E194F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48CDAD7C" w14:textId="15855A52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37E6C153" w14:textId="2A935636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715F0CE9" w14:textId="667F48CB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3C188138" w14:textId="13220349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1AE4B501" w14:textId="5300A4A7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5AB98AD6" w14:textId="1B100A5D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516A445C" w14:textId="74CD6E90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08176ECC" w14:textId="06022B8E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1C4D96D8" w14:textId="67A08F0B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159C8A24" w14:textId="316C4532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21A758E5" w14:textId="2C0A18D7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1A67CD2B" w14:textId="1B36B507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1CCB8F2F" w14:textId="4840B60C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7594B822" w14:textId="6568DF05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0340A799" w14:textId="626A57D2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24B7F8D2" w14:textId="40D15F7D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3B491806" w14:textId="7E2B814E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660C9973" w14:textId="0C67C465" w:rsidR="00020045" w:rsidRDefault="00020045" w:rsidP="00EF08DC">
      <w:pPr>
        <w:ind w:left="708"/>
        <w:rPr>
          <w:rFonts w:asciiTheme="minorHAnsi" w:hAnsiTheme="minorHAnsi" w:cstheme="minorHAnsi"/>
          <w:i/>
        </w:rPr>
      </w:pPr>
    </w:p>
    <w:p w14:paraId="41F7CAD2" w14:textId="77777777" w:rsidR="000F7B3C" w:rsidRPr="00871223" w:rsidRDefault="000F7B3C" w:rsidP="00EF08DC">
      <w:pPr>
        <w:ind w:left="708"/>
        <w:rPr>
          <w:rFonts w:asciiTheme="minorHAnsi" w:hAnsiTheme="minorHAnsi" w:cstheme="minorHAnsi"/>
          <w:i/>
          <w:sz w:val="22"/>
          <w:szCs w:val="22"/>
        </w:rPr>
      </w:pPr>
    </w:p>
    <w:p w14:paraId="6C1FDD5D" w14:textId="2D31EED8" w:rsidR="005F4510" w:rsidRPr="00871223" w:rsidRDefault="0087122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lastRenderedPageBreak/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 w:rsidR="005F4510" w:rsidRPr="00871223">
        <w:rPr>
          <w:rFonts w:asciiTheme="minorHAnsi" w:hAnsiTheme="minorHAnsi" w:cstheme="minorHAnsi"/>
          <w:iCs/>
          <w:sz w:val="22"/>
          <w:szCs w:val="22"/>
        </w:rPr>
        <w:t>Załącznik nr 1</w:t>
      </w:r>
    </w:p>
    <w:p w14:paraId="1D7C20DD" w14:textId="748ACBB8" w:rsidR="005F4510" w:rsidRPr="00871223" w:rsidRDefault="005F4510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>Znak sprawy</w:t>
      </w:r>
      <w:r w:rsidR="00AA302F" w:rsidRPr="00871223">
        <w:rPr>
          <w:rFonts w:asciiTheme="minorHAnsi" w:hAnsiTheme="minorHAnsi" w:cstheme="minorHAnsi"/>
          <w:iCs/>
          <w:sz w:val="22"/>
          <w:szCs w:val="22"/>
        </w:rPr>
        <w:t xml:space="preserve">: </w:t>
      </w:r>
      <w:r w:rsidR="00422364" w:rsidRPr="00422364">
        <w:rPr>
          <w:rStyle w:val="markedcontent"/>
          <w:rFonts w:asciiTheme="minorHAnsi" w:hAnsiTheme="minorHAnsi" w:cstheme="minorHAnsi"/>
          <w:sz w:val="22"/>
          <w:szCs w:val="22"/>
        </w:rPr>
        <w:t>ZSiR.271.2.2021 (1/2021/DU)</w:t>
      </w:r>
    </w:p>
    <w:p w14:paraId="3E057D4D" w14:textId="77777777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73A4C398" w14:textId="5A2CA2B5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ZAMAWIAJĄCY:</w:t>
      </w:r>
    </w:p>
    <w:p w14:paraId="7D6AD5C3" w14:textId="139D425D" w:rsidR="000F7B3C" w:rsidRPr="00871223" w:rsidRDefault="000F7B3C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Gmina Miasta Sopotu</w:t>
      </w:r>
    </w:p>
    <w:p w14:paraId="12F08925" w14:textId="77777777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Miejski Ośrodek Pomocy Społecznej w Sopocie</w:t>
      </w:r>
    </w:p>
    <w:p w14:paraId="30CA0BB6" w14:textId="77777777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ul. Kolejowa 14</w:t>
      </w:r>
      <w:r w:rsidRPr="00871223">
        <w:rPr>
          <w:rFonts w:asciiTheme="minorHAnsi" w:hAnsiTheme="minorHAnsi" w:cstheme="minorHAnsi"/>
          <w:sz w:val="22"/>
          <w:szCs w:val="22"/>
        </w:rPr>
        <w:br/>
        <w:t>81-835 Sopot</w:t>
      </w:r>
    </w:p>
    <w:p w14:paraId="52301298" w14:textId="77777777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19462404" w14:textId="77777777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WYKONAWCA:</w:t>
      </w:r>
    </w:p>
    <w:p w14:paraId="32E07C47" w14:textId="4B631D7F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Nazwa firmy/Imię i nazwisko: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="00693B15" w:rsidRPr="00871223"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871223">
        <w:rPr>
          <w:rFonts w:asciiTheme="minorHAnsi" w:hAnsiTheme="minorHAnsi" w:cstheme="minorHAnsi"/>
          <w:sz w:val="22"/>
          <w:szCs w:val="22"/>
        </w:rPr>
        <w:t>.................................................</w:t>
      </w:r>
      <w:r w:rsidRPr="00871223">
        <w:rPr>
          <w:rFonts w:asciiTheme="minorHAnsi" w:hAnsiTheme="minorHAnsi" w:cstheme="minorHAnsi"/>
          <w:sz w:val="22"/>
          <w:szCs w:val="22"/>
        </w:rPr>
        <w:br/>
        <w:t>Adres siedziby/adres zamieszkania: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>.................................................</w:t>
      </w:r>
      <w:r w:rsidRPr="00871223">
        <w:rPr>
          <w:rFonts w:asciiTheme="minorHAnsi" w:hAnsiTheme="minorHAnsi" w:cstheme="minorHAnsi"/>
          <w:sz w:val="22"/>
          <w:szCs w:val="22"/>
        </w:rPr>
        <w:br/>
        <w:t>Tel./fax.: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>.................................................</w:t>
      </w:r>
    </w:p>
    <w:p w14:paraId="690C8CED" w14:textId="77777777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Adres e-mail: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Pr="00871223">
        <w:rPr>
          <w:rFonts w:asciiTheme="minorHAnsi" w:hAnsiTheme="minorHAnsi" w:cstheme="minorHAnsi"/>
          <w:sz w:val="22"/>
          <w:szCs w:val="22"/>
        </w:rPr>
        <w:tab/>
        <w:t>.................................................</w:t>
      </w:r>
    </w:p>
    <w:p w14:paraId="218757D6" w14:textId="77777777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NIP: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>.................................................</w:t>
      </w:r>
    </w:p>
    <w:p w14:paraId="60416A42" w14:textId="77777777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  <w:u w:val="single"/>
        </w:rPr>
      </w:pPr>
      <w:r w:rsidRPr="00871223">
        <w:rPr>
          <w:rFonts w:asciiTheme="minorHAnsi" w:hAnsiTheme="minorHAnsi" w:cstheme="minorHAnsi"/>
          <w:sz w:val="22"/>
          <w:szCs w:val="22"/>
        </w:rPr>
        <w:t xml:space="preserve">REGON: 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>.................................................</w:t>
      </w:r>
    </w:p>
    <w:p w14:paraId="489644B0" w14:textId="346F7145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  <w:u w:val="single"/>
        </w:rPr>
      </w:pPr>
    </w:p>
    <w:p w14:paraId="32593FA1" w14:textId="77777777" w:rsidR="00693B15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  <w:u w:val="single"/>
        </w:rPr>
      </w:pPr>
    </w:p>
    <w:p w14:paraId="47D5DE31" w14:textId="77777777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  <w:u w:val="single"/>
        </w:rPr>
      </w:pPr>
      <w:r w:rsidRPr="00871223">
        <w:rPr>
          <w:rFonts w:asciiTheme="minorHAnsi" w:hAnsiTheme="minorHAnsi" w:cstheme="minorHAnsi"/>
          <w:sz w:val="22"/>
          <w:szCs w:val="22"/>
          <w:u w:val="single"/>
        </w:rPr>
        <w:t>FORMULARZ OFERTOWY</w:t>
      </w:r>
    </w:p>
    <w:p w14:paraId="72B9D7DD" w14:textId="77777777" w:rsidR="005F4510" w:rsidRPr="00871223" w:rsidRDefault="005F4510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5E9B1FDC" w14:textId="43CA895E" w:rsidR="005F4510" w:rsidRPr="00871223" w:rsidRDefault="00591823" w:rsidP="00EF08DC">
      <w:pPr>
        <w:ind w:firstLine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Odpowiadając</w:t>
      </w:r>
      <w:r w:rsidR="005F4510" w:rsidRPr="00871223">
        <w:rPr>
          <w:rFonts w:asciiTheme="minorHAnsi" w:hAnsiTheme="minorHAnsi" w:cstheme="minorHAnsi"/>
          <w:sz w:val="22"/>
          <w:szCs w:val="22"/>
        </w:rPr>
        <w:t xml:space="preserve"> na zapytanie ofertowe dotyczące realizacji zamówienia publicznego pn. „</w:t>
      </w:r>
      <w:r w:rsidR="008E1C76" w:rsidRPr="00871223">
        <w:rPr>
          <w:rFonts w:asciiTheme="minorHAnsi" w:hAnsiTheme="minorHAnsi" w:cstheme="minorHAnsi"/>
          <w:sz w:val="22"/>
          <w:szCs w:val="22"/>
        </w:rPr>
        <w:t xml:space="preserve">Świadczenie wsparcia </w:t>
      </w:r>
      <w:r w:rsidR="005F4510" w:rsidRPr="00871223">
        <w:rPr>
          <w:rFonts w:asciiTheme="minorHAnsi" w:hAnsiTheme="minorHAnsi" w:cstheme="minorHAnsi"/>
          <w:sz w:val="22"/>
          <w:szCs w:val="22"/>
        </w:rPr>
        <w:t>psychologicznego</w:t>
      </w:r>
      <w:r w:rsidR="005F4510" w:rsidRPr="00871223">
        <w:rPr>
          <w:rStyle w:val="markedcontent"/>
          <w:rFonts w:asciiTheme="minorHAnsi" w:hAnsiTheme="minorHAnsi" w:cstheme="minorHAnsi"/>
          <w:sz w:val="22"/>
          <w:szCs w:val="22"/>
        </w:rPr>
        <w:t xml:space="preserve"> w projekcie Sopot – Dostępne Usługi (etap 2)” </w:t>
      </w:r>
      <w:r w:rsidR="005F4510" w:rsidRPr="00871223">
        <w:rPr>
          <w:rFonts w:asciiTheme="minorHAnsi" w:hAnsiTheme="minorHAnsi" w:cstheme="minorHAnsi"/>
          <w:sz w:val="22"/>
          <w:szCs w:val="22"/>
        </w:rPr>
        <w:t>oferuję wykonanie zamówienia zgodnie z opisem przedmiotu zamówienia i na warunkach określonych w zapytaniu ofertowym za cenę:</w:t>
      </w:r>
    </w:p>
    <w:p w14:paraId="54451CE3" w14:textId="70588CC6" w:rsidR="00591823" w:rsidRPr="00871223" w:rsidRDefault="00591823" w:rsidP="00EF08DC">
      <w:pPr>
        <w:ind w:firstLine="708"/>
        <w:rPr>
          <w:rFonts w:asciiTheme="minorHAnsi" w:hAnsiTheme="minorHAnsi" w:cstheme="minorHAnsi"/>
          <w:sz w:val="22"/>
          <w:szCs w:val="22"/>
        </w:rPr>
      </w:pPr>
    </w:p>
    <w:p w14:paraId="101D8942" w14:textId="105D3735" w:rsidR="00B039F5" w:rsidRPr="00871223" w:rsidRDefault="00B039F5" w:rsidP="00EF08DC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Cena netto za 1 godzinę zegarową w PLN ……………………….</w:t>
      </w:r>
    </w:p>
    <w:p w14:paraId="631BA5F2" w14:textId="77777777" w:rsidR="00B039F5" w:rsidRPr="00871223" w:rsidRDefault="00B039F5" w:rsidP="00EF08DC">
      <w:pPr>
        <w:pStyle w:val="Akapitzlist"/>
        <w:ind w:left="1068"/>
        <w:rPr>
          <w:rFonts w:asciiTheme="minorHAnsi" w:hAnsiTheme="minorHAnsi" w:cstheme="minorHAnsi"/>
          <w:sz w:val="22"/>
          <w:szCs w:val="22"/>
        </w:rPr>
      </w:pPr>
    </w:p>
    <w:p w14:paraId="12B10340" w14:textId="53228FBE" w:rsidR="00591823" w:rsidRPr="00871223" w:rsidRDefault="00591823" w:rsidP="00EF08DC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 xml:space="preserve">Cena brutto za 1 godzinę zegarową </w:t>
      </w:r>
      <w:r w:rsidR="008C2D9D" w:rsidRPr="00871223">
        <w:rPr>
          <w:rFonts w:asciiTheme="minorHAnsi" w:hAnsiTheme="minorHAnsi" w:cstheme="minorHAnsi"/>
          <w:sz w:val="22"/>
          <w:szCs w:val="22"/>
        </w:rPr>
        <w:t>w</w:t>
      </w:r>
      <w:r w:rsidRPr="00871223">
        <w:rPr>
          <w:rFonts w:asciiTheme="minorHAnsi" w:hAnsiTheme="minorHAnsi" w:cstheme="minorHAnsi"/>
          <w:sz w:val="22"/>
          <w:szCs w:val="22"/>
        </w:rPr>
        <w:t xml:space="preserve"> PLN ……………………….</w:t>
      </w:r>
    </w:p>
    <w:p w14:paraId="361F5FD0" w14:textId="4CF988CC" w:rsidR="00591823" w:rsidRPr="00871223" w:rsidRDefault="00591823" w:rsidP="00EF08DC">
      <w:pPr>
        <w:pStyle w:val="Akapitzlist"/>
        <w:ind w:left="106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w tym podatek VAT ………………………………</w:t>
      </w:r>
    </w:p>
    <w:p w14:paraId="1C01D23A" w14:textId="0CEAC5ED" w:rsidR="00591823" w:rsidRPr="00871223" w:rsidRDefault="00591823" w:rsidP="00EF08DC">
      <w:pPr>
        <w:pStyle w:val="Akapitzlist"/>
        <w:ind w:left="1068"/>
        <w:rPr>
          <w:rFonts w:asciiTheme="minorHAnsi" w:hAnsiTheme="minorHAnsi" w:cstheme="minorHAnsi"/>
          <w:sz w:val="22"/>
          <w:szCs w:val="22"/>
        </w:rPr>
      </w:pPr>
    </w:p>
    <w:p w14:paraId="25B7DA2F" w14:textId="5421583A" w:rsidR="00591823" w:rsidRPr="00871223" w:rsidRDefault="00591823" w:rsidP="00EF08DC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Cena brutto za wykonanie usługi łącznie w PLN …………………………………</w:t>
      </w:r>
    </w:p>
    <w:p w14:paraId="00222E64" w14:textId="5C7EFF7D" w:rsidR="005F4510" w:rsidRPr="00871223" w:rsidRDefault="00591823" w:rsidP="00EF08DC">
      <w:pPr>
        <w:pStyle w:val="Akapitzlist"/>
        <w:ind w:left="106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(cena brutto 1 godziny zegarowej x łączna liczba godzin danej usługi)</w:t>
      </w:r>
    </w:p>
    <w:p w14:paraId="4DB7C106" w14:textId="77777777" w:rsidR="005F4510" w:rsidRPr="00871223" w:rsidRDefault="005F4510" w:rsidP="00EF08DC">
      <w:pPr>
        <w:rPr>
          <w:rFonts w:asciiTheme="minorHAnsi" w:hAnsiTheme="minorHAnsi" w:cstheme="minorHAnsi"/>
          <w:i/>
          <w:sz w:val="22"/>
          <w:szCs w:val="22"/>
        </w:rPr>
      </w:pPr>
    </w:p>
    <w:p w14:paraId="1D74D4A1" w14:textId="7A585F78" w:rsidR="005F4510" w:rsidRPr="00871223" w:rsidRDefault="005F4510" w:rsidP="00EF08DC">
      <w:pPr>
        <w:ind w:left="-284" w:hanging="283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  <w:lang w:val="en-US"/>
        </w:rPr>
        <w:t>Oświadczam, że:</w:t>
      </w:r>
    </w:p>
    <w:p w14:paraId="260DE8FA" w14:textId="2195B1E9" w:rsidR="005F4510" w:rsidRPr="00871223" w:rsidRDefault="005F4510" w:rsidP="00EF08DC">
      <w:pPr>
        <w:numPr>
          <w:ilvl w:val="0"/>
          <w:numId w:val="19"/>
        </w:numPr>
        <w:tabs>
          <w:tab w:val="clear" w:pos="0"/>
          <w:tab w:val="num" w:pos="284"/>
        </w:tabs>
        <w:suppressAutoHyphens/>
        <w:spacing w:line="276" w:lineRule="auto"/>
        <w:ind w:left="-284" w:hanging="283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 xml:space="preserve">w całkowitej cenie oferty zostały uwzględnione wszystkie koszty wykonania </w:t>
      </w:r>
      <w:r w:rsidR="00591823" w:rsidRPr="00871223">
        <w:rPr>
          <w:rFonts w:asciiTheme="minorHAnsi" w:hAnsiTheme="minorHAnsi" w:cstheme="minorHAnsi"/>
          <w:iCs/>
          <w:sz w:val="22"/>
          <w:szCs w:val="22"/>
        </w:rPr>
        <w:t xml:space="preserve">zlecenia </w:t>
      </w:r>
      <w:r w:rsidRPr="00871223">
        <w:rPr>
          <w:rFonts w:asciiTheme="minorHAnsi" w:hAnsiTheme="minorHAnsi" w:cstheme="minorHAnsi"/>
          <w:iCs/>
          <w:sz w:val="22"/>
          <w:szCs w:val="22"/>
        </w:rPr>
        <w:t xml:space="preserve">w zakresie określonym w zapytaniu ofertowym nr </w:t>
      </w:r>
      <w:r w:rsidR="006016B6" w:rsidRPr="00422364">
        <w:rPr>
          <w:rStyle w:val="markedcontent"/>
          <w:rFonts w:asciiTheme="minorHAnsi" w:hAnsiTheme="minorHAnsi" w:cstheme="minorHAnsi"/>
          <w:sz w:val="22"/>
          <w:szCs w:val="22"/>
        </w:rPr>
        <w:t>ZSiR.271.2.2021 (1/2021/DU)</w:t>
      </w:r>
      <w:r w:rsidR="00E37A02">
        <w:rPr>
          <w:rStyle w:val="markedcontent"/>
          <w:rFonts w:asciiTheme="minorHAnsi" w:hAnsiTheme="minorHAnsi" w:cstheme="minorHAnsi"/>
          <w:sz w:val="22"/>
          <w:szCs w:val="22"/>
        </w:rPr>
        <w:t>;</w:t>
      </w:r>
    </w:p>
    <w:p w14:paraId="7EAF730B" w14:textId="77777777" w:rsidR="005F4510" w:rsidRPr="00871223" w:rsidRDefault="005F4510" w:rsidP="00EF08DC">
      <w:pPr>
        <w:numPr>
          <w:ilvl w:val="0"/>
          <w:numId w:val="19"/>
        </w:numPr>
        <w:tabs>
          <w:tab w:val="clear" w:pos="0"/>
          <w:tab w:val="num" w:pos="284"/>
        </w:tabs>
        <w:suppressAutoHyphens/>
        <w:spacing w:line="276" w:lineRule="auto"/>
        <w:ind w:left="-284" w:hanging="283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>zapoznałem się z przedmiotem zamówienia i nie wnoszę do niego żadnych zastrzeżeń;</w:t>
      </w:r>
    </w:p>
    <w:p w14:paraId="2BDD5DFD" w14:textId="77777777" w:rsidR="005F4510" w:rsidRPr="00871223" w:rsidRDefault="005F4510" w:rsidP="00EF08DC">
      <w:pPr>
        <w:numPr>
          <w:ilvl w:val="0"/>
          <w:numId w:val="19"/>
        </w:numPr>
        <w:tabs>
          <w:tab w:val="clear" w:pos="0"/>
          <w:tab w:val="num" w:pos="284"/>
        </w:tabs>
        <w:suppressAutoHyphens/>
        <w:spacing w:line="276" w:lineRule="auto"/>
        <w:ind w:left="-284" w:hanging="283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 xml:space="preserve">w pełni akceptuję oraz spełniam wszystkie warunki i wymagania dotyczące udziału </w:t>
      </w:r>
      <w:r w:rsidRPr="00871223">
        <w:rPr>
          <w:rFonts w:asciiTheme="minorHAnsi" w:hAnsiTheme="minorHAnsi" w:cstheme="minorHAnsi"/>
          <w:iCs/>
          <w:sz w:val="22"/>
          <w:szCs w:val="22"/>
        </w:rPr>
        <w:br/>
        <w:t xml:space="preserve">w postępowaniu; </w:t>
      </w:r>
    </w:p>
    <w:p w14:paraId="666B8973" w14:textId="1476642D" w:rsidR="005F4510" w:rsidRPr="00871223" w:rsidRDefault="005F4510" w:rsidP="00EF08DC">
      <w:pPr>
        <w:numPr>
          <w:ilvl w:val="0"/>
          <w:numId w:val="19"/>
        </w:numPr>
        <w:tabs>
          <w:tab w:val="clear" w:pos="0"/>
          <w:tab w:val="num" w:pos="284"/>
        </w:tabs>
        <w:suppressAutoHyphens/>
        <w:spacing w:line="276" w:lineRule="auto"/>
        <w:ind w:left="-284" w:hanging="283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>akceptuję wszystkie zapisy zapytania ofertowego nr</w:t>
      </w:r>
      <w:r w:rsidR="00D56C6C" w:rsidRPr="00871223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6016B6" w:rsidRPr="00422364">
        <w:rPr>
          <w:rStyle w:val="markedcontent"/>
          <w:rFonts w:asciiTheme="minorHAnsi" w:hAnsiTheme="minorHAnsi" w:cstheme="minorHAnsi"/>
          <w:sz w:val="22"/>
          <w:szCs w:val="22"/>
        </w:rPr>
        <w:t>ZSiR.271.2.2021 (1/2021/DU)</w:t>
      </w:r>
      <w:r w:rsidR="006016B6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Pr="00871223">
        <w:rPr>
          <w:rFonts w:asciiTheme="minorHAnsi" w:hAnsiTheme="minorHAnsi" w:cstheme="minorHAnsi"/>
          <w:iCs/>
          <w:sz w:val="22"/>
          <w:szCs w:val="22"/>
        </w:rPr>
        <w:t>i zapewniam należytą staranność, terminowość i dyspozycyjność przy realizacji przedmiotowego zamówienia;</w:t>
      </w:r>
    </w:p>
    <w:p w14:paraId="4684F91D" w14:textId="62DBA0C9" w:rsidR="005F4510" w:rsidRPr="00871223" w:rsidRDefault="005F4510" w:rsidP="00EF08DC">
      <w:pPr>
        <w:numPr>
          <w:ilvl w:val="0"/>
          <w:numId w:val="19"/>
        </w:numPr>
        <w:tabs>
          <w:tab w:val="clear" w:pos="0"/>
          <w:tab w:val="num" w:pos="284"/>
        </w:tabs>
        <w:suppressAutoHyphens/>
        <w:spacing w:line="276" w:lineRule="auto"/>
        <w:ind w:left="-284" w:hanging="283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>zobowiązuję się w przypadku wyboru mojej oferty do zawarcia umowy w miejscu i terminie wyznaczonym przez Zamawiającego</w:t>
      </w:r>
      <w:r w:rsidR="00B039F5" w:rsidRPr="00871223">
        <w:rPr>
          <w:rFonts w:asciiTheme="minorHAnsi" w:hAnsiTheme="minorHAnsi" w:cstheme="minorHAnsi"/>
          <w:iCs/>
          <w:sz w:val="22"/>
          <w:szCs w:val="22"/>
        </w:rPr>
        <w:t>.</w:t>
      </w:r>
    </w:p>
    <w:p w14:paraId="7F837212" w14:textId="77777777" w:rsidR="00B039F5" w:rsidRPr="00871223" w:rsidRDefault="005F4510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 xml:space="preserve">   </w:t>
      </w:r>
    </w:p>
    <w:p w14:paraId="7C37304D" w14:textId="77777777" w:rsidR="00B039F5" w:rsidRPr="00871223" w:rsidRDefault="00B039F5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15B713FA" w14:textId="77777777" w:rsidR="008E1C76" w:rsidRPr="00871223" w:rsidRDefault="008E1C76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502A4F9A" w14:textId="77777777" w:rsidR="008E1C76" w:rsidRPr="00871223" w:rsidRDefault="008E1C76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77177123" w14:textId="101D41F2" w:rsidR="005F4510" w:rsidRPr="00871223" w:rsidRDefault="00B039F5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 xml:space="preserve">……………………………………...… dn. _ _._ _.2021 r.  </w:t>
      </w:r>
      <w:r w:rsidR="008E1C76" w:rsidRPr="00871223">
        <w:rPr>
          <w:rFonts w:asciiTheme="minorHAnsi" w:hAnsiTheme="minorHAnsi" w:cstheme="minorHAnsi"/>
          <w:iCs/>
          <w:sz w:val="22"/>
          <w:szCs w:val="22"/>
        </w:rPr>
        <w:t xml:space="preserve">                                 ………………………………………….</w:t>
      </w:r>
    </w:p>
    <w:p w14:paraId="672560B9" w14:textId="072C3E02" w:rsidR="005F4510" w:rsidRPr="00871223" w:rsidRDefault="005F4510" w:rsidP="00EF08DC">
      <w:pPr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 xml:space="preserve">             </w:t>
      </w:r>
      <w:r w:rsidRPr="00871223">
        <w:rPr>
          <w:rFonts w:asciiTheme="minorHAnsi" w:hAnsiTheme="minorHAnsi" w:cstheme="minorHAnsi"/>
          <w:iCs/>
          <w:sz w:val="20"/>
          <w:szCs w:val="20"/>
        </w:rPr>
        <w:t xml:space="preserve">   </w:t>
      </w:r>
      <w:r w:rsidR="008E1C76" w:rsidRPr="00871223">
        <w:rPr>
          <w:rFonts w:asciiTheme="minorHAnsi" w:hAnsiTheme="minorHAnsi" w:cstheme="minorHAnsi"/>
          <w:iCs/>
          <w:sz w:val="20"/>
          <w:szCs w:val="20"/>
        </w:rPr>
        <w:t xml:space="preserve">         </w:t>
      </w:r>
      <w:r w:rsidRPr="00871223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8E1C76" w:rsidRPr="00871223">
        <w:rPr>
          <w:rFonts w:asciiTheme="minorHAnsi" w:hAnsiTheme="minorHAnsi" w:cstheme="minorHAnsi"/>
          <w:iCs/>
          <w:sz w:val="20"/>
          <w:szCs w:val="20"/>
        </w:rPr>
        <w:t>(Miejscowość)</w:t>
      </w:r>
      <w:r w:rsidRPr="00871223">
        <w:rPr>
          <w:rFonts w:asciiTheme="minorHAnsi" w:hAnsiTheme="minorHAnsi" w:cstheme="minorHAnsi"/>
          <w:iCs/>
          <w:sz w:val="20"/>
          <w:szCs w:val="20"/>
        </w:rPr>
        <w:t xml:space="preserve">                                                                             </w:t>
      </w:r>
      <w:r w:rsidR="00693B15" w:rsidRPr="00871223">
        <w:rPr>
          <w:rFonts w:asciiTheme="minorHAnsi" w:hAnsiTheme="minorHAnsi" w:cstheme="minorHAnsi"/>
          <w:iCs/>
          <w:sz w:val="20"/>
          <w:szCs w:val="20"/>
        </w:rPr>
        <w:t xml:space="preserve">                  </w:t>
      </w:r>
      <w:r w:rsidR="008E1C76" w:rsidRPr="00871223">
        <w:rPr>
          <w:rFonts w:asciiTheme="minorHAnsi" w:hAnsiTheme="minorHAnsi" w:cstheme="minorHAnsi"/>
          <w:iCs/>
          <w:sz w:val="22"/>
          <w:szCs w:val="22"/>
        </w:rPr>
        <w:t>(</w:t>
      </w:r>
      <w:r w:rsidRPr="00871223">
        <w:rPr>
          <w:rFonts w:asciiTheme="minorHAnsi" w:hAnsiTheme="minorHAnsi" w:cstheme="minorHAnsi"/>
          <w:iCs/>
          <w:sz w:val="22"/>
          <w:szCs w:val="22"/>
        </w:rPr>
        <w:t xml:space="preserve">podpis </w:t>
      </w:r>
      <w:r w:rsidR="008E1C76" w:rsidRPr="00871223">
        <w:rPr>
          <w:rFonts w:asciiTheme="minorHAnsi" w:hAnsiTheme="minorHAnsi" w:cstheme="minorHAnsi"/>
          <w:iCs/>
          <w:sz w:val="22"/>
          <w:szCs w:val="22"/>
        </w:rPr>
        <w:t>Oferenta)</w:t>
      </w:r>
    </w:p>
    <w:p w14:paraId="5F492950" w14:textId="77777777" w:rsidR="00B57045" w:rsidRPr="00871223" w:rsidRDefault="00B57045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54AB7A7E" w14:textId="443C353D" w:rsidR="00591823" w:rsidRPr="00871223" w:rsidRDefault="0087122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lastRenderedPageBreak/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 w:rsidR="00591823" w:rsidRPr="00871223">
        <w:rPr>
          <w:rFonts w:asciiTheme="minorHAnsi" w:hAnsiTheme="minorHAnsi" w:cstheme="minorHAnsi"/>
          <w:iCs/>
          <w:sz w:val="22"/>
          <w:szCs w:val="22"/>
        </w:rPr>
        <w:t xml:space="preserve">Załącznik nr </w:t>
      </w:r>
      <w:r w:rsidR="00693B15" w:rsidRPr="00871223">
        <w:rPr>
          <w:rFonts w:asciiTheme="minorHAnsi" w:hAnsiTheme="minorHAnsi" w:cstheme="minorHAnsi"/>
          <w:iCs/>
          <w:sz w:val="22"/>
          <w:szCs w:val="22"/>
        </w:rPr>
        <w:t>2</w:t>
      </w:r>
    </w:p>
    <w:p w14:paraId="51871674" w14:textId="69AD882D" w:rsidR="00591823" w:rsidRPr="00871223" w:rsidRDefault="0059182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>Znak sprawy</w:t>
      </w:r>
      <w:r w:rsidRPr="00422364">
        <w:rPr>
          <w:rFonts w:asciiTheme="minorHAnsi" w:hAnsiTheme="minorHAnsi" w:cstheme="minorHAnsi"/>
          <w:iCs/>
          <w:sz w:val="22"/>
          <w:szCs w:val="22"/>
        </w:rPr>
        <w:t>:</w:t>
      </w:r>
      <w:r w:rsidR="00693B15" w:rsidRPr="00422364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422364" w:rsidRPr="00422364">
        <w:rPr>
          <w:rStyle w:val="markedcontent"/>
          <w:rFonts w:asciiTheme="minorHAnsi" w:hAnsiTheme="minorHAnsi" w:cstheme="minorHAnsi"/>
          <w:sz w:val="22"/>
          <w:szCs w:val="22"/>
        </w:rPr>
        <w:t>ZSiR.271.2.2021 (1/2021/DU)</w:t>
      </w:r>
    </w:p>
    <w:p w14:paraId="46754272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2A089865" w14:textId="77777777" w:rsidR="000F7B3C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ZAMAWIAJĄCY:</w:t>
      </w:r>
    </w:p>
    <w:p w14:paraId="1B82F53F" w14:textId="542FA522" w:rsidR="00591823" w:rsidRPr="00871223" w:rsidRDefault="000F7B3C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Gmina Miasta Sopotu</w:t>
      </w:r>
      <w:r w:rsidR="00591823" w:rsidRPr="00871223">
        <w:rPr>
          <w:rFonts w:asciiTheme="minorHAnsi" w:hAnsiTheme="minorHAnsi" w:cstheme="minorHAnsi"/>
          <w:sz w:val="22"/>
          <w:szCs w:val="22"/>
        </w:rPr>
        <w:br/>
        <w:t>Miejski Ośrodek Pomocy Społecznej w Sopocie</w:t>
      </w:r>
      <w:r w:rsidR="00591823" w:rsidRPr="00871223">
        <w:rPr>
          <w:rFonts w:asciiTheme="minorHAnsi" w:hAnsiTheme="minorHAnsi" w:cstheme="minorHAnsi"/>
          <w:sz w:val="22"/>
          <w:szCs w:val="22"/>
        </w:rPr>
        <w:br/>
        <w:t>ul. Kolejowa 14</w:t>
      </w:r>
    </w:p>
    <w:p w14:paraId="0A071F99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81-835 Sopot</w:t>
      </w:r>
    </w:p>
    <w:p w14:paraId="4E53DC6A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023BB251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WYKONAWCA:</w:t>
      </w:r>
    </w:p>
    <w:p w14:paraId="47347ECE" w14:textId="07052981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 xml:space="preserve">Nazwa firmy/Imię i nazwisko: 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="008E1C76" w:rsidRPr="00871223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E31328" w:rsidRPr="00871223">
        <w:rPr>
          <w:rFonts w:asciiTheme="minorHAnsi" w:hAnsiTheme="minorHAnsi" w:cstheme="minorHAnsi"/>
          <w:sz w:val="22"/>
          <w:szCs w:val="22"/>
        </w:rPr>
        <w:t xml:space="preserve"> </w:t>
      </w:r>
      <w:r w:rsidR="008E1C76" w:rsidRPr="00871223">
        <w:rPr>
          <w:rFonts w:asciiTheme="minorHAnsi" w:hAnsiTheme="minorHAnsi" w:cstheme="minorHAnsi"/>
          <w:sz w:val="22"/>
          <w:szCs w:val="22"/>
        </w:rPr>
        <w:t xml:space="preserve"> </w:t>
      </w:r>
      <w:r w:rsidRPr="00871223">
        <w:rPr>
          <w:rFonts w:asciiTheme="minorHAnsi" w:hAnsiTheme="minorHAnsi" w:cstheme="minorHAnsi"/>
          <w:sz w:val="22"/>
          <w:szCs w:val="22"/>
        </w:rPr>
        <w:t>.................................................</w:t>
      </w:r>
      <w:r w:rsidRPr="00871223">
        <w:rPr>
          <w:rFonts w:asciiTheme="minorHAnsi" w:hAnsiTheme="minorHAnsi" w:cstheme="minorHAnsi"/>
          <w:sz w:val="22"/>
          <w:szCs w:val="22"/>
        </w:rPr>
        <w:br/>
        <w:t xml:space="preserve">Adres siedziby/adres zamieszkania: </w:t>
      </w:r>
      <w:r w:rsidRPr="00871223">
        <w:rPr>
          <w:rFonts w:asciiTheme="minorHAnsi" w:hAnsiTheme="minorHAnsi" w:cstheme="minorHAnsi"/>
          <w:sz w:val="22"/>
          <w:szCs w:val="22"/>
        </w:rPr>
        <w:tab/>
        <w:t xml:space="preserve">            </w:t>
      </w:r>
      <w:r w:rsidR="00E31328" w:rsidRPr="00871223">
        <w:rPr>
          <w:rFonts w:asciiTheme="minorHAnsi" w:hAnsiTheme="minorHAnsi" w:cstheme="minorHAnsi"/>
          <w:sz w:val="22"/>
          <w:szCs w:val="22"/>
        </w:rPr>
        <w:t xml:space="preserve"> </w:t>
      </w:r>
      <w:r w:rsidRPr="00871223">
        <w:rPr>
          <w:rFonts w:asciiTheme="minorHAnsi" w:hAnsiTheme="minorHAnsi" w:cstheme="minorHAnsi"/>
          <w:sz w:val="22"/>
          <w:szCs w:val="22"/>
        </w:rPr>
        <w:t>.................................................</w:t>
      </w:r>
      <w:r w:rsidRPr="00871223">
        <w:rPr>
          <w:rFonts w:asciiTheme="minorHAnsi" w:hAnsiTheme="minorHAnsi" w:cstheme="minorHAnsi"/>
          <w:sz w:val="22"/>
          <w:szCs w:val="22"/>
        </w:rPr>
        <w:br/>
        <w:t>Tel./fax.: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="00E31328" w:rsidRPr="00871223">
        <w:rPr>
          <w:rFonts w:asciiTheme="minorHAnsi" w:hAnsiTheme="minorHAnsi" w:cstheme="minorHAnsi"/>
          <w:sz w:val="22"/>
          <w:szCs w:val="22"/>
        </w:rPr>
        <w:t xml:space="preserve">             </w:t>
      </w:r>
      <w:r w:rsidRPr="00871223">
        <w:rPr>
          <w:rFonts w:asciiTheme="minorHAnsi" w:hAnsiTheme="minorHAnsi" w:cstheme="minorHAnsi"/>
          <w:sz w:val="22"/>
          <w:szCs w:val="22"/>
        </w:rPr>
        <w:t>.................................................</w:t>
      </w:r>
    </w:p>
    <w:p w14:paraId="43F17337" w14:textId="03CF701F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Adres e-mail: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="00E31328" w:rsidRPr="00871223"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871223">
        <w:rPr>
          <w:rFonts w:asciiTheme="minorHAnsi" w:hAnsiTheme="minorHAnsi" w:cstheme="minorHAnsi"/>
          <w:sz w:val="22"/>
          <w:szCs w:val="22"/>
        </w:rPr>
        <w:t>.................................................</w:t>
      </w:r>
    </w:p>
    <w:p w14:paraId="20DDCF50" w14:textId="3AD02A83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NIP: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="00E31328" w:rsidRPr="00871223"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871223">
        <w:rPr>
          <w:rFonts w:asciiTheme="minorHAnsi" w:hAnsiTheme="minorHAnsi" w:cstheme="minorHAnsi"/>
          <w:sz w:val="22"/>
          <w:szCs w:val="22"/>
        </w:rPr>
        <w:t>.................................................</w:t>
      </w:r>
    </w:p>
    <w:p w14:paraId="7866EABA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 xml:space="preserve">REGON: 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>.................................................</w:t>
      </w:r>
    </w:p>
    <w:p w14:paraId="1F47EA64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24F7CBE2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51555080" w14:textId="3F7AC7B6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 xml:space="preserve">OŚWIADCZENIE O SPEŁNIANIU WYMOGÓW DOT. WYKSZTAŁCENIA I DOŚWIADCZENIA ZAWODOWEGO </w:t>
      </w:r>
    </w:p>
    <w:p w14:paraId="4273AB30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406F668B" w14:textId="7F0BADDD" w:rsidR="00591823" w:rsidRPr="00871223" w:rsidRDefault="00591823" w:rsidP="00EF08DC">
      <w:pPr>
        <w:spacing w:line="276" w:lineRule="auto"/>
        <w:rPr>
          <w:rStyle w:val="markedcontent"/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 xml:space="preserve">Ubiegając się o udzielenie zamówienia publicznego pn.: </w:t>
      </w:r>
      <w:r w:rsidR="008E1C76" w:rsidRPr="00871223">
        <w:rPr>
          <w:rFonts w:asciiTheme="minorHAnsi" w:hAnsiTheme="minorHAnsi" w:cstheme="minorHAnsi"/>
          <w:sz w:val="22"/>
          <w:szCs w:val="22"/>
        </w:rPr>
        <w:t xml:space="preserve"> „Świadczenie wsparcia psychologicznego</w:t>
      </w:r>
      <w:r w:rsidR="008E1C76" w:rsidRPr="00871223">
        <w:rPr>
          <w:rStyle w:val="markedcontent"/>
          <w:rFonts w:asciiTheme="minorHAnsi" w:hAnsiTheme="minorHAnsi" w:cstheme="minorHAnsi"/>
          <w:sz w:val="22"/>
          <w:szCs w:val="22"/>
        </w:rPr>
        <w:t xml:space="preserve"> w projekcie Sopot – Dostępne Usługi (etap 2)”</w:t>
      </w:r>
    </w:p>
    <w:p w14:paraId="0FA75729" w14:textId="77777777" w:rsidR="008E1C76" w:rsidRPr="00871223" w:rsidRDefault="008E1C76" w:rsidP="00EF08DC">
      <w:pPr>
        <w:spacing w:line="276" w:lineRule="auto"/>
        <w:rPr>
          <w:rStyle w:val="markedcontent"/>
          <w:rFonts w:asciiTheme="minorHAnsi" w:hAnsiTheme="minorHAnsi" w:cstheme="minorHAnsi"/>
          <w:sz w:val="22"/>
          <w:szCs w:val="22"/>
        </w:rPr>
      </w:pPr>
    </w:p>
    <w:p w14:paraId="0CBDC8A0" w14:textId="7870B9DB" w:rsidR="00591823" w:rsidRPr="00871223" w:rsidRDefault="00591823" w:rsidP="00EF08DC">
      <w:pPr>
        <w:ind w:left="142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 xml:space="preserve"> oświadczam, że spełniam warunki udziału w postępowaniu  (pkt V</w:t>
      </w:r>
      <w:r w:rsidR="00914B9C" w:rsidRPr="00871223">
        <w:rPr>
          <w:rFonts w:asciiTheme="minorHAnsi" w:hAnsiTheme="minorHAnsi" w:cstheme="minorHAnsi"/>
          <w:sz w:val="22"/>
          <w:szCs w:val="22"/>
        </w:rPr>
        <w:t xml:space="preserve">, </w:t>
      </w:r>
      <w:r w:rsidRPr="00871223">
        <w:rPr>
          <w:rFonts w:asciiTheme="minorHAnsi" w:hAnsiTheme="minorHAnsi" w:cstheme="minorHAnsi"/>
          <w:sz w:val="22"/>
          <w:szCs w:val="22"/>
        </w:rPr>
        <w:t>ppkt 1</w:t>
      </w:r>
      <w:r w:rsidR="0017575E" w:rsidRPr="00871223">
        <w:rPr>
          <w:rFonts w:asciiTheme="minorHAnsi" w:hAnsiTheme="minorHAnsi" w:cstheme="minorHAnsi"/>
          <w:sz w:val="22"/>
          <w:szCs w:val="22"/>
        </w:rPr>
        <w:t xml:space="preserve"> i 2</w:t>
      </w:r>
      <w:r w:rsidRPr="00871223">
        <w:rPr>
          <w:rFonts w:asciiTheme="minorHAnsi" w:hAnsiTheme="minorHAnsi" w:cstheme="minorHAnsi"/>
          <w:sz w:val="22"/>
          <w:szCs w:val="22"/>
        </w:rPr>
        <w:t xml:space="preserve"> zapytania ofertowego)  </w:t>
      </w:r>
    </w:p>
    <w:p w14:paraId="67C66BB4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421EC077" w14:textId="1A2E1F35" w:rsidR="00591823" w:rsidRPr="00871223" w:rsidRDefault="00591823" w:rsidP="00EF08DC">
      <w:pPr>
        <w:numPr>
          <w:ilvl w:val="0"/>
          <w:numId w:val="20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posiada</w:t>
      </w:r>
      <w:r w:rsidR="0017575E" w:rsidRPr="00871223">
        <w:rPr>
          <w:rFonts w:asciiTheme="minorHAnsi" w:hAnsiTheme="minorHAnsi" w:cstheme="minorHAnsi"/>
          <w:sz w:val="22"/>
          <w:szCs w:val="22"/>
        </w:rPr>
        <w:t>m</w:t>
      </w:r>
      <w:r w:rsidRPr="00871223">
        <w:rPr>
          <w:rFonts w:asciiTheme="minorHAnsi" w:hAnsiTheme="minorHAnsi" w:cstheme="minorHAnsi"/>
          <w:sz w:val="22"/>
          <w:szCs w:val="22"/>
        </w:rPr>
        <w:t xml:space="preserve"> wykształcenie wyższe magisterskie na kierunku: psychologia (potwierdzone dyplomem) lub posiada wykształcenie wyższe inne niż wskazane w punkcie powyżej uzupełnione studiami podyplomowymi w zakresie psychologii</w:t>
      </w:r>
    </w:p>
    <w:p w14:paraId="30CA7A89" w14:textId="77777777" w:rsidR="00591823" w:rsidRPr="00871223" w:rsidRDefault="00591823" w:rsidP="00EF08DC">
      <w:pPr>
        <w:ind w:left="720" w:hanging="360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oraz</w:t>
      </w:r>
    </w:p>
    <w:p w14:paraId="62CBA36C" w14:textId="77777777" w:rsidR="00591823" w:rsidRPr="00871223" w:rsidRDefault="00591823" w:rsidP="00EF08DC">
      <w:pPr>
        <w:ind w:left="720" w:hanging="360"/>
        <w:rPr>
          <w:rFonts w:asciiTheme="minorHAnsi" w:hAnsiTheme="minorHAnsi" w:cstheme="minorHAnsi"/>
          <w:sz w:val="22"/>
          <w:szCs w:val="22"/>
        </w:rPr>
      </w:pPr>
    </w:p>
    <w:p w14:paraId="64A7140B" w14:textId="36C7B198" w:rsidR="00693B15" w:rsidRPr="00871223" w:rsidRDefault="00591823" w:rsidP="00EF08DC">
      <w:pPr>
        <w:numPr>
          <w:ilvl w:val="0"/>
          <w:numId w:val="21"/>
        </w:numPr>
        <w:suppressAutoHyphens/>
        <w:ind w:left="720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posiada</w:t>
      </w:r>
      <w:r w:rsidR="0017575E" w:rsidRPr="00871223">
        <w:rPr>
          <w:rFonts w:asciiTheme="minorHAnsi" w:hAnsiTheme="minorHAnsi" w:cstheme="minorHAnsi"/>
          <w:sz w:val="22"/>
          <w:szCs w:val="22"/>
        </w:rPr>
        <w:t>m</w:t>
      </w:r>
      <w:r w:rsidRPr="00871223">
        <w:rPr>
          <w:rFonts w:asciiTheme="minorHAnsi" w:hAnsiTheme="minorHAnsi" w:cstheme="minorHAnsi"/>
          <w:sz w:val="22"/>
          <w:szCs w:val="22"/>
        </w:rPr>
        <w:t xml:space="preserve"> </w:t>
      </w:r>
      <w:r w:rsidR="0017575E" w:rsidRPr="00871223">
        <w:rPr>
          <w:rFonts w:asciiTheme="minorHAnsi" w:hAnsiTheme="minorHAnsi" w:cstheme="minorHAnsi"/>
          <w:sz w:val="22"/>
          <w:szCs w:val="22"/>
        </w:rPr>
        <w:t>minimum 3-letnie doświadczenie w udzielaniu pomocy psychologicznej osobom z niepełnosprawnością</w:t>
      </w:r>
      <w:r w:rsidR="008C2D9D" w:rsidRPr="00871223">
        <w:rPr>
          <w:rFonts w:asciiTheme="minorHAnsi" w:hAnsiTheme="minorHAnsi" w:cstheme="minorHAnsi"/>
          <w:sz w:val="22"/>
          <w:szCs w:val="22"/>
        </w:rPr>
        <w:t>/niesamodzielnym</w:t>
      </w:r>
      <w:r w:rsidR="0017575E" w:rsidRPr="00871223">
        <w:rPr>
          <w:rFonts w:asciiTheme="minorHAnsi" w:hAnsiTheme="minorHAnsi" w:cstheme="minorHAnsi"/>
          <w:sz w:val="22"/>
          <w:szCs w:val="22"/>
        </w:rPr>
        <w:t xml:space="preserve"> i</w:t>
      </w:r>
      <w:r w:rsidR="00914B9C" w:rsidRPr="00871223">
        <w:rPr>
          <w:rFonts w:asciiTheme="minorHAnsi" w:hAnsiTheme="minorHAnsi" w:cstheme="minorHAnsi"/>
          <w:sz w:val="22"/>
          <w:szCs w:val="22"/>
        </w:rPr>
        <w:t>/lub</w:t>
      </w:r>
      <w:r w:rsidR="0017575E" w:rsidRPr="00871223">
        <w:rPr>
          <w:rFonts w:asciiTheme="minorHAnsi" w:hAnsiTheme="minorHAnsi" w:cstheme="minorHAnsi"/>
          <w:sz w:val="22"/>
          <w:szCs w:val="22"/>
        </w:rPr>
        <w:t xml:space="preserve"> ich opiekunom</w:t>
      </w:r>
      <w:r w:rsidRPr="00871223">
        <w:rPr>
          <w:rFonts w:asciiTheme="minorHAnsi" w:hAnsiTheme="minorHAnsi" w:cstheme="minorHAnsi"/>
          <w:sz w:val="22"/>
          <w:szCs w:val="22"/>
        </w:rPr>
        <w:t xml:space="preserve"> (udokumentowane świadectwem pracy/referencjami/zaświadczeniami</w:t>
      </w:r>
      <w:r w:rsidR="00914B9C" w:rsidRPr="00871223">
        <w:rPr>
          <w:rFonts w:asciiTheme="minorHAnsi" w:hAnsiTheme="minorHAnsi" w:cstheme="minorHAnsi"/>
          <w:sz w:val="22"/>
          <w:szCs w:val="22"/>
        </w:rPr>
        <w:t xml:space="preserve"> lub innymi dokumentami</w:t>
      </w:r>
      <w:r w:rsidRPr="00871223">
        <w:rPr>
          <w:rFonts w:asciiTheme="minorHAnsi" w:hAnsiTheme="minorHAnsi" w:cstheme="minorHAnsi"/>
          <w:sz w:val="22"/>
          <w:szCs w:val="22"/>
        </w:rPr>
        <w:t>).</w:t>
      </w:r>
    </w:p>
    <w:p w14:paraId="56D2895D" w14:textId="77777777" w:rsidR="008E1C76" w:rsidRPr="00871223" w:rsidRDefault="008E1C76" w:rsidP="00EF08DC">
      <w:pPr>
        <w:suppressAutoHyphens/>
        <w:ind w:left="720"/>
        <w:rPr>
          <w:rFonts w:asciiTheme="minorHAnsi" w:hAnsiTheme="minorHAnsi" w:cstheme="minorHAnsi"/>
          <w:sz w:val="22"/>
          <w:szCs w:val="22"/>
        </w:rPr>
      </w:pPr>
    </w:p>
    <w:p w14:paraId="26CB90FF" w14:textId="19C77354" w:rsidR="00484BB4" w:rsidRPr="00871223" w:rsidRDefault="00277CC9" w:rsidP="00EF08DC">
      <w:pPr>
        <w:suppressAutoHyphens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Szczegółowy wymiar mojego doświadczenia wynosi:</w:t>
      </w:r>
    </w:p>
    <w:p w14:paraId="3F752266" w14:textId="0BB57BC6" w:rsidR="00484BB4" w:rsidRPr="00871223" w:rsidRDefault="00484BB4" w:rsidP="00EF08DC">
      <w:pPr>
        <w:suppressAutoHyphens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2828"/>
      </w:tblGrid>
      <w:tr w:rsidR="00D95B03" w:rsidRPr="00871223" w14:paraId="3007184E" w14:textId="77777777" w:rsidTr="00C3181F">
        <w:tc>
          <w:tcPr>
            <w:tcW w:w="562" w:type="dxa"/>
          </w:tcPr>
          <w:p w14:paraId="5DEB12F6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5670" w:type="dxa"/>
          </w:tcPr>
          <w:p w14:paraId="1E434C4C" w14:textId="502E6B99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 xml:space="preserve">Doświadczenie w udzielaniu pomocy psychologicznej osobom z niepełnosprawnością </w:t>
            </w:r>
            <w:r w:rsidR="008C2D9D" w:rsidRPr="00871223">
              <w:rPr>
                <w:rFonts w:asciiTheme="minorHAnsi" w:hAnsiTheme="minorHAnsi" w:cstheme="minorHAnsi"/>
                <w:sz w:val="22"/>
                <w:szCs w:val="22"/>
              </w:rPr>
              <w:t xml:space="preserve">/niesamodzielnym </w:t>
            </w: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i/lub ich opiekunom obejmujące okres</w:t>
            </w:r>
          </w:p>
        </w:tc>
        <w:tc>
          <w:tcPr>
            <w:tcW w:w="2828" w:type="dxa"/>
          </w:tcPr>
          <w:p w14:paraId="16D2CCCA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Zaznaczyć znakiem właściwe</w:t>
            </w:r>
          </w:p>
        </w:tc>
      </w:tr>
      <w:tr w:rsidR="00D95B03" w:rsidRPr="00871223" w14:paraId="09E78D6F" w14:textId="77777777" w:rsidTr="00C3181F">
        <w:tc>
          <w:tcPr>
            <w:tcW w:w="562" w:type="dxa"/>
          </w:tcPr>
          <w:p w14:paraId="1B3C47A6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5670" w:type="dxa"/>
          </w:tcPr>
          <w:p w14:paraId="72956093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do 3 lat</w:t>
            </w:r>
          </w:p>
        </w:tc>
        <w:tc>
          <w:tcPr>
            <w:tcW w:w="2828" w:type="dxa"/>
          </w:tcPr>
          <w:p w14:paraId="67A6ED39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5B03" w:rsidRPr="00871223" w14:paraId="6E877C38" w14:textId="77777777" w:rsidTr="00C3181F">
        <w:tc>
          <w:tcPr>
            <w:tcW w:w="562" w:type="dxa"/>
          </w:tcPr>
          <w:p w14:paraId="13299A1E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5670" w:type="dxa"/>
          </w:tcPr>
          <w:p w14:paraId="3E0A2C9E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 xml:space="preserve">od 3 do 5 lat </w:t>
            </w:r>
          </w:p>
        </w:tc>
        <w:tc>
          <w:tcPr>
            <w:tcW w:w="2828" w:type="dxa"/>
          </w:tcPr>
          <w:p w14:paraId="275E7A53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5B03" w:rsidRPr="00871223" w14:paraId="1DB5FA8B" w14:textId="77777777" w:rsidTr="00C3181F">
        <w:tc>
          <w:tcPr>
            <w:tcW w:w="562" w:type="dxa"/>
          </w:tcPr>
          <w:p w14:paraId="5EB567C7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5670" w:type="dxa"/>
          </w:tcPr>
          <w:p w14:paraId="705B2BCF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 xml:space="preserve">od 6  do 10 lat </w:t>
            </w:r>
          </w:p>
        </w:tc>
        <w:tc>
          <w:tcPr>
            <w:tcW w:w="2828" w:type="dxa"/>
          </w:tcPr>
          <w:p w14:paraId="74ACA154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5B03" w:rsidRPr="00871223" w14:paraId="071B1424" w14:textId="77777777" w:rsidTr="00C3181F">
        <w:tc>
          <w:tcPr>
            <w:tcW w:w="562" w:type="dxa"/>
          </w:tcPr>
          <w:p w14:paraId="6959770B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5670" w:type="dxa"/>
          </w:tcPr>
          <w:p w14:paraId="2838C4F4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 xml:space="preserve">od 11 do 15 lat </w:t>
            </w:r>
          </w:p>
        </w:tc>
        <w:tc>
          <w:tcPr>
            <w:tcW w:w="2828" w:type="dxa"/>
          </w:tcPr>
          <w:p w14:paraId="24E883F5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5B03" w:rsidRPr="00871223" w14:paraId="324A7BFF" w14:textId="77777777" w:rsidTr="00C3181F">
        <w:tc>
          <w:tcPr>
            <w:tcW w:w="562" w:type="dxa"/>
          </w:tcPr>
          <w:p w14:paraId="34E05D27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5670" w:type="dxa"/>
          </w:tcPr>
          <w:p w14:paraId="1E62843A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 xml:space="preserve">powyżej 15 lat </w:t>
            </w:r>
          </w:p>
        </w:tc>
        <w:tc>
          <w:tcPr>
            <w:tcW w:w="2828" w:type="dxa"/>
          </w:tcPr>
          <w:p w14:paraId="44775D7E" w14:textId="77777777" w:rsidR="00D95B03" w:rsidRPr="00871223" w:rsidRDefault="00D95B03" w:rsidP="00EF08DC">
            <w:pPr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3351465" w14:textId="77777777" w:rsidR="00484BB4" w:rsidRPr="00871223" w:rsidRDefault="00484BB4" w:rsidP="00EF08DC">
      <w:pPr>
        <w:suppressAutoHyphens/>
        <w:rPr>
          <w:rFonts w:asciiTheme="minorHAnsi" w:hAnsiTheme="minorHAnsi" w:cstheme="minorHAnsi"/>
          <w:sz w:val="22"/>
          <w:szCs w:val="22"/>
        </w:rPr>
      </w:pPr>
    </w:p>
    <w:p w14:paraId="782029C0" w14:textId="0E657596" w:rsidR="00693B15" w:rsidRPr="00871223" w:rsidRDefault="00693B15" w:rsidP="00EF08DC">
      <w:pPr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71223">
        <w:rPr>
          <w:rFonts w:asciiTheme="minorHAnsi" w:hAnsiTheme="minorHAnsi" w:cstheme="minorHAnsi"/>
          <w:sz w:val="22"/>
          <w:szCs w:val="22"/>
          <w:shd w:val="clear" w:color="auto" w:fill="FFFFFF"/>
        </w:rPr>
        <w:t>W załączeniu dokumenty potwierdzające moje wykształcenie i doświadczenie zawodowe:</w:t>
      </w:r>
    </w:p>
    <w:p w14:paraId="04EE9826" w14:textId="77777777" w:rsidR="00693B15" w:rsidRPr="00871223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71223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……………………………………………………………………………………………………</w:t>
      </w:r>
    </w:p>
    <w:p w14:paraId="504FA4C6" w14:textId="77777777" w:rsidR="00693B15" w:rsidRPr="00871223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71223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……………………………………………………………………………………………………</w:t>
      </w:r>
    </w:p>
    <w:p w14:paraId="1A7117E6" w14:textId="77777777" w:rsidR="00693B15" w:rsidRPr="00871223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71223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……………………………………………………………………………………………………</w:t>
      </w:r>
    </w:p>
    <w:p w14:paraId="7FAE8F78" w14:textId="77777777" w:rsidR="00693B15" w:rsidRPr="00871223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71223">
        <w:rPr>
          <w:rFonts w:asciiTheme="minorHAnsi" w:hAnsiTheme="minorHAnsi" w:cstheme="minorHAnsi"/>
          <w:sz w:val="22"/>
          <w:szCs w:val="22"/>
          <w:shd w:val="clear" w:color="auto" w:fill="FFFFFF"/>
        </w:rPr>
        <w:lastRenderedPageBreak/>
        <w:t>……………………………………………………………………………………………………</w:t>
      </w:r>
    </w:p>
    <w:p w14:paraId="66C2E248" w14:textId="77777777" w:rsidR="00693B15" w:rsidRPr="00871223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71223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……………………………………………………………………………………………………</w:t>
      </w:r>
    </w:p>
    <w:p w14:paraId="5D6FCF61" w14:textId="77777777" w:rsidR="00693B15" w:rsidRPr="00871223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71223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……………………………………………………………………………………………………</w:t>
      </w:r>
    </w:p>
    <w:p w14:paraId="2573934F" w14:textId="77777777" w:rsidR="00693B15" w:rsidRPr="00871223" w:rsidRDefault="00693B15" w:rsidP="00EF08DC">
      <w:pPr>
        <w:pStyle w:val="Akapitzlist"/>
        <w:numPr>
          <w:ilvl w:val="0"/>
          <w:numId w:val="22"/>
        </w:numPr>
        <w:spacing w:line="276" w:lineRule="auto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871223">
        <w:rPr>
          <w:rFonts w:asciiTheme="minorHAnsi" w:hAnsiTheme="minorHAnsi" w:cstheme="minorHAnsi"/>
          <w:sz w:val="22"/>
          <w:szCs w:val="22"/>
          <w:shd w:val="clear" w:color="auto" w:fill="FFFFFF"/>
        </w:rPr>
        <w:t>……………………………………………………………………………………………………</w:t>
      </w:r>
    </w:p>
    <w:p w14:paraId="79A9F1D9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1A3310FE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341F8FB4" w14:textId="77777777" w:rsidR="00591823" w:rsidRPr="00871223" w:rsidRDefault="00591823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39D8C568" w14:textId="1F460964" w:rsidR="00591823" w:rsidRPr="00871223" w:rsidRDefault="008E1C76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 xml:space="preserve">………………………………………...… dn. _ _._ _.2021 r.                   </w:t>
      </w:r>
      <w:r w:rsidR="00591823" w:rsidRPr="00871223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</w:p>
    <w:p w14:paraId="0DE1DF19" w14:textId="75ED5F68" w:rsidR="008E1C76" w:rsidRPr="00871223" w:rsidRDefault="00591823" w:rsidP="00EF08DC">
      <w:pPr>
        <w:ind w:left="708"/>
        <w:rPr>
          <w:rFonts w:asciiTheme="minorHAnsi" w:hAnsiTheme="minorHAnsi" w:cstheme="minorHAnsi"/>
          <w:sz w:val="20"/>
          <w:szCs w:val="20"/>
          <w:lang w:val="en-US"/>
        </w:rPr>
      </w:pPr>
      <w:r w:rsidRPr="00871223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="008E1C76" w:rsidRPr="00871223">
        <w:rPr>
          <w:rFonts w:asciiTheme="minorHAnsi" w:hAnsiTheme="minorHAnsi" w:cstheme="minorHAnsi"/>
          <w:sz w:val="20"/>
          <w:szCs w:val="20"/>
        </w:rPr>
        <w:t>(Miejscowość)</w:t>
      </w:r>
      <w:r w:rsidRPr="00871223">
        <w:rPr>
          <w:rFonts w:asciiTheme="minorHAnsi" w:hAnsiTheme="minorHAnsi" w:cstheme="minorHAnsi"/>
          <w:sz w:val="20"/>
          <w:szCs w:val="20"/>
        </w:rPr>
        <w:t xml:space="preserve">                                                </w:t>
      </w:r>
      <w:r w:rsidR="008E1C76" w:rsidRPr="00871223">
        <w:rPr>
          <w:rFonts w:asciiTheme="minorHAnsi" w:hAnsiTheme="minorHAnsi" w:cstheme="minorHAnsi"/>
          <w:sz w:val="20"/>
          <w:szCs w:val="20"/>
        </w:rPr>
        <w:t xml:space="preserve"> </w:t>
      </w:r>
      <w:r w:rsidRPr="00871223">
        <w:rPr>
          <w:rFonts w:asciiTheme="minorHAnsi" w:hAnsiTheme="minorHAnsi" w:cstheme="minorHAnsi"/>
          <w:sz w:val="20"/>
          <w:szCs w:val="20"/>
        </w:rPr>
        <w:t xml:space="preserve">         </w:t>
      </w:r>
      <w:r w:rsidR="00693B15" w:rsidRPr="00871223">
        <w:rPr>
          <w:rFonts w:asciiTheme="minorHAnsi" w:hAnsiTheme="minorHAnsi" w:cstheme="minorHAnsi"/>
          <w:sz w:val="20"/>
          <w:szCs w:val="20"/>
        </w:rPr>
        <w:t xml:space="preserve">  </w:t>
      </w:r>
      <w:r w:rsidR="008E1C76" w:rsidRPr="00871223">
        <w:rPr>
          <w:rFonts w:asciiTheme="minorHAnsi" w:hAnsiTheme="minorHAnsi" w:cstheme="minorHAnsi"/>
          <w:sz w:val="20"/>
          <w:szCs w:val="20"/>
        </w:rPr>
        <w:t xml:space="preserve">                               </w:t>
      </w:r>
      <w:r w:rsidRPr="00871223">
        <w:rPr>
          <w:rFonts w:asciiTheme="minorHAnsi" w:hAnsiTheme="minorHAnsi" w:cstheme="minorHAnsi"/>
          <w:sz w:val="20"/>
          <w:szCs w:val="20"/>
        </w:rPr>
        <w:t xml:space="preserve">podpis </w:t>
      </w:r>
      <w:r w:rsidR="008E1C76" w:rsidRPr="00871223">
        <w:rPr>
          <w:rFonts w:asciiTheme="minorHAnsi" w:hAnsiTheme="minorHAnsi" w:cstheme="minorHAnsi"/>
          <w:sz w:val="20"/>
          <w:szCs w:val="20"/>
        </w:rPr>
        <w:t>Oferenta</w:t>
      </w:r>
    </w:p>
    <w:p w14:paraId="784D32A6" w14:textId="77777777" w:rsidR="001846F3" w:rsidRPr="00871223" w:rsidRDefault="001846F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02F44633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57B2604A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2EACC0C2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1DA8202D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1D27D761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363CD60D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48286F0A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65B5D32D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61570E92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459BFC71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34C8456A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00091C5A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7C3C24A2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4BF050DA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78C098AB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1B36DB24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64DA4F2D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293D826D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1010F538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0142D886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53798660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3C0537E0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623395E4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5372FED7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189DA850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2EB6D00C" w14:textId="505B3185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5587A9D6" w14:textId="508B6483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0E9BD367" w14:textId="0B09D9C8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13F48C73" w14:textId="27BCD37F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120A8010" w14:textId="37DF9FE2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1905722D" w14:textId="672452BC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7786F06D" w14:textId="0EC288A7" w:rsidR="00D95B03" w:rsidRPr="00871223" w:rsidRDefault="00D95B0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5801164E" w14:textId="3CC18B8C" w:rsidR="00D95B03" w:rsidRPr="00871223" w:rsidRDefault="00D95B0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68135233" w14:textId="48454E49" w:rsidR="00D95B03" w:rsidRPr="00871223" w:rsidRDefault="00D95B0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25D9259B" w14:textId="1684720B" w:rsidR="00D95B03" w:rsidRPr="00871223" w:rsidRDefault="00D95B0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7217D574" w14:textId="1764AB98" w:rsidR="00D95B03" w:rsidRPr="00871223" w:rsidRDefault="00D95B0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0C17A1CA" w14:textId="01A6855F" w:rsidR="00D95B03" w:rsidRPr="00871223" w:rsidRDefault="00D95B0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6C574FD2" w14:textId="5C457FDA" w:rsidR="00D95B03" w:rsidRPr="00871223" w:rsidRDefault="00D95B0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7146BBD0" w14:textId="41A010CD" w:rsidR="00B57045" w:rsidRPr="00871223" w:rsidRDefault="00B57045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098A4E6A" w14:textId="77777777" w:rsidR="00D95B03" w:rsidRPr="00871223" w:rsidRDefault="00D95B0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6E893233" w14:textId="77777777" w:rsidR="00277CC9" w:rsidRPr="00871223" w:rsidRDefault="00277CC9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</w:p>
    <w:p w14:paraId="78C8DBA9" w14:textId="25733C99" w:rsidR="00693B15" w:rsidRPr="00871223" w:rsidRDefault="00871223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lastRenderedPageBreak/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>
        <w:rPr>
          <w:rFonts w:asciiTheme="minorHAnsi" w:hAnsiTheme="minorHAnsi" w:cstheme="minorHAnsi"/>
          <w:iCs/>
          <w:sz w:val="22"/>
          <w:szCs w:val="22"/>
        </w:rPr>
        <w:tab/>
      </w:r>
      <w:r w:rsidR="00693B15" w:rsidRPr="00871223">
        <w:rPr>
          <w:rFonts w:asciiTheme="minorHAnsi" w:hAnsiTheme="minorHAnsi" w:cstheme="minorHAnsi"/>
          <w:iCs/>
          <w:sz w:val="22"/>
          <w:szCs w:val="22"/>
        </w:rPr>
        <w:t>Załącznik nr 3</w:t>
      </w:r>
    </w:p>
    <w:p w14:paraId="4C9FDDBA" w14:textId="6D12ED70" w:rsidR="00693B15" w:rsidRPr="00422364" w:rsidRDefault="00693B15" w:rsidP="00EF08DC">
      <w:pPr>
        <w:ind w:left="708"/>
        <w:rPr>
          <w:rFonts w:asciiTheme="minorHAnsi" w:hAnsiTheme="minorHAnsi" w:cstheme="minorHAnsi"/>
          <w:iCs/>
          <w:sz w:val="22"/>
          <w:szCs w:val="22"/>
        </w:rPr>
      </w:pPr>
      <w:r w:rsidRPr="00871223">
        <w:rPr>
          <w:rFonts w:asciiTheme="minorHAnsi" w:hAnsiTheme="minorHAnsi" w:cstheme="minorHAnsi"/>
          <w:iCs/>
          <w:sz w:val="22"/>
          <w:szCs w:val="22"/>
        </w:rPr>
        <w:t xml:space="preserve">Znak sprawy: </w:t>
      </w:r>
      <w:r w:rsidR="00422364" w:rsidRPr="00422364">
        <w:rPr>
          <w:rStyle w:val="markedcontent"/>
          <w:rFonts w:asciiTheme="minorHAnsi" w:hAnsiTheme="minorHAnsi" w:cstheme="minorHAnsi"/>
          <w:sz w:val="22"/>
          <w:szCs w:val="22"/>
        </w:rPr>
        <w:t>ZSiR.271.2.2021 (1/2021/DU)</w:t>
      </w:r>
    </w:p>
    <w:p w14:paraId="2C0A01D0" w14:textId="77777777" w:rsidR="00693B15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7F6A962E" w14:textId="77777777" w:rsidR="000F7B3C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ZAMAWIAJĄCY:</w:t>
      </w:r>
    </w:p>
    <w:p w14:paraId="16F448DB" w14:textId="04EBF5E6" w:rsidR="00693B15" w:rsidRPr="00871223" w:rsidRDefault="000F7B3C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Gmina Miasta Sopotu</w:t>
      </w:r>
      <w:r w:rsidR="00693B15" w:rsidRPr="00871223">
        <w:rPr>
          <w:rFonts w:asciiTheme="minorHAnsi" w:hAnsiTheme="minorHAnsi" w:cstheme="minorHAnsi"/>
          <w:sz w:val="22"/>
          <w:szCs w:val="22"/>
        </w:rPr>
        <w:br/>
        <w:t>Miejski Ośrodek Pomocy Społecznej w Sopocie</w:t>
      </w:r>
      <w:r w:rsidR="00693B15" w:rsidRPr="00871223">
        <w:rPr>
          <w:rFonts w:asciiTheme="minorHAnsi" w:hAnsiTheme="minorHAnsi" w:cstheme="minorHAnsi"/>
          <w:sz w:val="22"/>
          <w:szCs w:val="22"/>
        </w:rPr>
        <w:br/>
        <w:t>ul. Kolejowa 14</w:t>
      </w:r>
    </w:p>
    <w:p w14:paraId="349BA731" w14:textId="77777777" w:rsidR="00693B15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81-835 Sopot</w:t>
      </w:r>
    </w:p>
    <w:p w14:paraId="5269CE07" w14:textId="77777777" w:rsidR="00693B15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4011CA78" w14:textId="77777777" w:rsidR="00693B15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WYKONAWCA:</w:t>
      </w:r>
    </w:p>
    <w:p w14:paraId="059134F7" w14:textId="6F163E01" w:rsidR="00693B15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 xml:space="preserve">Nazwa firmy/Imię i nazwisko: 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 xml:space="preserve">              .................................................</w:t>
      </w:r>
      <w:r w:rsidRPr="00871223">
        <w:rPr>
          <w:rFonts w:asciiTheme="minorHAnsi" w:hAnsiTheme="minorHAnsi" w:cstheme="minorHAnsi"/>
          <w:sz w:val="22"/>
          <w:szCs w:val="22"/>
        </w:rPr>
        <w:br/>
        <w:t xml:space="preserve">Adres siedziby/adres zamieszkania: </w:t>
      </w:r>
      <w:r w:rsidRPr="00871223">
        <w:rPr>
          <w:rFonts w:asciiTheme="minorHAnsi" w:hAnsiTheme="minorHAnsi" w:cstheme="minorHAnsi"/>
          <w:sz w:val="22"/>
          <w:szCs w:val="22"/>
        </w:rPr>
        <w:tab/>
        <w:t xml:space="preserve">             .................................................</w:t>
      </w:r>
      <w:r w:rsidRPr="00871223">
        <w:rPr>
          <w:rFonts w:asciiTheme="minorHAnsi" w:hAnsiTheme="minorHAnsi" w:cstheme="minorHAnsi"/>
          <w:sz w:val="22"/>
          <w:szCs w:val="22"/>
        </w:rPr>
        <w:br/>
        <w:t>Tel./fax.: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>.................................................</w:t>
      </w:r>
    </w:p>
    <w:p w14:paraId="2EA99344" w14:textId="77777777" w:rsidR="00693B15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Adres e-mail: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>.................................................</w:t>
      </w:r>
    </w:p>
    <w:p w14:paraId="3A835FA3" w14:textId="77777777" w:rsidR="00693B15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NIP: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>.................................................</w:t>
      </w:r>
    </w:p>
    <w:p w14:paraId="5CF8B213" w14:textId="77777777" w:rsidR="00693B15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 xml:space="preserve">REGON: </w:t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</w:r>
      <w:r w:rsidRPr="00871223">
        <w:rPr>
          <w:rFonts w:asciiTheme="minorHAnsi" w:hAnsiTheme="minorHAnsi" w:cstheme="minorHAnsi"/>
          <w:sz w:val="22"/>
          <w:szCs w:val="22"/>
        </w:rPr>
        <w:tab/>
        <w:t>.................................................</w:t>
      </w:r>
    </w:p>
    <w:p w14:paraId="4BD47624" w14:textId="77777777" w:rsidR="00693B15" w:rsidRPr="00871223" w:rsidRDefault="00693B15" w:rsidP="00EF08DC">
      <w:pPr>
        <w:ind w:left="708"/>
        <w:rPr>
          <w:rFonts w:asciiTheme="minorHAnsi" w:hAnsiTheme="minorHAnsi" w:cstheme="minorHAnsi"/>
          <w:sz w:val="22"/>
          <w:szCs w:val="22"/>
        </w:rPr>
      </w:pPr>
    </w:p>
    <w:p w14:paraId="30C52ADB" w14:textId="77777777" w:rsidR="00693B15" w:rsidRPr="00871223" w:rsidRDefault="00693B15" w:rsidP="00EF08DC">
      <w:pPr>
        <w:rPr>
          <w:rFonts w:asciiTheme="minorHAnsi" w:hAnsiTheme="minorHAnsi" w:cstheme="minorHAnsi"/>
          <w:sz w:val="22"/>
          <w:szCs w:val="22"/>
        </w:rPr>
      </w:pPr>
    </w:p>
    <w:p w14:paraId="1709DCFE" w14:textId="77777777" w:rsidR="00693B15" w:rsidRPr="00871223" w:rsidRDefault="00693B15" w:rsidP="00EF08DC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871223">
        <w:rPr>
          <w:rFonts w:asciiTheme="minorHAnsi" w:hAnsiTheme="minorHAnsi" w:cstheme="minorHAnsi"/>
        </w:rPr>
        <w:t xml:space="preserve"> </w:t>
      </w:r>
      <w:r w:rsidRPr="00871223">
        <w:rPr>
          <w:rStyle w:val="markedcontent"/>
          <w:rFonts w:asciiTheme="minorHAnsi" w:hAnsiTheme="minorHAnsi" w:cstheme="minorHAnsi"/>
        </w:rPr>
        <w:t>Z ZAMAWIAJĄCYM</w:t>
      </w:r>
    </w:p>
    <w:p w14:paraId="706FB00C" w14:textId="77777777" w:rsidR="00693B15" w:rsidRPr="00871223" w:rsidRDefault="00693B15" w:rsidP="00EF08DC">
      <w:pPr>
        <w:spacing w:line="276" w:lineRule="auto"/>
        <w:ind w:left="708"/>
        <w:rPr>
          <w:rFonts w:asciiTheme="minorHAnsi" w:hAnsiTheme="minorHAnsi" w:cstheme="minorHAnsi"/>
        </w:rPr>
      </w:pPr>
    </w:p>
    <w:p w14:paraId="5226EB15" w14:textId="77F3F51C" w:rsidR="008E1C76" w:rsidRPr="00871223" w:rsidRDefault="00693B15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Ubiegając się o udzielenie zamówienia publicznego pn.:</w:t>
      </w:r>
      <w:r w:rsidR="008E1C76" w:rsidRPr="00871223">
        <w:rPr>
          <w:rFonts w:asciiTheme="minorHAnsi" w:hAnsiTheme="minorHAnsi" w:cstheme="minorHAnsi"/>
        </w:rPr>
        <w:t xml:space="preserve"> „Świadczenie wsparcia psychologicznego</w:t>
      </w:r>
      <w:r w:rsidR="008E1C76" w:rsidRPr="00871223">
        <w:rPr>
          <w:rStyle w:val="markedcontent"/>
          <w:rFonts w:asciiTheme="minorHAnsi" w:hAnsiTheme="minorHAnsi" w:cstheme="minorHAnsi"/>
        </w:rPr>
        <w:t xml:space="preserve"> w projekcie Sopot – Dostępne Usługi (etap 2)”</w:t>
      </w:r>
    </w:p>
    <w:p w14:paraId="2A493BB5" w14:textId="77777777" w:rsidR="00693B15" w:rsidRPr="00871223" w:rsidRDefault="00693B15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DDBE15A" w14:textId="1A658BB8" w:rsidR="00693B15" w:rsidRPr="00871223" w:rsidRDefault="00693B15" w:rsidP="00EF08DC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oświadczam, że spełniam warunki udziału w postępowaniu  (pkt V ppkt 3 zapytania ofertowego), tj.:</w:t>
      </w:r>
    </w:p>
    <w:p w14:paraId="676111A9" w14:textId="590D513F" w:rsidR="00693B15" w:rsidRPr="00871223" w:rsidRDefault="00693B15" w:rsidP="00EF08DC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1.  </w:t>
      </w:r>
      <w:r w:rsidR="00896F0E" w:rsidRPr="00871223">
        <w:rPr>
          <w:rStyle w:val="markedcontent"/>
          <w:rFonts w:asciiTheme="minorHAnsi" w:hAnsiTheme="minorHAnsi" w:cstheme="minorHAnsi"/>
        </w:rPr>
        <w:t>N</w:t>
      </w:r>
      <w:r w:rsidRPr="00871223">
        <w:rPr>
          <w:rStyle w:val="markedcontent"/>
          <w:rFonts w:asciiTheme="minorHAnsi" w:hAnsiTheme="minorHAnsi" w:cstheme="minorHAnsi"/>
        </w:rPr>
        <w:t xml:space="preserve">ie jestem z Zamawiającym powiązany osobowo i/lub kapitałowo tzn.: nie jestem z 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11EF63AD" w14:textId="77777777" w:rsidR="00693B15" w:rsidRPr="00871223" w:rsidRDefault="00693B15" w:rsidP="00EF08DC">
      <w:pPr>
        <w:pStyle w:val="Akapitzlist"/>
        <w:numPr>
          <w:ilvl w:val="0"/>
          <w:numId w:val="21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27CFB12D" w14:textId="14232EE0" w:rsidR="00693B15" w:rsidRPr="00871223" w:rsidRDefault="00693B15" w:rsidP="00EF08DC">
      <w:pPr>
        <w:pStyle w:val="Akapitzlist"/>
        <w:numPr>
          <w:ilvl w:val="0"/>
          <w:numId w:val="21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posiadanie co najmniej 10% udziałów lub akcji, o ile niższy próg nie wynika z przepisów</w:t>
      </w:r>
      <w:r w:rsidR="008C2D9D" w:rsidRPr="00871223">
        <w:rPr>
          <w:rStyle w:val="markedcontent"/>
          <w:rFonts w:asciiTheme="minorHAnsi" w:hAnsiTheme="minorHAnsi" w:cstheme="minorHAnsi"/>
        </w:rPr>
        <w:t xml:space="preserve"> </w:t>
      </w:r>
      <w:r w:rsidRPr="00871223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5CCD034" w14:textId="77777777" w:rsidR="00693B15" w:rsidRPr="00871223" w:rsidRDefault="00693B15" w:rsidP="00EF08DC">
      <w:pPr>
        <w:pStyle w:val="Akapitzlist"/>
        <w:numPr>
          <w:ilvl w:val="0"/>
          <w:numId w:val="21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871223">
        <w:rPr>
          <w:rFonts w:asciiTheme="minorHAnsi" w:hAnsiTheme="minorHAnsi" w:cstheme="minorHAnsi"/>
        </w:rPr>
        <w:br/>
      </w:r>
      <w:r w:rsidRPr="00871223">
        <w:rPr>
          <w:rStyle w:val="markedcontent"/>
          <w:rFonts w:asciiTheme="minorHAnsi" w:hAnsiTheme="minorHAnsi" w:cstheme="minorHAnsi"/>
        </w:rPr>
        <w:t xml:space="preserve">pełnomocnika; </w:t>
      </w:r>
    </w:p>
    <w:p w14:paraId="7D5C5851" w14:textId="24CA0677" w:rsidR="00693B15" w:rsidRPr="00871223" w:rsidRDefault="00693B15" w:rsidP="00EF08DC">
      <w:pPr>
        <w:pStyle w:val="Akapitzlist"/>
        <w:numPr>
          <w:ilvl w:val="0"/>
          <w:numId w:val="21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5D83DD5C" w14:textId="7DE450ED" w:rsidR="008E1C76" w:rsidRPr="00871223" w:rsidRDefault="008E1C76" w:rsidP="00EF08DC">
      <w:pPr>
        <w:spacing w:line="276" w:lineRule="auto"/>
        <w:ind w:left="708"/>
        <w:rPr>
          <w:rFonts w:asciiTheme="minorHAnsi" w:hAnsiTheme="minorHAnsi" w:cstheme="minorHAnsi"/>
          <w:sz w:val="22"/>
          <w:szCs w:val="22"/>
        </w:rPr>
      </w:pPr>
    </w:p>
    <w:p w14:paraId="3B017E92" w14:textId="77777777" w:rsidR="00484BB4" w:rsidRPr="00871223" w:rsidRDefault="00484BB4" w:rsidP="00EF08DC">
      <w:pPr>
        <w:spacing w:line="276" w:lineRule="auto"/>
        <w:ind w:left="708"/>
        <w:rPr>
          <w:rFonts w:asciiTheme="minorHAnsi" w:hAnsiTheme="minorHAnsi" w:cstheme="minorHAnsi"/>
          <w:sz w:val="22"/>
          <w:szCs w:val="22"/>
        </w:rPr>
      </w:pPr>
    </w:p>
    <w:p w14:paraId="3AFBD827" w14:textId="3D5CAB1B" w:rsidR="00693B15" w:rsidRPr="00871223" w:rsidRDefault="00693B15" w:rsidP="00EF08DC">
      <w:pPr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2"/>
          <w:szCs w:val="22"/>
        </w:rPr>
        <w:t>………………………………………...… dn. _ _._ _.2021 r.</w:t>
      </w:r>
      <w:r w:rsidR="008E1C76" w:rsidRPr="00871223">
        <w:rPr>
          <w:rFonts w:asciiTheme="minorHAnsi" w:hAnsiTheme="minorHAnsi" w:cstheme="minorHAnsi"/>
          <w:sz w:val="22"/>
          <w:szCs w:val="22"/>
        </w:rPr>
        <w:t xml:space="preserve">                             </w:t>
      </w:r>
      <w:r w:rsidRPr="00871223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  <w:r w:rsidR="008E1C76" w:rsidRPr="00871223">
        <w:rPr>
          <w:rFonts w:asciiTheme="minorHAnsi" w:hAnsiTheme="minorHAnsi" w:cstheme="minorHAnsi"/>
          <w:sz w:val="22"/>
          <w:szCs w:val="22"/>
        </w:rPr>
        <w:t xml:space="preserve">              (Miejscowość)</w:t>
      </w:r>
      <w:r w:rsidRPr="00871223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</w:t>
      </w:r>
      <w:r w:rsidR="008E1C76" w:rsidRPr="00871223">
        <w:rPr>
          <w:rFonts w:asciiTheme="minorHAnsi" w:hAnsiTheme="minorHAnsi" w:cstheme="minorHAnsi"/>
          <w:sz w:val="22"/>
          <w:szCs w:val="22"/>
        </w:rPr>
        <w:t>(</w:t>
      </w:r>
      <w:r w:rsidRPr="00871223">
        <w:rPr>
          <w:rFonts w:asciiTheme="minorHAnsi" w:hAnsiTheme="minorHAnsi" w:cstheme="minorHAnsi"/>
          <w:sz w:val="22"/>
          <w:szCs w:val="22"/>
        </w:rPr>
        <w:t xml:space="preserve">podpis </w:t>
      </w:r>
      <w:r w:rsidR="008E1C76" w:rsidRPr="00871223">
        <w:rPr>
          <w:rFonts w:asciiTheme="minorHAnsi" w:hAnsiTheme="minorHAnsi" w:cstheme="minorHAnsi"/>
          <w:sz w:val="22"/>
          <w:szCs w:val="22"/>
        </w:rPr>
        <w:t>Oferenta)</w:t>
      </w:r>
    </w:p>
    <w:p w14:paraId="1E305820" w14:textId="77777777" w:rsidR="00693B15" w:rsidRPr="00871223" w:rsidRDefault="00693B15" w:rsidP="00EF08DC">
      <w:pPr>
        <w:tabs>
          <w:tab w:val="left" w:pos="1752"/>
        </w:tabs>
        <w:rPr>
          <w:rFonts w:asciiTheme="minorHAnsi" w:hAnsiTheme="minorHAnsi" w:cstheme="minorHAnsi"/>
        </w:rPr>
      </w:pPr>
    </w:p>
    <w:p w14:paraId="2ADCB100" w14:textId="578FE319" w:rsidR="00727D6A" w:rsidRPr="00871223" w:rsidRDefault="00914B9C" w:rsidP="00EF08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</w:rPr>
        <w:lastRenderedPageBreak/>
        <w:tab/>
      </w:r>
      <w:r w:rsidRPr="00871223">
        <w:rPr>
          <w:rFonts w:asciiTheme="minorHAnsi" w:hAnsiTheme="minorHAnsi" w:cstheme="minorHAnsi"/>
        </w:rPr>
        <w:tab/>
      </w:r>
      <w:r w:rsidRPr="00871223">
        <w:rPr>
          <w:rFonts w:asciiTheme="minorHAnsi" w:hAnsiTheme="minorHAnsi" w:cstheme="minorHAnsi"/>
        </w:rPr>
        <w:tab/>
      </w:r>
      <w:r w:rsidRPr="00871223">
        <w:rPr>
          <w:rFonts w:asciiTheme="minorHAnsi" w:hAnsiTheme="minorHAnsi" w:cstheme="minorHAnsi"/>
        </w:rPr>
        <w:tab/>
      </w:r>
      <w:r w:rsidRPr="00871223">
        <w:rPr>
          <w:rFonts w:asciiTheme="minorHAnsi" w:hAnsiTheme="minorHAnsi" w:cstheme="minorHAnsi"/>
        </w:rPr>
        <w:tab/>
      </w:r>
      <w:r w:rsidRPr="00871223">
        <w:rPr>
          <w:rFonts w:asciiTheme="minorHAnsi" w:hAnsiTheme="minorHAnsi" w:cstheme="minorHAnsi"/>
        </w:rPr>
        <w:tab/>
      </w:r>
      <w:r w:rsidRPr="00871223">
        <w:rPr>
          <w:rFonts w:asciiTheme="minorHAnsi" w:hAnsiTheme="minorHAnsi" w:cstheme="minorHAnsi"/>
        </w:rPr>
        <w:tab/>
      </w:r>
      <w:r w:rsidRPr="00871223">
        <w:rPr>
          <w:rFonts w:asciiTheme="minorHAnsi" w:hAnsiTheme="minorHAnsi" w:cstheme="minorHAnsi"/>
        </w:rPr>
        <w:tab/>
      </w:r>
      <w:r w:rsidRPr="00871223">
        <w:rPr>
          <w:rFonts w:asciiTheme="minorHAnsi" w:hAnsiTheme="minorHAnsi" w:cstheme="minorHAnsi"/>
        </w:rPr>
        <w:tab/>
      </w:r>
      <w:r w:rsidRPr="00871223">
        <w:rPr>
          <w:rFonts w:asciiTheme="minorHAnsi" w:hAnsiTheme="minorHAnsi" w:cstheme="minorHAnsi"/>
        </w:rPr>
        <w:tab/>
      </w:r>
      <w:r w:rsidR="00727D6A" w:rsidRPr="00871223">
        <w:rPr>
          <w:rFonts w:asciiTheme="minorHAnsi" w:hAnsiTheme="minorHAnsi" w:cstheme="minorHAnsi"/>
          <w:sz w:val="22"/>
          <w:szCs w:val="22"/>
        </w:rPr>
        <w:t>Załącznik nr 4</w:t>
      </w:r>
    </w:p>
    <w:p w14:paraId="4608225A" w14:textId="13D86E17" w:rsidR="00914B9C" w:rsidRPr="00871223" w:rsidRDefault="00914B9C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WZÓR UMOWY</w:t>
      </w:r>
    </w:p>
    <w:p w14:paraId="6F7F1AB3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7A302CBA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                                   UMOWA NR ……………………………………………….</w:t>
      </w:r>
    </w:p>
    <w:p w14:paraId="5AEB3506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0C5E1B52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zawarta w dniu …………………………………. 2021 roku w Sopocie pomiędzy:</w:t>
      </w:r>
    </w:p>
    <w:p w14:paraId="114AE119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00AA3A6D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Gminą Miasta Sopotu  - Miejskim Ośrodkiem Pomocy Społecznej w Sopocie,</w:t>
      </w:r>
    </w:p>
    <w:p w14:paraId="1D901FDF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ul. Kolejowa 14</w:t>
      </w:r>
    </w:p>
    <w:p w14:paraId="3D23714D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81-835 Sopot</w:t>
      </w:r>
    </w:p>
    <w:p w14:paraId="13BE5A4C" w14:textId="545179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reprezentowaną przez: Andrzeja Czekaja - Dyrektora</w:t>
      </w:r>
    </w:p>
    <w:p w14:paraId="089AE423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zwaną dalej „Zamawiającym”</w:t>
      </w:r>
    </w:p>
    <w:p w14:paraId="392ED3FA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5486FFAD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a </w:t>
      </w:r>
    </w:p>
    <w:p w14:paraId="5A0B723A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042A07DF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……………………………………………………..</w:t>
      </w:r>
    </w:p>
    <w:p w14:paraId="5B7C9F98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……………………………………………………..</w:t>
      </w:r>
    </w:p>
    <w:p w14:paraId="57038327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………………………………………………………</w:t>
      </w:r>
    </w:p>
    <w:p w14:paraId="3CCB4F74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NIP:</w:t>
      </w:r>
    </w:p>
    <w:p w14:paraId="5EB3D846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REGON:</w:t>
      </w:r>
    </w:p>
    <w:p w14:paraId="347CEC0B" w14:textId="22799859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reprezentowan</w:t>
      </w:r>
      <w:r w:rsidR="004416B5">
        <w:rPr>
          <w:rFonts w:asciiTheme="minorHAnsi" w:hAnsiTheme="minorHAnsi" w:cstheme="minorHAnsi"/>
        </w:rPr>
        <w:t>y</w:t>
      </w:r>
      <w:r w:rsidRPr="00871223">
        <w:rPr>
          <w:rFonts w:asciiTheme="minorHAnsi" w:hAnsiTheme="minorHAnsi" w:cstheme="minorHAnsi"/>
        </w:rPr>
        <w:t xml:space="preserve"> przez: ………………………………………………………………………………………………..</w:t>
      </w:r>
    </w:p>
    <w:p w14:paraId="37782A14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zwaną/ym dalej „Wykonawcą”</w:t>
      </w:r>
    </w:p>
    <w:p w14:paraId="17F31111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62E27DCF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§ 1.</w:t>
      </w:r>
    </w:p>
    <w:p w14:paraId="260156BA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Przedmiot umowy</w:t>
      </w:r>
    </w:p>
    <w:p w14:paraId="1C68DFF6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7E64914B" w14:textId="77777777" w:rsidR="00727D6A" w:rsidRPr="00871223" w:rsidRDefault="00727D6A" w:rsidP="00EF08DC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Na podstawie niniejszej umowy Zamawiający zleca Wykonawcy  </w:t>
      </w:r>
      <w:r w:rsidRPr="00871223">
        <w:rPr>
          <w:rStyle w:val="markedcontent"/>
          <w:rFonts w:asciiTheme="minorHAnsi" w:hAnsiTheme="minorHAnsi" w:cstheme="minorHAnsi"/>
        </w:rPr>
        <w:t>świadczenie</w:t>
      </w:r>
      <w:r w:rsidRPr="00871223">
        <w:rPr>
          <w:rFonts w:asciiTheme="minorHAnsi" w:hAnsiTheme="minorHAnsi" w:cstheme="minorHAnsi"/>
        </w:rPr>
        <w:t xml:space="preserve"> wsparcia psychologicznego</w:t>
      </w:r>
      <w:r w:rsidRPr="00871223">
        <w:rPr>
          <w:rStyle w:val="markedcontent"/>
          <w:rFonts w:asciiTheme="minorHAnsi" w:hAnsiTheme="minorHAnsi" w:cstheme="minorHAnsi"/>
        </w:rPr>
        <w:t xml:space="preserve"> w projekcie Sopot – Dostępne Usługi (etap 2), który jest  współfinansowany przez Unię Europejską ze środków Europejskiego Fundusz Społecznego w ramach Regionalnego Programu Operacyjnego Województwa Pomorskiego na lata 2014-2020, Oś priorytetowa: 6. Integracja, </w:t>
      </w:r>
      <w:r w:rsidRPr="0087122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7326DB89" w14:textId="3D5AD2AC" w:rsidR="00727D6A" w:rsidRPr="00871223" w:rsidRDefault="00727D6A" w:rsidP="00EF08DC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Wsparcie psychologiczne będzie świadczone w formie:</w:t>
      </w:r>
    </w:p>
    <w:p w14:paraId="1836CAE6" w14:textId="0F869BE4" w:rsidR="00914B9C" w:rsidRPr="00871223" w:rsidRDefault="00484BB4" w:rsidP="00EF08DC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dyżuru za pośrednictwem dedykowanego nr telefonu</w:t>
      </w:r>
      <w:r w:rsidR="00277CC9" w:rsidRPr="00871223">
        <w:rPr>
          <w:rFonts w:asciiTheme="minorHAnsi" w:hAnsiTheme="minorHAnsi" w:cstheme="minorHAnsi"/>
        </w:rPr>
        <w:t>,</w:t>
      </w:r>
      <w:r w:rsidRPr="00871223">
        <w:rPr>
          <w:rFonts w:asciiTheme="minorHAnsi" w:hAnsiTheme="minorHAnsi" w:cstheme="minorHAnsi"/>
        </w:rPr>
        <w:t xml:space="preserve"> dla 18 uczestników projektu pn. „Sopot – Dostępne Usługi (etap 2)”</w:t>
      </w:r>
      <w:r w:rsidR="00277CC9" w:rsidRPr="00871223">
        <w:rPr>
          <w:rFonts w:asciiTheme="minorHAnsi" w:hAnsiTheme="minorHAnsi" w:cstheme="minorHAnsi"/>
        </w:rPr>
        <w:t>,</w:t>
      </w:r>
    </w:p>
    <w:p w14:paraId="6C8A37FF" w14:textId="68121183" w:rsidR="00727D6A" w:rsidRPr="00871223" w:rsidRDefault="00727D6A" w:rsidP="00EF08DC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 w miejscu zamieszkania dla 18 uczestników projektu pn. „Sopot – Dostępne Usługi (etap 2)”.  Dopuszcza się świadczenie wsparcia w formie on-line, za pośrednictwem dostępnych narzędzi komunikacji.</w:t>
      </w:r>
    </w:p>
    <w:p w14:paraId="0D932F5F" w14:textId="77777777" w:rsidR="00727D6A" w:rsidRPr="00871223" w:rsidRDefault="00727D6A" w:rsidP="00EF08DC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 </w:t>
      </w:r>
    </w:p>
    <w:p w14:paraId="628CFB31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§ 2.</w:t>
      </w:r>
    </w:p>
    <w:p w14:paraId="558D8308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Pojęcia zastosowane w umowie</w:t>
      </w:r>
    </w:p>
    <w:p w14:paraId="30E8A9E4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68CA5D74" w14:textId="77777777" w:rsidR="00727D6A" w:rsidRPr="00871223" w:rsidRDefault="00727D6A" w:rsidP="00EF08DC">
      <w:pPr>
        <w:pStyle w:val="Default"/>
        <w:numPr>
          <w:ilvl w:val="0"/>
          <w:numId w:val="31"/>
        </w:numPr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Ilekroć w niniejszej umowie jest mowa o:</w:t>
      </w:r>
    </w:p>
    <w:p w14:paraId="36700BE0" w14:textId="77777777" w:rsidR="00727D6A" w:rsidRPr="00871223" w:rsidRDefault="00727D6A" w:rsidP="00EF08DC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lastRenderedPageBreak/>
        <w:t xml:space="preserve">Projekcie – rozumie się przez to projekt pod nazwą „Sopot – Dostępne Usługi (etap 2)”, </w:t>
      </w:r>
      <w:r w:rsidRPr="0087122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87122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038456F6" w14:textId="6B314B03" w:rsidR="00727D6A" w:rsidRPr="00871223" w:rsidRDefault="00727D6A" w:rsidP="00EF08DC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Godzinie – rozumie się przez to godzinę zegarową, tj. 60 minut wykonywania wsparcia psychologicznego w ramach niniejszej umowy;</w:t>
      </w:r>
    </w:p>
    <w:p w14:paraId="0708D2E5" w14:textId="77777777" w:rsidR="00727D6A" w:rsidRPr="00871223" w:rsidRDefault="00727D6A" w:rsidP="00EF08DC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Wsparciu psychologicznym – rozumie się przez to specjalistyczne poradnictwo psychologiczne;</w:t>
      </w:r>
    </w:p>
    <w:p w14:paraId="788F3F27" w14:textId="5F43B6F7" w:rsidR="00727D6A" w:rsidRPr="00871223" w:rsidRDefault="00727D6A" w:rsidP="00EF08DC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Harmonogramie – rozumie się przez to plan realizacji przedmiotu niniejszej umowy wskazanego w § 1., któr</w:t>
      </w:r>
      <w:r w:rsidR="00914B9C" w:rsidRPr="00871223">
        <w:rPr>
          <w:rFonts w:asciiTheme="minorHAnsi" w:hAnsiTheme="minorHAnsi" w:cstheme="minorHAnsi"/>
        </w:rPr>
        <w:t>ego wzór</w:t>
      </w:r>
      <w:r w:rsidRPr="00871223">
        <w:rPr>
          <w:rFonts w:asciiTheme="minorHAnsi" w:hAnsiTheme="minorHAnsi" w:cstheme="minorHAnsi"/>
        </w:rPr>
        <w:t xml:space="preserve"> stanowi załącznik nr </w:t>
      </w:r>
      <w:r w:rsidR="00783CF2" w:rsidRPr="00871223">
        <w:rPr>
          <w:rFonts w:asciiTheme="minorHAnsi" w:hAnsiTheme="minorHAnsi" w:cstheme="minorHAnsi"/>
        </w:rPr>
        <w:t>1</w:t>
      </w:r>
      <w:r w:rsidRPr="00871223">
        <w:rPr>
          <w:rFonts w:asciiTheme="minorHAnsi" w:hAnsiTheme="minorHAnsi" w:cstheme="minorHAnsi"/>
        </w:rPr>
        <w:t xml:space="preserve"> do niniejszej umowy i zostanie opracowany w terminie 10 dni od daty podpisania umowy; harmonogram będzie sporządzany kwartalnie;</w:t>
      </w:r>
    </w:p>
    <w:p w14:paraId="2A76C291" w14:textId="77777777" w:rsidR="00727D6A" w:rsidRPr="00871223" w:rsidRDefault="00727D6A" w:rsidP="00EF08DC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2912F0D8" w14:textId="77777777" w:rsidR="00727D6A" w:rsidRPr="00871223" w:rsidRDefault="00727D6A" w:rsidP="00EF08DC">
      <w:pPr>
        <w:pStyle w:val="Default"/>
        <w:ind w:left="720"/>
        <w:rPr>
          <w:rFonts w:asciiTheme="minorHAnsi" w:hAnsiTheme="minorHAnsi" w:cstheme="minorHAnsi"/>
        </w:rPr>
      </w:pPr>
    </w:p>
    <w:p w14:paraId="56AE62D6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§ 3.</w:t>
      </w:r>
    </w:p>
    <w:p w14:paraId="7B1299CF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Sposób wykonania umowy</w:t>
      </w:r>
    </w:p>
    <w:p w14:paraId="13A393E3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4B94D947" w14:textId="360D081E" w:rsidR="00914B9C" w:rsidRPr="00871223" w:rsidRDefault="00727D6A" w:rsidP="00020045">
      <w:pPr>
        <w:pStyle w:val="Akapitzlist"/>
        <w:numPr>
          <w:ilvl w:val="1"/>
          <w:numId w:val="19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Wsparcie psychologiczne będzie świadczone w wymiarze 80 godzin zegarowych miesięcznie przez okres 17 miesięcy, w okresie od 01.10.2021 do 28.02.</w:t>
      </w:r>
      <w:r w:rsidR="00914B9C" w:rsidRPr="00871223">
        <w:rPr>
          <w:rFonts w:asciiTheme="minorHAnsi" w:hAnsiTheme="minorHAnsi" w:cstheme="minorHAnsi"/>
        </w:rPr>
        <w:t>2023.</w:t>
      </w:r>
    </w:p>
    <w:p w14:paraId="382ECD84" w14:textId="7BB1FABB" w:rsidR="00727D6A" w:rsidRPr="00871223" w:rsidRDefault="00727D6A" w:rsidP="00EF08DC">
      <w:pPr>
        <w:pStyle w:val="Akapitzlist"/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Łączna liczba godzin zegarowych</w:t>
      </w:r>
      <w:r w:rsidR="00914B9C" w:rsidRPr="00871223">
        <w:rPr>
          <w:rFonts w:asciiTheme="minorHAnsi" w:hAnsiTheme="minorHAnsi" w:cstheme="minorHAnsi"/>
        </w:rPr>
        <w:t xml:space="preserve"> wynosi </w:t>
      </w:r>
      <w:r w:rsidRPr="00871223">
        <w:rPr>
          <w:rFonts w:asciiTheme="minorHAnsi" w:hAnsiTheme="minorHAnsi" w:cstheme="minorHAnsi"/>
        </w:rPr>
        <w:t>1360, z tego:</w:t>
      </w:r>
    </w:p>
    <w:p w14:paraId="4989E907" w14:textId="4ABD8F81" w:rsidR="00B4434E" w:rsidRPr="00871223" w:rsidRDefault="00727D6A" w:rsidP="00EF08DC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 2021 r. – 240 godzin,</w:t>
      </w:r>
    </w:p>
    <w:p w14:paraId="0159C113" w14:textId="63DA5208" w:rsidR="00727D6A" w:rsidRPr="00871223" w:rsidRDefault="00727D6A" w:rsidP="00EF08DC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 2022 r. – 960 godzin,</w:t>
      </w:r>
    </w:p>
    <w:p w14:paraId="056D1E58" w14:textId="06C6F406" w:rsidR="00727D6A" w:rsidRPr="00871223" w:rsidRDefault="00727D6A" w:rsidP="00EF08DC">
      <w:pPr>
        <w:pStyle w:val="Akapitzlist"/>
        <w:numPr>
          <w:ilvl w:val="0"/>
          <w:numId w:val="36"/>
        </w:numPr>
        <w:spacing w:line="276" w:lineRule="auto"/>
        <w:ind w:left="1440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 2023 r. – 160 godzin. </w:t>
      </w:r>
    </w:p>
    <w:p w14:paraId="4631D642" w14:textId="3A21A36F" w:rsidR="00727D6A" w:rsidRPr="00871223" w:rsidRDefault="00727D6A" w:rsidP="00EF08DC">
      <w:pPr>
        <w:pStyle w:val="Akapitzlist"/>
        <w:numPr>
          <w:ilvl w:val="1"/>
          <w:numId w:val="19"/>
        </w:numPr>
        <w:tabs>
          <w:tab w:val="clear" w:pos="0"/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Zlecenie będzie wykonywane w siedzibie Miejskiego Ośrodka Pomocy Społecznej w Sopocie, a także w miejscu zamieszkania uczestników projektu.</w:t>
      </w:r>
    </w:p>
    <w:p w14:paraId="00F575FA" w14:textId="72B24D94" w:rsidR="00727D6A" w:rsidRPr="00871223" w:rsidRDefault="00727D6A" w:rsidP="00EF08DC">
      <w:pPr>
        <w:pStyle w:val="Akapitzlist"/>
        <w:numPr>
          <w:ilvl w:val="1"/>
          <w:numId w:val="19"/>
        </w:numPr>
        <w:tabs>
          <w:tab w:val="clear" w:pos="0"/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Wsparcie psychologiczne będzie realizowane w dni robocze, w terminach szczegółowo określonych z Zamawiającym w harmonogramie, </w:t>
      </w:r>
      <w:r w:rsidR="00914B9C" w:rsidRPr="00871223">
        <w:rPr>
          <w:rFonts w:asciiTheme="minorHAnsi" w:hAnsiTheme="minorHAnsi" w:cstheme="minorHAnsi"/>
        </w:rPr>
        <w:t xml:space="preserve">którego wzór </w:t>
      </w:r>
      <w:r w:rsidRPr="00871223">
        <w:rPr>
          <w:rFonts w:asciiTheme="minorHAnsi" w:hAnsiTheme="minorHAnsi" w:cstheme="minorHAnsi"/>
        </w:rPr>
        <w:t xml:space="preserve">stanowi załącznik nr 1 do umowy. Dopuszcza się ukończenie poradnictwa psychologicznego przed 28.02.2023 r. po zrealizowaniu założonych godzin, przekazaniu dokumentacji z poradnictwa psychologicznego oraz uprzednim ustaleniu terminu odbioru zlecenia z Zamawiającym. </w:t>
      </w:r>
    </w:p>
    <w:p w14:paraId="63BB9CAF" w14:textId="6D23184E" w:rsidR="00727D6A" w:rsidRPr="00871223" w:rsidRDefault="00727D6A" w:rsidP="00EF08DC">
      <w:pPr>
        <w:pStyle w:val="Default"/>
        <w:numPr>
          <w:ilvl w:val="1"/>
          <w:numId w:val="19"/>
        </w:numPr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Wykonawca zobowiązuje się do:</w:t>
      </w:r>
    </w:p>
    <w:p w14:paraId="3BB8C754" w14:textId="77777777" w:rsidR="00727D6A" w:rsidRPr="00871223" w:rsidRDefault="00727D6A" w:rsidP="00EF08DC">
      <w:pPr>
        <w:pStyle w:val="Akapitzlist"/>
        <w:numPr>
          <w:ilvl w:val="0"/>
          <w:numId w:val="35"/>
        </w:numPr>
        <w:spacing w:line="276" w:lineRule="auto"/>
        <w:ind w:left="1418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udzielania wsparcia psychologicznego opiekunom osób niesamodzielnych/z niepełnosprawnością, podczas dyżurów, za pośrednictwem dedykowanego nr telefonu;</w:t>
      </w:r>
    </w:p>
    <w:p w14:paraId="7BB68A54" w14:textId="73F5E756" w:rsidR="00727D6A" w:rsidRPr="00871223" w:rsidRDefault="00727D6A" w:rsidP="00EF08DC">
      <w:pPr>
        <w:pStyle w:val="Akapitzlist"/>
        <w:numPr>
          <w:ilvl w:val="0"/>
          <w:numId w:val="35"/>
        </w:numPr>
        <w:spacing w:line="276" w:lineRule="auto"/>
        <w:ind w:left="1418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udzielania poradnictwa psychologicznego uczestnikom projektu – opiekunom osób niesamodzielnych/z niepełnosprawnością, w trakcie wizyt domowych;</w:t>
      </w:r>
    </w:p>
    <w:p w14:paraId="24E5A8C3" w14:textId="1E46A3A6" w:rsidR="00727D6A" w:rsidRPr="00871223" w:rsidRDefault="00727D6A" w:rsidP="00EF08DC">
      <w:pPr>
        <w:pStyle w:val="Akapitzlist"/>
        <w:numPr>
          <w:ilvl w:val="0"/>
          <w:numId w:val="35"/>
        </w:numPr>
        <w:spacing w:line="276" w:lineRule="auto"/>
        <w:ind w:left="1418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przygotowywania materiałów dla uczestników projektu;</w:t>
      </w:r>
    </w:p>
    <w:p w14:paraId="104A1260" w14:textId="77777777" w:rsidR="00727D6A" w:rsidRPr="00871223" w:rsidRDefault="00727D6A" w:rsidP="00EF08DC">
      <w:pPr>
        <w:pStyle w:val="Akapitzlist"/>
        <w:numPr>
          <w:ilvl w:val="0"/>
          <w:numId w:val="35"/>
        </w:numPr>
        <w:spacing w:line="276" w:lineRule="auto"/>
        <w:ind w:left="1418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motywowania uczestników projektu do uczestnictwa w kolejnych działaniach projektowych,</w:t>
      </w:r>
    </w:p>
    <w:p w14:paraId="04AFAFCA" w14:textId="77777777" w:rsidR="00727D6A" w:rsidRPr="00871223" w:rsidRDefault="00727D6A" w:rsidP="00EF08DC">
      <w:pPr>
        <w:pStyle w:val="Akapitzlist"/>
        <w:numPr>
          <w:ilvl w:val="0"/>
          <w:numId w:val="35"/>
        </w:numPr>
        <w:spacing w:line="276" w:lineRule="auto"/>
        <w:ind w:left="1418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lastRenderedPageBreak/>
        <w:t>prowadzenia dokumentacji z przebiegu wsparcia psychologicznego:</w:t>
      </w:r>
    </w:p>
    <w:p w14:paraId="62F793B9" w14:textId="576F37FC" w:rsidR="00727D6A" w:rsidRPr="00871223" w:rsidRDefault="00727D6A" w:rsidP="00EF08DC">
      <w:pPr>
        <w:pStyle w:val="Akapitzlist"/>
        <w:spacing w:line="276" w:lineRule="auto"/>
        <w:ind w:left="1985" w:hanging="142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- </w:t>
      </w:r>
      <w:r w:rsidR="00783CF2" w:rsidRPr="00871223">
        <w:rPr>
          <w:rFonts w:asciiTheme="minorHAnsi" w:hAnsiTheme="minorHAnsi" w:cstheme="minorHAnsi"/>
        </w:rPr>
        <w:t>karty</w:t>
      </w:r>
      <w:r w:rsidRPr="00871223">
        <w:rPr>
          <w:rFonts w:asciiTheme="minorHAnsi" w:hAnsiTheme="minorHAnsi" w:cstheme="minorHAnsi"/>
        </w:rPr>
        <w:t xml:space="preserve"> czasu pracy </w:t>
      </w:r>
      <w:r w:rsidR="00914B9C" w:rsidRPr="00871223">
        <w:rPr>
          <w:rFonts w:asciiTheme="minorHAnsi" w:hAnsiTheme="minorHAnsi" w:cstheme="minorHAnsi"/>
        </w:rPr>
        <w:t>Wykonawcy</w:t>
      </w:r>
      <w:r w:rsidRPr="00871223">
        <w:rPr>
          <w:rFonts w:asciiTheme="minorHAnsi" w:hAnsiTheme="minorHAnsi" w:cstheme="minorHAnsi"/>
        </w:rPr>
        <w:t>,</w:t>
      </w:r>
      <w:r w:rsidR="00783CF2" w:rsidRPr="00871223">
        <w:rPr>
          <w:rFonts w:asciiTheme="minorHAnsi" w:hAnsiTheme="minorHAnsi" w:cstheme="minorHAnsi"/>
        </w:rPr>
        <w:t xml:space="preserve"> któr</w:t>
      </w:r>
      <w:r w:rsidR="00914B9C" w:rsidRPr="00871223">
        <w:rPr>
          <w:rFonts w:asciiTheme="minorHAnsi" w:hAnsiTheme="minorHAnsi" w:cstheme="minorHAnsi"/>
        </w:rPr>
        <w:t>ej wzór</w:t>
      </w:r>
      <w:r w:rsidR="00783CF2" w:rsidRPr="00871223">
        <w:rPr>
          <w:rFonts w:asciiTheme="minorHAnsi" w:hAnsiTheme="minorHAnsi" w:cstheme="minorHAnsi"/>
        </w:rPr>
        <w:t xml:space="preserve"> stanowi załącznik nr 2 do niniejszej umowy,</w:t>
      </w:r>
    </w:p>
    <w:p w14:paraId="4EEB1B04" w14:textId="77777777" w:rsidR="00727D6A" w:rsidRPr="00871223" w:rsidRDefault="00727D6A" w:rsidP="00EF08DC">
      <w:pPr>
        <w:pStyle w:val="Akapitzlist"/>
        <w:spacing w:line="276" w:lineRule="auto"/>
        <w:ind w:left="1985" w:hanging="142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- ewidencję porad indywidualnych w miejscu zamieszkania (z podpisem uczestnika projektu),</w:t>
      </w:r>
    </w:p>
    <w:p w14:paraId="2C783721" w14:textId="77777777" w:rsidR="00727D6A" w:rsidRPr="00871223" w:rsidRDefault="00727D6A" w:rsidP="00EF08DC">
      <w:pPr>
        <w:pStyle w:val="Akapitzlist"/>
        <w:spacing w:line="276" w:lineRule="auto"/>
        <w:ind w:left="1985" w:hanging="142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-  rejestr telefonicznych zgłoszeń po poradę.</w:t>
      </w:r>
    </w:p>
    <w:p w14:paraId="1AE7BC31" w14:textId="5CDDF40B" w:rsidR="00727D6A" w:rsidRPr="00871223" w:rsidRDefault="00727D6A" w:rsidP="00EF08DC">
      <w:pPr>
        <w:pStyle w:val="Default"/>
        <w:numPr>
          <w:ilvl w:val="0"/>
          <w:numId w:val="35"/>
        </w:numPr>
        <w:ind w:left="1276" w:hanging="283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aktywnej współpracy z personelem projektu.</w:t>
      </w:r>
    </w:p>
    <w:p w14:paraId="49E83897" w14:textId="77777777" w:rsidR="00727D6A" w:rsidRPr="00871223" w:rsidRDefault="00727D6A" w:rsidP="00EF08DC">
      <w:pPr>
        <w:pStyle w:val="Default"/>
        <w:ind w:left="1276"/>
        <w:rPr>
          <w:rFonts w:asciiTheme="minorHAnsi" w:hAnsiTheme="minorHAnsi" w:cstheme="minorHAnsi"/>
        </w:rPr>
      </w:pPr>
    </w:p>
    <w:p w14:paraId="472B570D" w14:textId="3354E2A5" w:rsidR="00727D6A" w:rsidRPr="00871223" w:rsidRDefault="00727D6A" w:rsidP="00EF08DC">
      <w:pPr>
        <w:pStyle w:val="Default"/>
        <w:numPr>
          <w:ilvl w:val="1"/>
          <w:numId w:val="19"/>
        </w:numPr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Ponadto Wykonawca zobowiązuje się do:</w:t>
      </w:r>
    </w:p>
    <w:p w14:paraId="64B770DA" w14:textId="5E26A4DC" w:rsidR="00727D6A" w:rsidRPr="00871223" w:rsidRDefault="00727D6A" w:rsidP="00EF08DC">
      <w:pPr>
        <w:pStyle w:val="Akapitzlist"/>
        <w:numPr>
          <w:ilvl w:val="0"/>
          <w:numId w:val="27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6C7140F2" w14:textId="02BA55BE" w:rsidR="00727D6A" w:rsidRPr="00871223" w:rsidRDefault="00727D6A" w:rsidP="00EF08DC">
      <w:pPr>
        <w:pStyle w:val="Akapitzlist"/>
        <w:numPr>
          <w:ilvl w:val="0"/>
          <w:numId w:val="27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terminowego i właściwego realizowania powierzonych zadań projektowych</w:t>
      </w:r>
      <w:r w:rsidR="008E79DB" w:rsidRPr="00871223">
        <w:rPr>
          <w:rStyle w:val="markedcontent"/>
          <w:rFonts w:asciiTheme="minorHAnsi" w:hAnsiTheme="minorHAnsi" w:cstheme="minorHAnsi"/>
        </w:rPr>
        <w:t>,</w:t>
      </w:r>
    </w:p>
    <w:p w14:paraId="4FD57761" w14:textId="3BBD9FCA" w:rsidR="00727D6A" w:rsidRPr="00871223" w:rsidRDefault="00727D6A" w:rsidP="00EF08DC">
      <w:pPr>
        <w:pStyle w:val="Akapitzlist"/>
        <w:numPr>
          <w:ilvl w:val="0"/>
          <w:numId w:val="27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4B519AA1" w14:textId="01751BE7" w:rsidR="00727D6A" w:rsidRPr="00871223" w:rsidRDefault="00727D6A" w:rsidP="00EF08DC">
      <w:pPr>
        <w:pStyle w:val="Akapitzlist"/>
        <w:numPr>
          <w:ilvl w:val="0"/>
          <w:numId w:val="27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przedstawiania dokumentów rozliczeniowych do 5 dnia po zakończeniu miesiąca rozliczanego,</w:t>
      </w:r>
    </w:p>
    <w:p w14:paraId="14A5FCE4" w14:textId="77777777" w:rsidR="00727D6A" w:rsidRPr="00871223" w:rsidRDefault="00727D6A" w:rsidP="00EF08DC">
      <w:pPr>
        <w:pStyle w:val="Akapitzlist"/>
        <w:numPr>
          <w:ilvl w:val="0"/>
          <w:numId w:val="27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3EE3679B" w14:textId="77777777" w:rsidR="00727D6A" w:rsidRPr="00871223" w:rsidRDefault="00727D6A" w:rsidP="00EF08DC">
      <w:pPr>
        <w:pStyle w:val="Akapitzlist"/>
        <w:numPr>
          <w:ilvl w:val="0"/>
          <w:numId w:val="19"/>
        </w:numPr>
        <w:tabs>
          <w:tab w:val="clear" w:pos="0"/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 przypadku niemożności wykonania przedmiotu umowy w terminach określonych w harmonogramie z przyczyn leżących po stronie Wykonawcy, jest on zobowiązany do niezwłocznego poinformowania Zamawiającego o zaistniałym fakcie.  </w:t>
      </w:r>
    </w:p>
    <w:p w14:paraId="7029B60D" w14:textId="5E9DD012" w:rsidR="00727D6A" w:rsidRDefault="00727D6A" w:rsidP="00EF08DC">
      <w:pPr>
        <w:pStyle w:val="Akapitzlist"/>
        <w:numPr>
          <w:ilvl w:val="0"/>
          <w:numId w:val="19"/>
        </w:numPr>
        <w:tabs>
          <w:tab w:val="clear" w:pos="0"/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 przypadku braku możliwości realizacji czynności, o których mowa w ust 4.  z przyczyn niezależnych od Wykonawcy, czynności niezrealizowane zgodnie z harmonogramem, mogą być także przeprowadzone przez Wykonawcę w innym terminie, uzgodnionym z Zamawiającym.</w:t>
      </w:r>
    </w:p>
    <w:p w14:paraId="67443793" w14:textId="77777777" w:rsidR="004416B5" w:rsidRPr="00871223" w:rsidRDefault="004416B5" w:rsidP="004416B5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B39F7D4" w14:textId="3732B441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§ 4.</w:t>
      </w:r>
    </w:p>
    <w:p w14:paraId="49E53118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Finansowanie</w:t>
      </w:r>
    </w:p>
    <w:p w14:paraId="78993E95" w14:textId="77777777" w:rsidR="00727D6A" w:rsidRPr="00871223" w:rsidRDefault="00727D6A" w:rsidP="00EF08DC">
      <w:pPr>
        <w:pStyle w:val="Default"/>
        <w:spacing w:line="276" w:lineRule="auto"/>
        <w:ind w:left="426" w:hanging="426"/>
        <w:rPr>
          <w:rFonts w:asciiTheme="minorHAnsi" w:hAnsiTheme="minorHAnsi" w:cstheme="minorHAnsi"/>
        </w:rPr>
      </w:pPr>
    </w:p>
    <w:p w14:paraId="2A02C44E" w14:textId="77777777" w:rsidR="00727D6A" w:rsidRPr="00871223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Za wykonanie zlecenia Wykonawcy przysługuje wynagrodzenie w  wysokości …………………… złotych brutto (słownie: ……………………………………….. brutto).</w:t>
      </w:r>
    </w:p>
    <w:p w14:paraId="4731A6A6" w14:textId="6E0945D0" w:rsidR="00727D6A" w:rsidRPr="00871223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Cena za wykonanie 1 godziny zegarowej zlecenia wynosi ……………. złotych brutto (słownie: …………………………………………………</w:t>
      </w:r>
      <w:r w:rsidR="004D67D8" w:rsidRPr="00871223">
        <w:rPr>
          <w:rFonts w:asciiTheme="minorHAnsi" w:hAnsiTheme="minorHAnsi" w:cstheme="minorHAnsi"/>
        </w:rPr>
        <w:t xml:space="preserve"> brutto</w:t>
      </w:r>
      <w:r w:rsidRPr="00871223">
        <w:rPr>
          <w:rFonts w:asciiTheme="minorHAnsi" w:hAnsiTheme="minorHAnsi" w:cstheme="minorHAnsi"/>
        </w:rPr>
        <w:t>).</w:t>
      </w:r>
    </w:p>
    <w:p w14:paraId="56D2FEA0" w14:textId="2EF3D9C9" w:rsidR="00727D6A" w:rsidRPr="00871223" w:rsidRDefault="00727D6A" w:rsidP="00EF08DC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7621918" w14:textId="77777777" w:rsidR="00914B9C" w:rsidRPr="00871223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Wynagrodzenie za wykonanie zlecenia będzie wypłacane przez Zamawiającego w cyklach miesięcznych, zgodnie z uzgodnionym harmonogramem, na podstawie rachunku/faktury VAT, wystawionego przez Wykonawcę. </w:t>
      </w:r>
    </w:p>
    <w:p w14:paraId="6635BACF" w14:textId="74A7E0A5" w:rsidR="00727D6A" w:rsidRPr="00871223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Wynagrodzenie przysługuje tylko za wykonane godziny usługi.</w:t>
      </w:r>
    </w:p>
    <w:p w14:paraId="364C82B9" w14:textId="24CA5F56" w:rsidR="00727D6A" w:rsidRPr="00871223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Płatność będzie wykonana przelewem na rachunek bankowy, wskazany w dokumencie księgowym, w terminie 14 dni od dnia wpływu prawidłowo wypełnionego dokumentu księgowego wraz z załączoną </w:t>
      </w:r>
      <w:r w:rsidR="004D67D8" w:rsidRPr="00871223">
        <w:rPr>
          <w:rFonts w:asciiTheme="minorHAnsi" w:hAnsiTheme="minorHAnsi" w:cstheme="minorHAnsi"/>
        </w:rPr>
        <w:t>kartą</w:t>
      </w:r>
      <w:r w:rsidRPr="00871223">
        <w:rPr>
          <w:rFonts w:asciiTheme="minorHAnsi" w:hAnsiTheme="minorHAnsi" w:cstheme="minorHAnsi"/>
        </w:rPr>
        <w:t xml:space="preserve"> czasu pracy.</w:t>
      </w:r>
    </w:p>
    <w:p w14:paraId="303FBFC9" w14:textId="77777777" w:rsidR="00727D6A" w:rsidRPr="00871223" w:rsidRDefault="00727D6A" w:rsidP="00EF08DC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lastRenderedPageBreak/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4B9330A6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68BE28F1" w14:textId="43F61E55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§ </w:t>
      </w:r>
      <w:r w:rsidR="001846F3" w:rsidRPr="00871223">
        <w:rPr>
          <w:rFonts w:asciiTheme="minorHAnsi" w:hAnsiTheme="minorHAnsi" w:cstheme="minorHAnsi"/>
        </w:rPr>
        <w:t>5</w:t>
      </w:r>
      <w:r w:rsidRPr="00871223">
        <w:rPr>
          <w:rFonts w:asciiTheme="minorHAnsi" w:hAnsiTheme="minorHAnsi" w:cstheme="minorHAnsi"/>
        </w:rPr>
        <w:t>.</w:t>
      </w:r>
    </w:p>
    <w:p w14:paraId="6235A12E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Odstąpienie od umowy oraz kary umowne</w:t>
      </w:r>
    </w:p>
    <w:p w14:paraId="3E7556AD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368AF314" w14:textId="77777777" w:rsidR="00727D6A" w:rsidRPr="00871223" w:rsidRDefault="00727D6A" w:rsidP="00EF08DC">
      <w:pPr>
        <w:pStyle w:val="Default"/>
        <w:numPr>
          <w:ilvl w:val="0"/>
          <w:numId w:val="29"/>
        </w:numPr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0B9C2401" w14:textId="221823BF" w:rsidR="00727D6A" w:rsidRPr="00871223" w:rsidRDefault="00727D6A" w:rsidP="00EF08DC">
      <w:pPr>
        <w:pStyle w:val="Default"/>
        <w:numPr>
          <w:ilvl w:val="0"/>
          <w:numId w:val="29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871223">
        <w:rPr>
          <w:rFonts w:asciiTheme="minorHAnsi" w:hAnsiTheme="minorHAnsi" w:cstheme="minorHAnsi"/>
        </w:rPr>
        <w:br/>
        <w:t xml:space="preserve">w jakim zakresie umowa nie została wykonana lub została wykonana nienależycie. </w:t>
      </w:r>
    </w:p>
    <w:p w14:paraId="001DF6C2" w14:textId="77777777" w:rsidR="00727D6A" w:rsidRPr="00871223" w:rsidRDefault="00727D6A" w:rsidP="00EF08DC">
      <w:pPr>
        <w:pStyle w:val="Akapitzlist"/>
        <w:numPr>
          <w:ilvl w:val="0"/>
          <w:numId w:val="29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18903364" w14:textId="77777777" w:rsidR="00727D6A" w:rsidRPr="00871223" w:rsidRDefault="00727D6A" w:rsidP="00EF08DC">
      <w:pPr>
        <w:pStyle w:val="Akapitzlist"/>
        <w:numPr>
          <w:ilvl w:val="0"/>
          <w:numId w:val="29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Umowa może być rozwiązana za porozumieniem stron. </w:t>
      </w:r>
    </w:p>
    <w:p w14:paraId="5D412F4B" w14:textId="77777777" w:rsidR="00727D6A" w:rsidRPr="00871223" w:rsidRDefault="00727D6A" w:rsidP="00EF08DC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28C0485C" w14:textId="331E24E1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§ </w:t>
      </w:r>
      <w:r w:rsidR="001846F3" w:rsidRPr="00871223">
        <w:rPr>
          <w:rFonts w:asciiTheme="minorHAnsi" w:hAnsiTheme="minorHAnsi" w:cstheme="minorHAnsi"/>
        </w:rPr>
        <w:t>6</w:t>
      </w:r>
      <w:r w:rsidRPr="00871223">
        <w:rPr>
          <w:rFonts w:asciiTheme="minorHAnsi" w:hAnsiTheme="minorHAnsi" w:cstheme="minorHAnsi"/>
        </w:rPr>
        <w:t>.</w:t>
      </w:r>
    </w:p>
    <w:p w14:paraId="73A4AB6A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Dokonywanie zmian w umowie</w:t>
      </w:r>
    </w:p>
    <w:p w14:paraId="0F50F1FA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2F5FD006" w14:textId="77777777" w:rsidR="00727D6A" w:rsidRPr="00871223" w:rsidRDefault="00727D6A" w:rsidP="00EF08DC">
      <w:pPr>
        <w:pStyle w:val="Default"/>
        <w:numPr>
          <w:ilvl w:val="0"/>
          <w:numId w:val="30"/>
        </w:numPr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Wszelkie zmiany, uzupełnienia i oświadczenia składane w związku z niniejszą umową wymagają formy pisemnej pod rygorem nieważności. </w:t>
      </w:r>
    </w:p>
    <w:p w14:paraId="09BC459B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16C71378" w14:textId="1FE99D72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§ </w:t>
      </w:r>
      <w:r w:rsidR="001846F3" w:rsidRPr="00871223">
        <w:rPr>
          <w:rFonts w:asciiTheme="minorHAnsi" w:hAnsiTheme="minorHAnsi" w:cstheme="minorHAnsi"/>
        </w:rPr>
        <w:t>7</w:t>
      </w:r>
      <w:r w:rsidRPr="00871223">
        <w:rPr>
          <w:rFonts w:asciiTheme="minorHAnsi" w:hAnsiTheme="minorHAnsi" w:cstheme="minorHAnsi"/>
        </w:rPr>
        <w:t>.</w:t>
      </w:r>
    </w:p>
    <w:p w14:paraId="6E4292FF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Postanowienia końcowe</w:t>
      </w:r>
    </w:p>
    <w:p w14:paraId="0B0E2784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390EB591" w14:textId="447A46D5" w:rsidR="00727D6A" w:rsidRPr="00871223" w:rsidRDefault="00727D6A" w:rsidP="00EF08DC">
      <w:pPr>
        <w:pStyle w:val="Akapitzlist"/>
        <w:numPr>
          <w:ilvl w:val="0"/>
          <w:numId w:val="3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 sprawach nieuregulowanych w umowie zastosowanie mają przepisy Ustawy z dnia 23 kwietnia 1964 r. – Kodeks Cywilny (Dz. U. </w:t>
      </w:r>
      <w:r w:rsidR="00914B9C" w:rsidRPr="00871223">
        <w:rPr>
          <w:rFonts w:asciiTheme="minorHAnsi" w:hAnsiTheme="minorHAnsi" w:cstheme="minorHAnsi"/>
        </w:rPr>
        <w:t xml:space="preserve">z 2020 roku, poz. 1740). </w:t>
      </w:r>
      <w:r w:rsidRPr="00871223">
        <w:rPr>
          <w:rFonts w:asciiTheme="minorHAnsi" w:hAnsiTheme="minorHAnsi" w:cstheme="minorHAnsi"/>
        </w:rPr>
        <w:t xml:space="preserve"> </w:t>
      </w:r>
    </w:p>
    <w:p w14:paraId="04584183" w14:textId="77777777" w:rsidR="00727D6A" w:rsidRPr="00871223" w:rsidRDefault="00727D6A" w:rsidP="00EF08DC">
      <w:pPr>
        <w:pStyle w:val="Default"/>
        <w:numPr>
          <w:ilvl w:val="0"/>
          <w:numId w:val="33"/>
        </w:numPr>
        <w:ind w:left="284" w:hanging="284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Umowa została sporządzona w trzech jednobrzmiących egzemplarzach, z tego jeden dla Wykonawcy, a dwa dla Zamawiającego. </w:t>
      </w:r>
    </w:p>
    <w:p w14:paraId="48D5FD28" w14:textId="77777777" w:rsidR="00727D6A" w:rsidRPr="00871223" w:rsidRDefault="00727D6A" w:rsidP="00EF08DC">
      <w:pPr>
        <w:pStyle w:val="Default"/>
        <w:rPr>
          <w:rFonts w:asciiTheme="minorHAnsi" w:hAnsiTheme="minorHAnsi" w:cstheme="minorHAnsi"/>
        </w:rPr>
      </w:pPr>
    </w:p>
    <w:p w14:paraId="4B212C27" w14:textId="10F77625" w:rsidR="00727D6A" w:rsidRPr="00871223" w:rsidRDefault="00727D6A" w:rsidP="00EF08DC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007C1355" w14:textId="32FE4599" w:rsidR="008E79DB" w:rsidRPr="00871223" w:rsidRDefault="008E79DB" w:rsidP="00EF08DC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5FC0CE61" w14:textId="77777777" w:rsidR="008E79DB" w:rsidRPr="00871223" w:rsidRDefault="008E79DB" w:rsidP="00EF08DC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040528D6" w14:textId="77777777" w:rsidR="00727D6A" w:rsidRPr="00871223" w:rsidRDefault="00727D6A" w:rsidP="00EF08DC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00C5103C" w14:textId="184E53C4" w:rsidR="00783CF2" w:rsidRPr="00871223" w:rsidRDefault="00727D6A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695D4B49" w14:textId="068255E9" w:rsidR="00727D6A" w:rsidRPr="00871223" w:rsidRDefault="00727D6A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  <w:r w:rsidRPr="00871223">
        <w:rPr>
          <w:rFonts w:asciiTheme="minorHAnsi" w:hAnsiTheme="minorHAnsi" w:cstheme="minorHAnsi"/>
          <w:sz w:val="20"/>
          <w:szCs w:val="20"/>
        </w:rPr>
        <w:t xml:space="preserve">                       Wykonawca                                                                                                               Zamawiający</w:t>
      </w:r>
    </w:p>
    <w:p w14:paraId="51268E8E" w14:textId="74C8356B" w:rsidR="00914B9C" w:rsidRPr="00871223" w:rsidRDefault="00914B9C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3FB649A0" w14:textId="4F334D6D" w:rsidR="004D67D8" w:rsidRPr="00871223" w:rsidRDefault="004D67D8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7E2E2151" w14:textId="4AC10EA5" w:rsidR="004D67D8" w:rsidRPr="00871223" w:rsidRDefault="004D67D8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6B5BB145" w14:textId="37ACA265" w:rsidR="004D67D8" w:rsidRPr="00871223" w:rsidRDefault="004D67D8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44C96654" w14:textId="77777777" w:rsidR="00E163AA" w:rsidRPr="00871223" w:rsidRDefault="00E163AA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239C481E" w14:textId="7CBBBA5B" w:rsidR="001846F3" w:rsidRPr="00871223" w:rsidRDefault="001846F3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  <w:r w:rsidRPr="00871223">
        <w:rPr>
          <w:rFonts w:asciiTheme="minorHAnsi" w:hAnsiTheme="minorHAnsi" w:cstheme="minorHAnsi"/>
          <w:sz w:val="20"/>
          <w:szCs w:val="20"/>
        </w:rPr>
        <w:lastRenderedPageBreak/>
        <w:t>Załącznik nr 1 do umowy nr………………..</w:t>
      </w:r>
    </w:p>
    <w:p w14:paraId="67B0F1ED" w14:textId="390E624C" w:rsidR="00D523D8" w:rsidRPr="00871223" w:rsidRDefault="00D523D8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  <w:r w:rsidRPr="00871223">
        <w:rPr>
          <w:rFonts w:asciiTheme="minorHAnsi" w:hAnsiTheme="minorHAnsi" w:cstheme="minorHAnsi"/>
          <w:sz w:val="20"/>
          <w:szCs w:val="20"/>
        </w:rPr>
        <w:t xml:space="preserve">Wzór harmonogramu </w:t>
      </w:r>
    </w:p>
    <w:p w14:paraId="44A64CF2" w14:textId="77777777" w:rsidR="00D523D8" w:rsidRPr="00871223" w:rsidRDefault="00D523D8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i/>
          <w:iCs/>
          <w:sz w:val="20"/>
          <w:szCs w:val="20"/>
        </w:rPr>
      </w:pPr>
    </w:p>
    <w:p w14:paraId="5CE8BD3F" w14:textId="15DD809C" w:rsidR="00D523D8" w:rsidRPr="00871223" w:rsidRDefault="00D523D8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KWARTALNY HARMONOGRAM PRACY</w:t>
      </w:r>
    </w:p>
    <w:p w14:paraId="054A1F13" w14:textId="7FF220B6" w:rsidR="00D523D8" w:rsidRPr="00871223" w:rsidRDefault="00D523D8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871223">
        <w:rPr>
          <w:rStyle w:val="markedcontent"/>
          <w:rFonts w:asciiTheme="minorHAnsi" w:hAnsiTheme="minorHAnsi" w:cstheme="minorHAnsi"/>
        </w:rPr>
        <w:t xml:space="preserve">w projekcie „Sopot – Dostępne Usługi (etap 2), który jest  współfinansowany przez Unię Europejską ze środków Europejskiego Fundusz Społecznego w ramach Regionalnego Programu Operacyjnego Województwa Pomorskiego na lata 2014-2020, Oś priorytetowa: 6. Integracja, </w:t>
      </w:r>
      <w:r w:rsidRPr="0087122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754D380F" w14:textId="77777777" w:rsidR="00D523D8" w:rsidRPr="00871223" w:rsidRDefault="00D523D8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187F89A2" w14:textId="420703CA" w:rsidR="00D41605" w:rsidRPr="00871223" w:rsidRDefault="00D523D8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  <w:r w:rsidRPr="00871223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IV KWARTAŁ 2021 r.</w:t>
      </w:r>
    </w:p>
    <w:tbl>
      <w:tblPr>
        <w:tblStyle w:val="Tabela-Siatka"/>
        <w:tblpPr w:leftFromText="141" w:rightFromText="141" w:vertAnchor="text" w:horzAnchor="margin" w:tblpY="61"/>
        <w:tblOverlap w:val="never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988"/>
        <w:gridCol w:w="2126"/>
      </w:tblGrid>
      <w:tr w:rsidR="00D41605" w:rsidRPr="00871223" w14:paraId="351CA93F" w14:textId="77777777" w:rsidTr="00871223">
        <w:tc>
          <w:tcPr>
            <w:tcW w:w="3114" w:type="dxa"/>
            <w:gridSpan w:val="2"/>
            <w:shd w:val="clear" w:color="auto" w:fill="FFFFFF" w:themeFill="background1"/>
          </w:tcPr>
          <w:p w14:paraId="769B0BB2" w14:textId="77777777" w:rsidR="00D41605" w:rsidRPr="00871223" w:rsidRDefault="00D41605" w:rsidP="00871223">
            <w:pPr>
              <w:ind w:left="-25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PAŹDZIERNIK</w:t>
            </w:r>
          </w:p>
        </w:tc>
      </w:tr>
      <w:tr w:rsidR="00D41605" w:rsidRPr="00871223" w14:paraId="628D0FD6" w14:textId="77777777" w:rsidTr="00871223">
        <w:tc>
          <w:tcPr>
            <w:tcW w:w="988" w:type="dxa"/>
            <w:shd w:val="clear" w:color="auto" w:fill="FFFFFF" w:themeFill="background1"/>
          </w:tcPr>
          <w:p w14:paraId="279599D9" w14:textId="77777777" w:rsidR="00D41605" w:rsidRPr="00871223" w:rsidRDefault="00D41605" w:rsidP="00871223">
            <w:pPr>
              <w:ind w:left="-250"/>
              <w:jc w:val="center"/>
              <w:rPr>
                <w:rFonts w:asciiTheme="minorHAnsi" w:hAnsiTheme="minorHAnsi" w:cstheme="minorHAnsi"/>
              </w:rPr>
            </w:pPr>
            <w:r w:rsidRPr="0087122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126" w:type="dxa"/>
            <w:shd w:val="clear" w:color="auto" w:fill="FFFFFF" w:themeFill="background1"/>
          </w:tcPr>
          <w:p w14:paraId="313BEA02" w14:textId="77777777" w:rsidR="00D41605" w:rsidRPr="00871223" w:rsidRDefault="00D41605" w:rsidP="00871223">
            <w:pPr>
              <w:ind w:left="-25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Godziny od-do</w:t>
            </w:r>
          </w:p>
        </w:tc>
      </w:tr>
      <w:tr w:rsidR="00D41605" w:rsidRPr="00871223" w14:paraId="05C3EB86" w14:textId="77777777" w:rsidTr="00871223">
        <w:tc>
          <w:tcPr>
            <w:tcW w:w="988" w:type="dxa"/>
            <w:shd w:val="clear" w:color="auto" w:fill="FFFFFF" w:themeFill="background1"/>
          </w:tcPr>
          <w:p w14:paraId="58A57F0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6006F3CD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3271B6F" w14:textId="77777777" w:rsidTr="00871223">
        <w:tc>
          <w:tcPr>
            <w:tcW w:w="988" w:type="dxa"/>
            <w:shd w:val="clear" w:color="auto" w:fill="FFFFFF" w:themeFill="background1"/>
          </w:tcPr>
          <w:p w14:paraId="482F244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5390C01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7CC6655" w14:textId="77777777" w:rsidTr="00871223">
        <w:tc>
          <w:tcPr>
            <w:tcW w:w="988" w:type="dxa"/>
            <w:shd w:val="clear" w:color="auto" w:fill="FFFFFF" w:themeFill="background1"/>
          </w:tcPr>
          <w:p w14:paraId="3E5457AD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3.10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44B4667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11BB701" w14:textId="77777777" w:rsidTr="00871223">
        <w:tc>
          <w:tcPr>
            <w:tcW w:w="988" w:type="dxa"/>
            <w:shd w:val="clear" w:color="auto" w:fill="FFFFFF" w:themeFill="background1"/>
          </w:tcPr>
          <w:p w14:paraId="577EA91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4.10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3128B10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2CCC76C" w14:textId="77777777" w:rsidTr="00871223">
        <w:tc>
          <w:tcPr>
            <w:tcW w:w="988" w:type="dxa"/>
            <w:shd w:val="clear" w:color="auto" w:fill="FFFFFF" w:themeFill="background1"/>
          </w:tcPr>
          <w:p w14:paraId="1F485EF5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5.10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366F9C52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63D44E56" w14:textId="77777777" w:rsidTr="00871223">
        <w:tc>
          <w:tcPr>
            <w:tcW w:w="988" w:type="dxa"/>
            <w:shd w:val="clear" w:color="auto" w:fill="FFFFFF" w:themeFill="background1"/>
          </w:tcPr>
          <w:p w14:paraId="350B634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6.10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10ECB47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8D97B57" w14:textId="77777777" w:rsidTr="00871223">
        <w:tc>
          <w:tcPr>
            <w:tcW w:w="988" w:type="dxa"/>
            <w:shd w:val="clear" w:color="auto" w:fill="FFFFFF" w:themeFill="background1"/>
          </w:tcPr>
          <w:p w14:paraId="62CE24EA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7.10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196AFF8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87F3F2E" w14:textId="77777777" w:rsidTr="00871223">
        <w:tc>
          <w:tcPr>
            <w:tcW w:w="988" w:type="dxa"/>
            <w:shd w:val="clear" w:color="auto" w:fill="FFFFFF" w:themeFill="background1"/>
          </w:tcPr>
          <w:p w14:paraId="0A5D934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8.10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42E78FAA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5692084" w14:textId="77777777" w:rsidTr="00871223">
        <w:tc>
          <w:tcPr>
            <w:tcW w:w="988" w:type="dxa"/>
            <w:shd w:val="clear" w:color="auto" w:fill="FFFFFF" w:themeFill="background1"/>
          </w:tcPr>
          <w:p w14:paraId="54A79A0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9.10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3CCDFCD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A13EDF9" w14:textId="77777777" w:rsidTr="00871223">
        <w:tc>
          <w:tcPr>
            <w:tcW w:w="988" w:type="dxa"/>
            <w:shd w:val="clear" w:color="auto" w:fill="FFFFFF" w:themeFill="background1"/>
          </w:tcPr>
          <w:p w14:paraId="6D113713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10.10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487ACCE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7CDE285" w14:textId="77777777" w:rsidTr="00871223">
        <w:tc>
          <w:tcPr>
            <w:tcW w:w="988" w:type="dxa"/>
            <w:shd w:val="clear" w:color="auto" w:fill="FFFFFF" w:themeFill="background1"/>
          </w:tcPr>
          <w:p w14:paraId="599D2F7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11.10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7E31CE8D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692BD028" w14:textId="77777777" w:rsidTr="00871223">
        <w:tc>
          <w:tcPr>
            <w:tcW w:w="988" w:type="dxa"/>
            <w:shd w:val="clear" w:color="auto" w:fill="FFFFFF" w:themeFill="background1"/>
          </w:tcPr>
          <w:p w14:paraId="1077E65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12.10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62CCE2F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BFC56CC" w14:textId="77777777" w:rsidTr="00871223">
        <w:tc>
          <w:tcPr>
            <w:tcW w:w="988" w:type="dxa"/>
            <w:shd w:val="clear" w:color="auto" w:fill="FFFFFF" w:themeFill="background1"/>
          </w:tcPr>
          <w:p w14:paraId="50DD71B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13.10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5A61260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C7C0442" w14:textId="77777777" w:rsidTr="00871223">
        <w:tc>
          <w:tcPr>
            <w:tcW w:w="988" w:type="dxa"/>
            <w:shd w:val="clear" w:color="auto" w:fill="FFFFFF" w:themeFill="background1"/>
          </w:tcPr>
          <w:p w14:paraId="7A9AA6C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14.10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19FDE662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8BCC4F9" w14:textId="77777777" w:rsidTr="00871223">
        <w:tc>
          <w:tcPr>
            <w:tcW w:w="988" w:type="dxa"/>
            <w:shd w:val="clear" w:color="auto" w:fill="FFFFFF" w:themeFill="background1"/>
          </w:tcPr>
          <w:p w14:paraId="7CBC3CD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15.10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5C767D9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F3E4AF2" w14:textId="77777777" w:rsidTr="00871223">
        <w:tc>
          <w:tcPr>
            <w:tcW w:w="988" w:type="dxa"/>
            <w:shd w:val="clear" w:color="auto" w:fill="FFFFFF" w:themeFill="background1"/>
          </w:tcPr>
          <w:p w14:paraId="0CDD6A5D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16.10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2546267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384254D" w14:textId="77777777" w:rsidTr="00871223">
        <w:tc>
          <w:tcPr>
            <w:tcW w:w="988" w:type="dxa"/>
            <w:shd w:val="clear" w:color="auto" w:fill="FFFFFF" w:themeFill="background1"/>
          </w:tcPr>
          <w:p w14:paraId="63CDE3BA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17.10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6CA6512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9F22191" w14:textId="77777777" w:rsidTr="00871223">
        <w:tc>
          <w:tcPr>
            <w:tcW w:w="988" w:type="dxa"/>
            <w:shd w:val="clear" w:color="auto" w:fill="FFFFFF" w:themeFill="background1"/>
          </w:tcPr>
          <w:p w14:paraId="3F97D69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18.10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3F10FE22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C2AFF52" w14:textId="77777777" w:rsidTr="00871223">
        <w:tc>
          <w:tcPr>
            <w:tcW w:w="988" w:type="dxa"/>
            <w:shd w:val="clear" w:color="auto" w:fill="FFFFFF" w:themeFill="background1"/>
          </w:tcPr>
          <w:p w14:paraId="28FE6888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19.10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42FCED5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D1F8640" w14:textId="77777777" w:rsidTr="00871223">
        <w:tc>
          <w:tcPr>
            <w:tcW w:w="988" w:type="dxa"/>
            <w:shd w:val="clear" w:color="auto" w:fill="FFFFFF" w:themeFill="background1"/>
          </w:tcPr>
          <w:p w14:paraId="1891D445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20.10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2D8908B3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BF45C45" w14:textId="77777777" w:rsidTr="00871223">
        <w:tc>
          <w:tcPr>
            <w:tcW w:w="988" w:type="dxa"/>
            <w:shd w:val="clear" w:color="auto" w:fill="FFFFFF" w:themeFill="background1"/>
          </w:tcPr>
          <w:p w14:paraId="3D6E538A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21.10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4C87AC93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12056B2E" w14:textId="77777777" w:rsidTr="00871223">
        <w:tc>
          <w:tcPr>
            <w:tcW w:w="988" w:type="dxa"/>
            <w:shd w:val="clear" w:color="auto" w:fill="FFFFFF" w:themeFill="background1"/>
          </w:tcPr>
          <w:p w14:paraId="388486E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22.10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4F3727F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B9AC15D" w14:textId="77777777" w:rsidTr="00871223">
        <w:tc>
          <w:tcPr>
            <w:tcW w:w="988" w:type="dxa"/>
            <w:shd w:val="clear" w:color="auto" w:fill="FFFFFF" w:themeFill="background1"/>
          </w:tcPr>
          <w:p w14:paraId="74ED708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23.10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5402699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B199A0D" w14:textId="77777777" w:rsidTr="00871223">
        <w:tc>
          <w:tcPr>
            <w:tcW w:w="988" w:type="dxa"/>
            <w:shd w:val="clear" w:color="auto" w:fill="FFFFFF" w:themeFill="background1"/>
          </w:tcPr>
          <w:p w14:paraId="7AF90D5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24.10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3F8276F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19B8660A" w14:textId="77777777" w:rsidTr="00871223">
        <w:tc>
          <w:tcPr>
            <w:tcW w:w="988" w:type="dxa"/>
            <w:shd w:val="clear" w:color="auto" w:fill="FFFFFF" w:themeFill="background1"/>
          </w:tcPr>
          <w:p w14:paraId="7037956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25.10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1F6C52FD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6C7F4E3" w14:textId="77777777" w:rsidTr="00871223">
        <w:tc>
          <w:tcPr>
            <w:tcW w:w="988" w:type="dxa"/>
            <w:shd w:val="clear" w:color="auto" w:fill="FFFFFF" w:themeFill="background1"/>
          </w:tcPr>
          <w:p w14:paraId="522F54F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26.10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7CDB5E92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25BE1EA" w14:textId="77777777" w:rsidTr="00871223">
        <w:tc>
          <w:tcPr>
            <w:tcW w:w="988" w:type="dxa"/>
            <w:shd w:val="clear" w:color="auto" w:fill="FFFFFF" w:themeFill="background1"/>
          </w:tcPr>
          <w:p w14:paraId="400A6708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27.10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6A1F6B15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C64BD45" w14:textId="77777777" w:rsidTr="00871223">
        <w:tc>
          <w:tcPr>
            <w:tcW w:w="988" w:type="dxa"/>
            <w:shd w:val="clear" w:color="auto" w:fill="FFFFFF" w:themeFill="background1"/>
          </w:tcPr>
          <w:p w14:paraId="29F6AD5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28.10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7763D80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A2C9CDB" w14:textId="77777777" w:rsidTr="00871223">
        <w:tc>
          <w:tcPr>
            <w:tcW w:w="988" w:type="dxa"/>
            <w:shd w:val="clear" w:color="auto" w:fill="FFFFFF" w:themeFill="background1"/>
          </w:tcPr>
          <w:p w14:paraId="4FBDE9CA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29.10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43BECF8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14847907" w14:textId="77777777" w:rsidTr="00871223">
        <w:tc>
          <w:tcPr>
            <w:tcW w:w="988" w:type="dxa"/>
            <w:shd w:val="clear" w:color="auto" w:fill="FFFFFF" w:themeFill="background1"/>
          </w:tcPr>
          <w:p w14:paraId="6C8A281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30.10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0B31E75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E2F2CAC" w14:textId="77777777" w:rsidTr="00871223">
        <w:tc>
          <w:tcPr>
            <w:tcW w:w="988" w:type="dxa"/>
            <w:shd w:val="clear" w:color="auto" w:fill="FFFFFF" w:themeFill="background1"/>
          </w:tcPr>
          <w:p w14:paraId="3923D085" w14:textId="707B9B31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31.10</w:t>
            </w:r>
          </w:p>
        </w:tc>
        <w:tc>
          <w:tcPr>
            <w:tcW w:w="2126" w:type="dxa"/>
            <w:shd w:val="clear" w:color="auto" w:fill="FFFFFF" w:themeFill="background1"/>
          </w:tcPr>
          <w:p w14:paraId="2E03430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41"/>
        <w:tblOverlap w:val="never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988"/>
        <w:gridCol w:w="2126"/>
      </w:tblGrid>
      <w:tr w:rsidR="00D41605" w:rsidRPr="00871223" w14:paraId="194FF340" w14:textId="77777777" w:rsidTr="00871223">
        <w:tc>
          <w:tcPr>
            <w:tcW w:w="3114" w:type="dxa"/>
            <w:gridSpan w:val="2"/>
            <w:shd w:val="clear" w:color="auto" w:fill="FFFFFF" w:themeFill="background1"/>
          </w:tcPr>
          <w:p w14:paraId="37537F85" w14:textId="77777777" w:rsidR="00D41605" w:rsidRPr="00871223" w:rsidRDefault="00D41605" w:rsidP="00871223">
            <w:pPr>
              <w:ind w:left="-392" w:firstLine="39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LISTOPAD</w:t>
            </w:r>
          </w:p>
        </w:tc>
      </w:tr>
      <w:tr w:rsidR="00D41605" w:rsidRPr="00871223" w14:paraId="5A9DE947" w14:textId="77777777" w:rsidTr="00871223">
        <w:tc>
          <w:tcPr>
            <w:tcW w:w="988" w:type="dxa"/>
            <w:shd w:val="clear" w:color="auto" w:fill="FFFFFF" w:themeFill="background1"/>
          </w:tcPr>
          <w:p w14:paraId="2B33A13D" w14:textId="77777777" w:rsidR="00D41605" w:rsidRPr="00871223" w:rsidRDefault="00D41605" w:rsidP="0087122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Data</w:t>
            </w:r>
          </w:p>
        </w:tc>
        <w:tc>
          <w:tcPr>
            <w:tcW w:w="2126" w:type="dxa"/>
            <w:shd w:val="clear" w:color="auto" w:fill="FFFFFF" w:themeFill="background1"/>
          </w:tcPr>
          <w:p w14:paraId="76BD6378" w14:textId="77777777" w:rsidR="00D41605" w:rsidRPr="00871223" w:rsidRDefault="00D41605" w:rsidP="0087122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Godziny od-do</w:t>
            </w:r>
          </w:p>
        </w:tc>
      </w:tr>
      <w:tr w:rsidR="00D41605" w:rsidRPr="00871223" w14:paraId="0C3A8FFD" w14:textId="77777777" w:rsidTr="00871223">
        <w:tc>
          <w:tcPr>
            <w:tcW w:w="988" w:type="dxa"/>
            <w:shd w:val="clear" w:color="auto" w:fill="FFFFFF" w:themeFill="background1"/>
          </w:tcPr>
          <w:p w14:paraId="770B3E3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055E42E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5CECAF6" w14:textId="77777777" w:rsidTr="00871223">
        <w:tc>
          <w:tcPr>
            <w:tcW w:w="988" w:type="dxa"/>
            <w:shd w:val="clear" w:color="auto" w:fill="FFFFFF" w:themeFill="background1"/>
          </w:tcPr>
          <w:p w14:paraId="3DB2832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045D2E88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54A1237" w14:textId="77777777" w:rsidTr="00871223">
        <w:tc>
          <w:tcPr>
            <w:tcW w:w="988" w:type="dxa"/>
            <w:shd w:val="clear" w:color="auto" w:fill="FFFFFF" w:themeFill="background1"/>
          </w:tcPr>
          <w:p w14:paraId="694CF1A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3.11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47DF1C3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C5B3879" w14:textId="77777777" w:rsidTr="00871223">
        <w:tc>
          <w:tcPr>
            <w:tcW w:w="988" w:type="dxa"/>
            <w:shd w:val="clear" w:color="auto" w:fill="FFFFFF" w:themeFill="background1"/>
          </w:tcPr>
          <w:p w14:paraId="15A9B69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4.11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2ACE032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39F6181" w14:textId="77777777" w:rsidTr="00871223">
        <w:tc>
          <w:tcPr>
            <w:tcW w:w="988" w:type="dxa"/>
            <w:shd w:val="clear" w:color="auto" w:fill="FFFFFF" w:themeFill="background1"/>
          </w:tcPr>
          <w:p w14:paraId="12923CD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5.11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0F35F25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AC95F7E" w14:textId="77777777" w:rsidTr="00871223">
        <w:tc>
          <w:tcPr>
            <w:tcW w:w="988" w:type="dxa"/>
            <w:shd w:val="clear" w:color="auto" w:fill="FFFFFF" w:themeFill="background1"/>
          </w:tcPr>
          <w:p w14:paraId="346C608A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6.11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3CC05D55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9A6E996" w14:textId="77777777" w:rsidTr="00871223">
        <w:tc>
          <w:tcPr>
            <w:tcW w:w="988" w:type="dxa"/>
            <w:shd w:val="clear" w:color="auto" w:fill="FFFFFF" w:themeFill="background1"/>
          </w:tcPr>
          <w:p w14:paraId="5A6147E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7.11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61104EA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09CA0C0" w14:textId="77777777" w:rsidTr="00871223">
        <w:tc>
          <w:tcPr>
            <w:tcW w:w="988" w:type="dxa"/>
            <w:shd w:val="clear" w:color="auto" w:fill="FFFFFF" w:themeFill="background1"/>
          </w:tcPr>
          <w:p w14:paraId="235BF5D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8.11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19F1E9A2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669ECBF6" w14:textId="77777777" w:rsidTr="00871223">
        <w:tc>
          <w:tcPr>
            <w:tcW w:w="988" w:type="dxa"/>
            <w:shd w:val="clear" w:color="auto" w:fill="FFFFFF" w:themeFill="background1"/>
          </w:tcPr>
          <w:p w14:paraId="43CFC8B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9.11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155485D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C61F1E7" w14:textId="77777777" w:rsidTr="00871223">
        <w:tc>
          <w:tcPr>
            <w:tcW w:w="988" w:type="dxa"/>
            <w:shd w:val="clear" w:color="auto" w:fill="FFFFFF" w:themeFill="background1"/>
          </w:tcPr>
          <w:p w14:paraId="7503942D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10.11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25586D33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FC67B0E" w14:textId="77777777" w:rsidTr="00871223">
        <w:tc>
          <w:tcPr>
            <w:tcW w:w="988" w:type="dxa"/>
            <w:shd w:val="clear" w:color="auto" w:fill="FFFFFF" w:themeFill="background1"/>
          </w:tcPr>
          <w:p w14:paraId="648A037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11.11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1DB47A5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BB26358" w14:textId="77777777" w:rsidTr="00871223">
        <w:tc>
          <w:tcPr>
            <w:tcW w:w="988" w:type="dxa"/>
            <w:shd w:val="clear" w:color="auto" w:fill="FFFFFF" w:themeFill="background1"/>
          </w:tcPr>
          <w:p w14:paraId="6C6B8FF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12.11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757DF1C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19041A0A" w14:textId="77777777" w:rsidTr="00871223">
        <w:tc>
          <w:tcPr>
            <w:tcW w:w="988" w:type="dxa"/>
            <w:shd w:val="clear" w:color="auto" w:fill="FFFFFF" w:themeFill="background1"/>
          </w:tcPr>
          <w:p w14:paraId="059A1C63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13.11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043FA75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AD9BD94" w14:textId="77777777" w:rsidTr="00871223">
        <w:tc>
          <w:tcPr>
            <w:tcW w:w="988" w:type="dxa"/>
            <w:shd w:val="clear" w:color="auto" w:fill="FFFFFF" w:themeFill="background1"/>
          </w:tcPr>
          <w:p w14:paraId="4D67AC2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14.11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1D4428B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E24F136" w14:textId="77777777" w:rsidTr="00871223">
        <w:tc>
          <w:tcPr>
            <w:tcW w:w="988" w:type="dxa"/>
            <w:shd w:val="clear" w:color="auto" w:fill="FFFFFF" w:themeFill="background1"/>
          </w:tcPr>
          <w:p w14:paraId="6E4AC83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15.11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45EF733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FADEC3B" w14:textId="77777777" w:rsidTr="00871223">
        <w:tc>
          <w:tcPr>
            <w:tcW w:w="988" w:type="dxa"/>
            <w:shd w:val="clear" w:color="auto" w:fill="FFFFFF" w:themeFill="background1"/>
          </w:tcPr>
          <w:p w14:paraId="3A46565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16.11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376C455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04D205F" w14:textId="77777777" w:rsidTr="00871223">
        <w:tc>
          <w:tcPr>
            <w:tcW w:w="988" w:type="dxa"/>
            <w:shd w:val="clear" w:color="auto" w:fill="FFFFFF" w:themeFill="background1"/>
          </w:tcPr>
          <w:p w14:paraId="5E4C7F6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17.11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37C088C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6A185E9" w14:textId="77777777" w:rsidTr="00871223">
        <w:tc>
          <w:tcPr>
            <w:tcW w:w="988" w:type="dxa"/>
            <w:shd w:val="clear" w:color="auto" w:fill="FFFFFF" w:themeFill="background1"/>
          </w:tcPr>
          <w:p w14:paraId="59DFDF0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18.11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7C7C464A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1444B0B" w14:textId="77777777" w:rsidTr="00871223">
        <w:tc>
          <w:tcPr>
            <w:tcW w:w="988" w:type="dxa"/>
            <w:shd w:val="clear" w:color="auto" w:fill="FFFFFF" w:themeFill="background1"/>
          </w:tcPr>
          <w:p w14:paraId="3D9B0D6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19.11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005D95B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7019613" w14:textId="77777777" w:rsidTr="00871223">
        <w:tc>
          <w:tcPr>
            <w:tcW w:w="988" w:type="dxa"/>
            <w:shd w:val="clear" w:color="auto" w:fill="FFFFFF" w:themeFill="background1"/>
          </w:tcPr>
          <w:p w14:paraId="53FFB12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20.11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133AEF78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4407C17" w14:textId="77777777" w:rsidTr="00871223">
        <w:tc>
          <w:tcPr>
            <w:tcW w:w="988" w:type="dxa"/>
            <w:shd w:val="clear" w:color="auto" w:fill="FFFFFF" w:themeFill="background1"/>
          </w:tcPr>
          <w:p w14:paraId="72E73BA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21.11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2BE967D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EA5C53F" w14:textId="77777777" w:rsidTr="00871223">
        <w:tc>
          <w:tcPr>
            <w:tcW w:w="988" w:type="dxa"/>
            <w:shd w:val="clear" w:color="auto" w:fill="FFFFFF" w:themeFill="background1"/>
          </w:tcPr>
          <w:p w14:paraId="28E55CE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22.11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022A5FB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1F0C42B3" w14:textId="77777777" w:rsidTr="00871223">
        <w:tc>
          <w:tcPr>
            <w:tcW w:w="988" w:type="dxa"/>
            <w:shd w:val="clear" w:color="auto" w:fill="FFFFFF" w:themeFill="background1"/>
          </w:tcPr>
          <w:p w14:paraId="288CC15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23.11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3AE284C5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1D23F6A" w14:textId="77777777" w:rsidTr="00871223">
        <w:tc>
          <w:tcPr>
            <w:tcW w:w="988" w:type="dxa"/>
            <w:shd w:val="clear" w:color="auto" w:fill="FFFFFF" w:themeFill="background1"/>
          </w:tcPr>
          <w:p w14:paraId="34678B4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24.11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035793E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5C04AF5" w14:textId="77777777" w:rsidTr="00871223">
        <w:tc>
          <w:tcPr>
            <w:tcW w:w="988" w:type="dxa"/>
            <w:shd w:val="clear" w:color="auto" w:fill="FFFFFF" w:themeFill="background1"/>
          </w:tcPr>
          <w:p w14:paraId="09D7A352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25.11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30A1442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7A9B071" w14:textId="77777777" w:rsidTr="00871223">
        <w:tc>
          <w:tcPr>
            <w:tcW w:w="988" w:type="dxa"/>
            <w:shd w:val="clear" w:color="auto" w:fill="FFFFFF" w:themeFill="background1"/>
          </w:tcPr>
          <w:p w14:paraId="2D087B1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26.11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3966CBEA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545A6AF" w14:textId="77777777" w:rsidTr="00871223">
        <w:tc>
          <w:tcPr>
            <w:tcW w:w="988" w:type="dxa"/>
            <w:shd w:val="clear" w:color="auto" w:fill="FFFFFF" w:themeFill="background1"/>
          </w:tcPr>
          <w:p w14:paraId="03E2B02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27.11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2A8B83A2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6E43FC07" w14:textId="77777777" w:rsidTr="00871223">
        <w:tc>
          <w:tcPr>
            <w:tcW w:w="988" w:type="dxa"/>
            <w:shd w:val="clear" w:color="auto" w:fill="FFFFFF" w:themeFill="background1"/>
          </w:tcPr>
          <w:p w14:paraId="1C185055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28.11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6BCE8EAA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AB9AF3B" w14:textId="77777777" w:rsidTr="00871223">
        <w:tc>
          <w:tcPr>
            <w:tcW w:w="988" w:type="dxa"/>
            <w:shd w:val="clear" w:color="auto" w:fill="FFFFFF" w:themeFill="background1"/>
          </w:tcPr>
          <w:p w14:paraId="41288484" w14:textId="05E59118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29.1</w:t>
            </w:r>
            <w:r w:rsidR="008C2D9D" w:rsidRPr="00871223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</w:tcPr>
          <w:p w14:paraId="4A708C0D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BB5E875" w14:textId="77777777" w:rsidTr="00871223">
        <w:tc>
          <w:tcPr>
            <w:tcW w:w="988" w:type="dxa"/>
            <w:shd w:val="clear" w:color="auto" w:fill="FFFFFF" w:themeFill="background1"/>
          </w:tcPr>
          <w:p w14:paraId="2084427A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30.11</w:t>
            </w:r>
          </w:p>
        </w:tc>
        <w:tc>
          <w:tcPr>
            <w:tcW w:w="2126" w:type="dxa"/>
            <w:shd w:val="clear" w:color="auto" w:fill="FFFFFF" w:themeFill="background1"/>
          </w:tcPr>
          <w:p w14:paraId="0CF70635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8209" w:tblpY="41"/>
        <w:tblOverlap w:val="never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988"/>
        <w:gridCol w:w="2126"/>
      </w:tblGrid>
      <w:tr w:rsidR="00D41605" w:rsidRPr="00871223" w14:paraId="22F50BF3" w14:textId="77777777" w:rsidTr="00871223">
        <w:tc>
          <w:tcPr>
            <w:tcW w:w="3114" w:type="dxa"/>
            <w:gridSpan w:val="2"/>
            <w:shd w:val="clear" w:color="auto" w:fill="FFFFFF" w:themeFill="background1"/>
          </w:tcPr>
          <w:p w14:paraId="328B3ECD" w14:textId="77777777" w:rsidR="00D41605" w:rsidRPr="00871223" w:rsidRDefault="00D41605" w:rsidP="00871223">
            <w:pPr>
              <w:ind w:left="-392" w:firstLine="39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GRUDZIEŃ</w:t>
            </w:r>
          </w:p>
        </w:tc>
      </w:tr>
      <w:tr w:rsidR="00D41605" w:rsidRPr="00871223" w14:paraId="29B583B5" w14:textId="77777777" w:rsidTr="00871223">
        <w:tc>
          <w:tcPr>
            <w:tcW w:w="988" w:type="dxa"/>
            <w:shd w:val="clear" w:color="auto" w:fill="FFFFFF" w:themeFill="background1"/>
          </w:tcPr>
          <w:p w14:paraId="2DD83C13" w14:textId="77777777" w:rsidR="00D41605" w:rsidRPr="00871223" w:rsidRDefault="00D41605" w:rsidP="0087122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Data</w:t>
            </w:r>
          </w:p>
        </w:tc>
        <w:tc>
          <w:tcPr>
            <w:tcW w:w="2126" w:type="dxa"/>
            <w:shd w:val="clear" w:color="auto" w:fill="FFFFFF" w:themeFill="background1"/>
          </w:tcPr>
          <w:p w14:paraId="5B8573BA" w14:textId="77777777" w:rsidR="00D41605" w:rsidRPr="00871223" w:rsidRDefault="00D41605" w:rsidP="0087122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Godziny od-do</w:t>
            </w:r>
          </w:p>
        </w:tc>
      </w:tr>
      <w:tr w:rsidR="00D41605" w:rsidRPr="00871223" w14:paraId="46B38E93" w14:textId="77777777" w:rsidTr="00871223">
        <w:tc>
          <w:tcPr>
            <w:tcW w:w="988" w:type="dxa"/>
            <w:shd w:val="clear" w:color="auto" w:fill="FFFFFF" w:themeFill="background1"/>
          </w:tcPr>
          <w:p w14:paraId="338A882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6495178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0FFE972" w14:textId="77777777" w:rsidTr="00871223">
        <w:tc>
          <w:tcPr>
            <w:tcW w:w="988" w:type="dxa"/>
            <w:shd w:val="clear" w:color="auto" w:fill="FFFFFF" w:themeFill="background1"/>
          </w:tcPr>
          <w:p w14:paraId="717167A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26A2721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49F2545" w14:textId="77777777" w:rsidTr="00871223">
        <w:tc>
          <w:tcPr>
            <w:tcW w:w="988" w:type="dxa"/>
            <w:shd w:val="clear" w:color="auto" w:fill="FFFFFF" w:themeFill="background1"/>
          </w:tcPr>
          <w:p w14:paraId="34AB9561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3.12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358E715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43FDCC7" w14:textId="77777777" w:rsidTr="00871223">
        <w:tc>
          <w:tcPr>
            <w:tcW w:w="988" w:type="dxa"/>
            <w:shd w:val="clear" w:color="auto" w:fill="FFFFFF" w:themeFill="background1"/>
          </w:tcPr>
          <w:p w14:paraId="58659BE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4.12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4D1B1D4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A145046" w14:textId="77777777" w:rsidTr="00871223">
        <w:tc>
          <w:tcPr>
            <w:tcW w:w="988" w:type="dxa"/>
            <w:shd w:val="clear" w:color="auto" w:fill="FFFFFF" w:themeFill="background1"/>
          </w:tcPr>
          <w:p w14:paraId="410594E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5.12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0E2E879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B318782" w14:textId="77777777" w:rsidTr="00871223">
        <w:tc>
          <w:tcPr>
            <w:tcW w:w="988" w:type="dxa"/>
            <w:shd w:val="clear" w:color="auto" w:fill="FFFFFF" w:themeFill="background1"/>
          </w:tcPr>
          <w:p w14:paraId="68584B8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6.12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1E57039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523887F" w14:textId="77777777" w:rsidTr="00871223">
        <w:tc>
          <w:tcPr>
            <w:tcW w:w="988" w:type="dxa"/>
            <w:shd w:val="clear" w:color="auto" w:fill="FFFFFF" w:themeFill="background1"/>
          </w:tcPr>
          <w:p w14:paraId="06283CE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7.12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50B61A8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081AD92" w14:textId="77777777" w:rsidTr="00871223">
        <w:tc>
          <w:tcPr>
            <w:tcW w:w="988" w:type="dxa"/>
            <w:shd w:val="clear" w:color="auto" w:fill="FFFFFF" w:themeFill="background1"/>
          </w:tcPr>
          <w:p w14:paraId="6F3874D5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8.12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63E7039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B22AF95" w14:textId="77777777" w:rsidTr="00871223">
        <w:tc>
          <w:tcPr>
            <w:tcW w:w="988" w:type="dxa"/>
            <w:shd w:val="clear" w:color="auto" w:fill="FFFFFF" w:themeFill="background1"/>
          </w:tcPr>
          <w:p w14:paraId="79EC7B3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9.12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00403AF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17F05376" w14:textId="77777777" w:rsidTr="00871223">
        <w:tc>
          <w:tcPr>
            <w:tcW w:w="988" w:type="dxa"/>
            <w:shd w:val="clear" w:color="auto" w:fill="FFFFFF" w:themeFill="background1"/>
          </w:tcPr>
          <w:p w14:paraId="3CB6B428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10.12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482A404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5259073" w14:textId="77777777" w:rsidTr="00871223">
        <w:tc>
          <w:tcPr>
            <w:tcW w:w="988" w:type="dxa"/>
            <w:shd w:val="clear" w:color="auto" w:fill="FFFFFF" w:themeFill="background1"/>
          </w:tcPr>
          <w:p w14:paraId="79BE98C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11.12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1FF7EC0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3B79233" w14:textId="77777777" w:rsidTr="00871223">
        <w:tc>
          <w:tcPr>
            <w:tcW w:w="988" w:type="dxa"/>
            <w:shd w:val="clear" w:color="auto" w:fill="FFFFFF" w:themeFill="background1"/>
          </w:tcPr>
          <w:p w14:paraId="0D233418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12.12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1A92258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51D2EFE" w14:textId="77777777" w:rsidTr="00871223">
        <w:tc>
          <w:tcPr>
            <w:tcW w:w="988" w:type="dxa"/>
            <w:shd w:val="clear" w:color="auto" w:fill="FFFFFF" w:themeFill="background1"/>
          </w:tcPr>
          <w:p w14:paraId="647091A8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13.12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4D90BFD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3BC7BCC" w14:textId="77777777" w:rsidTr="00871223">
        <w:tc>
          <w:tcPr>
            <w:tcW w:w="988" w:type="dxa"/>
            <w:shd w:val="clear" w:color="auto" w:fill="FFFFFF" w:themeFill="background1"/>
          </w:tcPr>
          <w:p w14:paraId="0BA0987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14.12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2B061766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6E9CD365" w14:textId="77777777" w:rsidTr="00871223">
        <w:tc>
          <w:tcPr>
            <w:tcW w:w="988" w:type="dxa"/>
            <w:shd w:val="clear" w:color="auto" w:fill="FFFFFF" w:themeFill="background1"/>
          </w:tcPr>
          <w:p w14:paraId="10E60F7D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15.12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64ECE1B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D3C3F28" w14:textId="77777777" w:rsidTr="00871223">
        <w:tc>
          <w:tcPr>
            <w:tcW w:w="988" w:type="dxa"/>
            <w:shd w:val="clear" w:color="auto" w:fill="FFFFFF" w:themeFill="background1"/>
          </w:tcPr>
          <w:p w14:paraId="1166AB53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16.12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2AC75CB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8153F8C" w14:textId="77777777" w:rsidTr="00871223">
        <w:tc>
          <w:tcPr>
            <w:tcW w:w="988" w:type="dxa"/>
            <w:shd w:val="clear" w:color="auto" w:fill="FFFFFF" w:themeFill="background1"/>
          </w:tcPr>
          <w:p w14:paraId="4B4FAC3C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17.12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4A8F574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CAD2497" w14:textId="77777777" w:rsidTr="00871223">
        <w:tc>
          <w:tcPr>
            <w:tcW w:w="988" w:type="dxa"/>
            <w:shd w:val="clear" w:color="auto" w:fill="FFFFFF" w:themeFill="background1"/>
          </w:tcPr>
          <w:p w14:paraId="6233D37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18.12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79458FD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66D2D266" w14:textId="77777777" w:rsidTr="00871223">
        <w:tc>
          <w:tcPr>
            <w:tcW w:w="988" w:type="dxa"/>
            <w:shd w:val="clear" w:color="auto" w:fill="FFFFFF" w:themeFill="background1"/>
          </w:tcPr>
          <w:p w14:paraId="1961B942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19.12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550CCAF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9F91205" w14:textId="77777777" w:rsidTr="00871223">
        <w:tc>
          <w:tcPr>
            <w:tcW w:w="988" w:type="dxa"/>
            <w:shd w:val="clear" w:color="auto" w:fill="FFFFFF" w:themeFill="background1"/>
          </w:tcPr>
          <w:p w14:paraId="40DE722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20.12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30CD95D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7DB3C76" w14:textId="77777777" w:rsidTr="00871223">
        <w:tc>
          <w:tcPr>
            <w:tcW w:w="988" w:type="dxa"/>
            <w:shd w:val="clear" w:color="auto" w:fill="FFFFFF" w:themeFill="background1"/>
          </w:tcPr>
          <w:p w14:paraId="4335324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21.12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6AD63C7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5D24E72" w14:textId="77777777" w:rsidTr="00871223">
        <w:tc>
          <w:tcPr>
            <w:tcW w:w="988" w:type="dxa"/>
            <w:shd w:val="clear" w:color="auto" w:fill="FFFFFF" w:themeFill="background1"/>
          </w:tcPr>
          <w:p w14:paraId="70AB456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22.12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75930FCE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499605F4" w14:textId="77777777" w:rsidTr="00871223">
        <w:tc>
          <w:tcPr>
            <w:tcW w:w="988" w:type="dxa"/>
            <w:shd w:val="clear" w:color="auto" w:fill="FFFFFF" w:themeFill="background1"/>
          </w:tcPr>
          <w:p w14:paraId="1018219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23.12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08CD5DD9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0BB966B8" w14:textId="77777777" w:rsidTr="00871223">
        <w:tc>
          <w:tcPr>
            <w:tcW w:w="988" w:type="dxa"/>
            <w:shd w:val="clear" w:color="auto" w:fill="FFFFFF" w:themeFill="background1"/>
          </w:tcPr>
          <w:p w14:paraId="1B6F3D5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24.12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15918C2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D9AE28A" w14:textId="77777777" w:rsidTr="00871223">
        <w:tc>
          <w:tcPr>
            <w:tcW w:w="988" w:type="dxa"/>
            <w:shd w:val="clear" w:color="auto" w:fill="FFFFFF" w:themeFill="background1"/>
          </w:tcPr>
          <w:p w14:paraId="62A65212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25.12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21A76358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D0465B9" w14:textId="77777777" w:rsidTr="00871223">
        <w:tc>
          <w:tcPr>
            <w:tcW w:w="988" w:type="dxa"/>
            <w:shd w:val="clear" w:color="auto" w:fill="FFFFFF" w:themeFill="background1"/>
          </w:tcPr>
          <w:p w14:paraId="29F18B1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26.12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3272E693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336CEDEE" w14:textId="77777777" w:rsidTr="00871223">
        <w:tc>
          <w:tcPr>
            <w:tcW w:w="988" w:type="dxa"/>
            <w:shd w:val="clear" w:color="auto" w:fill="FFFFFF" w:themeFill="background1"/>
          </w:tcPr>
          <w:p w14:paraId="2CBF5F9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27.12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44C42284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262FC90E" w14:textId="77777777" w:rsidTr="00871223">
        <w:tc>
          <w:tcPr>
            <w:tcW w:w="988" w:type="dxa"/>
            <w:shd w:val="clear" w:color="auto" w:fill="FFFFFF" w:themeFill="background1"/>
          </w:tcPr>
          <w:p w14:paraId="74F0A45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28.12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4EDD987D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6084B27E" w14:textId="77777777" w:rsidTr="00871223">
        <w:tc>
          <w:tcPr>
            <w:tcW w:w="988" w:type="dxa"/>
            <w:shd w:val="clear" w:color="auto" w:fill="FFFFFF" w:themeFill="background1"/>
          </w:tcPr>
          <w:p w14:paraId="1240E92B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29.12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5F3DCA3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72F80AD8" w14:textId="77777777" w:rsidTr="00871223">
        <w:tc>
          <w:tcPr>
            <w:tcW w:w="988" w:type="dxa"/>
            <w:shd w:val="clear" w:color="auto" w:fill="FFFFFF" w:themeFill="background1"/>
          </w:tcPr>
          <w:p w14:paraId="5DC08348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30.12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3D79567F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1605" w:rsidRPr="00871223" w14:paraId="5EFED24D" w14:textId="77777777" w:rsidTr="00871223">
        <w:tc>
          <w:tcPr>
            <w:tcW w:w="988" w:type="dxa"/>
            <w:shd w:val="clear" w:color="auto" w:fill="FFFFFF" w:themeFill="background1"/>
          </w:tcPr>
          <w:p w14:paraId="30C4EFF7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1223">
              <w:rPr>
                <w:rFonts w:asciiTheme="minorHAnsi" w:hAnsiTheme="minorHAnsi" w:cstheme="minorHAnsi"/>
                <w:sz w:val="22"/>
                <w:szCs w:val="22"/>
              </w:rPr>
              <w:t>31.12</w:t>
            </w:r>
          </w:p>
        </w:tc>
        <w:tc>
          <w:tcPr>
            <w:tcW w:w="2126" w:type="dxa"/>
            <w:shd w:val="clear" w:color="auto" w:fill="FFFFFF" w:themeFill="background1"/>
          </w:tcPr>
          <w:p w14:paraId="0E369500" w14:textId="77777777" w:rsidR="00D41605" w:rsidRPr="00871223" w:rsidRDefault="00D41605" w:rsidP="00EF08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1D47535" w14:textId="1EA11B3E" w:rsidR="00D41605" w:rsidRPr="00871223" w:rsidRDefault="00D41605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06F45301" w14:textId="77777777" w:rsidR="00871223" w:rsidRPr="00871223" w:rsidRDefault="00871223" w:rsidP="00EF08DC">
      <w:pPr>
        <w:spacing w:line="276" w:lineRule="auto"/>
        <w:rPr>
          <w:rFonts w:asciiTheme="minorHAnsi" w:hAnsiTheme="minorHAnsi" w:cstheme="minorHAnsi"/>
        </w:rPr>
      </w:pPr>
    </w:p>
    <w:p w14:paraId="6EB9CB08" w14:textId="6F91DBE3" w:rsidR="00B4434E" w:rsidRPr="00871223" w:rsidRDefault="00B4434E" w:rsidP="00EF08DC">
      <w:p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…………………………………………………… </w:t>
      </w:r>
      <w:r w:rsidR="00871223" w:rsidRPr="00871223">
        <w:rPr>
          <w:rFonts w:asciiTheme="minorHAnsi" w:hAnsiTheme="minorHAnsi" w:cstheme="minorHAnsi"/>
        </w:rPr>
        <w:t xml:space="preserve">                             </w:t>
      </w:r>
      <w:r w:rsidR="00871223" w:rsidRPr="00871223">
        <w:rPr>
          <w:rFonts w:asciiTheme="minorHAnsi" w:hAnsiTheme="minorHAnsi" w:cstheme="minorHAnsi"/>
          <w:sz w:val="22"/>
          <w:szCs w:val="22"/>
        </w:rPr>
        <w:t>Akceptuję:.........................................................</w:t>
      </w:r>
    </w:p>
    <w:p w14:paraId="643E3869" w14:textId="47654B93" w:rsidR="00D41605" w:rsidRPr="00871223" w:rsidRDefault="00B4434E" w:rsidP="00871223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71223">
        <w:rPr>
          <w:rFonts w:asciiTheme="minorHAnsi" w:hAnsiTheme="minorHAnsi" w:cstheme="minorHAnsi"/>
          <w:sz w:val="20"/>
          <w:szCs w:val="20"/>
        </w:rPr>
        <w:t xml:space="preserve">             (Data i podpis Wyko</w:t>
      </w:r>
      <w:r w:rsidR="00D41605" w:rsidRPr="00871223">
        <w:rPr>
          <w:rFonts w:asciiTheme="minorHAnsi" w:hAnsiTheme="minorHAnsi" w:cstheme="minorHAnsi"/>
          <w:sz w:val="20"/>
          <w:szCs w:val="20"/>
        </w:rPr>
        <w:t xml:space="preserve">nawcy)                                             </w:t>
      </w:r>
      <w:r w:rsidRPr="00871223">
        <w:rPr>
          <w:rFonts w:asciiTheme="minorHAnsi" w:hAnsiTheme="minorHAnsi" w:cstheme="minorHAnsi"/>
          <w:sz w:val="20"/>
          <w:szCs w:val="20"/>
        </w:rPr>
        <w:t xml:space="preserve"> </w:t>
      </w:r>
      <w:r w:rsidR="00871223" w:rsidRPr="00871223">
        <w:rPr>
          <w:rFonts w:asciiTheme="minorHAnsi" w:hAnsiTheme="minorHAnsi" w:cstheme="minorHAnsi"/>
          <w:sz w:val="20"/>
          <w:szCs w:val="20"/>
        </w:rPr>
        <w:t xml:space="preserve">                  </w:t>
      </w:r>
      <w:r w:rsidR="00871223">
        <w:rPr>
          <w:rFonts w:asciiTheme="minorHAnsi" w:hAnsiTheme="minorHAnsi" w:cstheme="minorHAnsi"/>
          <w:sz w:val="20"/>
          <w:szCs w:val="20"/>
        </w:rPr>
        <w:t xml:space="preserve">     </w:t>
      </w:r>
      <w:r w:rsidR="00871223" w:rsidRPr="00871223">
        <w:rPr>
          <w:rFonts w:asciiTheme="minorHAnsi" w:hAnsiTheme="minorHAnsi" w:cstheme="minorHAnsi"/>
          <w:sz w:val="20"/>
          <w:szCs w:val="20"/>
        </w:rPr>
        <w:t xml:space="preserve"> </w:t>
      </w:r>
      <w:r w:rsidR="00871223">
        <w:rPr>
          <w:rFonts w:asciiTheme="minorHAnsi" w:hAnsiTheme="minorHAnsi" w:cstheme="minorHAnsi"/>
          <w:sz w:val="20"/>
          <w:szCs w:val="20"/>
        </w:rPr>
        <w:t>(</w:t>
      </w:r>
      <w:r w:rsidRPr="00871223">
        <w:rPr>
          <w:rFonts w:asciiTheme="minorHAnsi" w:hAnsiTheme="minorHAnsi" w:cstheme="minorHAnsi"/>
          <w:sz w:val="22"/>
          <w:szCs w:val="22"/>
        </w:rPr>
        <w:t>Data i podpis Zamawiającego</w:t>
      </w:r>
      <w:r w:rsidR="007C6435" w:rsidRPr="00871223">
        <w:rPr>
          <w:rFonts w:asciiTheme="minorHAnsi" w:hAnsiTheme="minorHAnsi" w:cstheme="minorHAnsi"/>
          <w:sz w:val="22"/>
          <w:szCs w:val="22"/>
        </w:rPr>
        <w:t>)</w:t>
      </w:r>
    </w:p>
    <w:p w14:paraId="4472CD31" w14:textId="77777777" w:rsidR="00871223" w:rsidRPr="00871223" w:rsidRDefault="00871223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3A21721D" w14:textId="32D58597" w:rsidR="00783CF2" w:rsidRPr="00871223" w:rsidRDefault="00896F0E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  <w:r w:rsidRPr="00871223">
        <w:rPr>
          <w:rFonts w:asciiTheme="minorHAnsi" w:hAnsiTheme="minorHAnsi" w:cstheme="minorHAnsi"/>
          <w:sz w:val="20"/>
          <w:szCs w:val="20"/>
        </w:rPr>
        <w:lastRenderedPageBreak/>
        <w:t>Załącznik nr 2 do umowy nr</w:t>
      </w:r>
      <w:r w:rsidR="00914B9C" w:rsidRPr="00871223">
        <w:rPr>
          <w:rFonts w:asciiTheme="minorHAnsi" w:hAnsiTheme="minorHAnsi" w:cstheme="minorHAnsi"/>
          <w:sz w:val="20"/>
          <w:szCs w:val="20"/>
        </w:rPr>
        <w:t>………………..</w:t>
      </w:r>
    </w:p>
    <w:p w14:paraId="6FC4793C" w14:textId="41D6C0C5" w:rsidR="00783CF2" w:rsidRPr="00922DAF" w:rsidRDefault="00783CF2" w:rsidP="00EF08DC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  <w:r w:rsidRPr="00922DAF">
        <w:rPr>
          <w:rFonts w:asciiTheme="minorHAnsi" w:hAnsiTheme="minorHAnsi" w:cstheme="minorHAnsi"/>
          <w:sz w:val="20"/>
          <w:szCs w:val="20"/>
        </w:rPr>
        <w:t>Wzór karty czasu pracy</w:t>
      </w:r>
    </w:p>
    <w:p w14:paraId="46E98BB3" w14:textId="77777777" w:rsidR="00783CF2" w:rsidRPr="00871223" w:rsidRDefault="00783CF2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F124EDB" w14:textId="6747CE53" w:rsidR="00783CF2" w:rsidRPr="00871223" w:rsidRDefault="00783CF2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KARTA CZASU PRACY</w:t>
      </w:r>
    </w:p>
    <w:p w14:paraId="48C345FB" w14:textId="77777777" w:rsidR="00896F0E" w:rsidRPr="00871223" w:rsidRDefault="00896F0E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FC7F45" w14:textId="77777777" w:rsidR="00896F0E" w:rsidRPr="00871223" w:rsidRDefault="00783CF2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Okresowa miesięczna ewidencja wykonanych czynności w projekcie </w:t>
      </w:r>
      <w:r w:rsidR="00896F0E" w:rsidRPr="00871223">
        <w:rPr>
          <w:rStyle w:val="markedcontent"/>
          <w:rFonts w:asciiTheme="minorHAnsi" w:hAnsiTheme="minorHAnsi" w:cstheme="minorHAnsi"/>
        </w:rPr>
        <w:t xml:space="preserve">Sopot – Dostępne Usługi (etap 2), który jest  współfinansowany przez Unię Europejską ze środków Europejskiego Fundusz Społecznego w ramach Regionalnego Programu Operacyjnego Województwa Pomorskiego na lata 2014-2020, Oś priorytetowa: 6. Integracja, </w:t>
      </w:r>
      <w:r w:rsidR="00896F0E" w:rsidRPr="0087122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50AB1A9E" w14:textId="77777777" w:rsidR="00896F0E" w:rsidRPr="00871223" w:rsidRDefault="00896F0E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380D8B9" w14:textId="77777777" w:rsidR="00896F0E" w:rsidRPr="00871223" w:rsidRDefault="00896F0E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AC8EBD3" w14:textId="6E32562C" w:rsidR="00896F0E" w:rsidRPr="00871223" w:rsidRDefault="00783CF2" w:rsidP="00EF08DC">
      <w:pPr>
        <w:pStyle w:val="Akapitzlist"/>
        <w:numPr>
          <w:ilvl w:val="1"/>
          <w:numId w:val="19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Za okres od: ……</w:t>
      </w:r>
      <w:r w:rsidR="00896F0E" w:rsidRPr="00871223">
        <w:rPr>
          <w:rFonts w:asciiTheme="minorHAnsi" w:hAnsiTheme="minorHAnsi" w:cstheme="minorHAnsi"/>
        </w:rPr>
        <w:t>…………</w:t>
      </w:r>
      <w:r w:rsidRPr="00871223">
        <w:rPr>
          <w:rFonts w:asciiTheme="minorHAnsi" w:hAnsiTheme="minorHAnsi" w:cstheme="minorHAnsi"/>
        </w:rPr>
        <w:t>…… r. do: ………</w:t>
      </w:r>
      <w:r w:rsidR="00896F0E" w:rsidRPr="00871223">
        <w:rPr>
          <w:rFonts w:asciiTheme="minorHAnsi" w:hAnsiTheme="minorHAnsi" w:cstheme="minorHAnsi"/>
        </w:rPr>
        <w:t>……………………..</w:t>
      </w:r>
      <w:r w:rsidRPr="00871223">
        <w:rPr>
          <w:rFonts w:asciiTheme="minorHAnsi" w:hAnsiTheme="minorHAnsi" w:cstheme="minorHAnsi"/>
        </w:rPr>
        <w:t xml:space="preserve">….. r. </w:t>
      </w:r>
    </w:p>
    <w:p w14:paraId="1822B9D5" w14:textId="77777777" w:rsidR="00896F0E" w:rsidRPr="00871223" w:rsidRDefault="00896F0E" w:rsidP="00EF08DC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66EE4CA" w14:textId="44D4AA48" w:rsidR="00896F0E" w:rsidRPr="00871223" w:rsidRDefault="00783CF2" w:rsidP="00EF08DC">
      <w:pPr>
        <w:pStyle w:val="Akapitzlist"/>
        <w:numPr>
          <w:ilvl w:val="1"/>
          <w:numId w:val="19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Nazwa i adres Wykonawcy ………………</w:t>
      </w:r>
      <w:r w:rsidR="00896F0E" w:rsidRPr="00871223">
        <w:rPr>
          <w:rFonts w:asciiTheme="minorHAnsi" w:hAnsiTheme="minorHAnsi" w:cstheme="minorHAnsi"/>
        </w:rPr>
        <w:t>…………………………</w:t>
      </w:r>
    </w:p>
    <w:p w14:paraId="77C66B6D" w14:textId="77777777" w:rsidR="00896F0E" w:rsidRPr="00871223" w:rsidRDefault="00896F0E" w:rsidP="00EF08DC">
      <w:pPr>
        <w:pStyle w:val="Akapitzlist"/>
        <w:rPr>
          <w:rFonts w:asciiTheme="minorHAnsi" w:hAnsiTheme="minorHAnsi" w:cstheme="minorHAnsi"/>
        </w:rPr>
      </w:pPr>
    </w:p>
    <w:p w14:paraId="06EF5A6A" w14:textId="25433E0F" w:rsidR="00783CF2" w:rsidRPr="00871223" w:rsidRDefault="00783CF2" w:rsidP="00EF08DC">
      <w:pPr>
        <w:pStyle w:val="Akapitzlist"/>
        <w:numPr>
          <w:ilvl w:val="1"/>
          <w:numId w:val="19"/>
        </w:num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>Wykonane zadania</w:t>
      </w:r>
      <w:r w:rsidR="00896F0E" w:rsidRPr="00871223">
        <w:rPr>
          <w:rFonts w:asciiTheme="minorHAnsi" w:hAnsiTheme="minorHAnsi" w:cstheme="minorHAnsi"/>
        </w:rPr>
        <w:t>:</w:t>
      </w:r>
    </w:p>
    <w:p w14:paraId="1FB087EA" w14:textId="051D1132" w:rsidR="00896F0E" w:rsidRPr="00871223" w:rsidRDefault="00896F0E" w:rsidP="00EF08DC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830"/>
        <w:gridCol w:w="3969"/>
        <w:gridCol w:w="2694"/>
      </w:tblGrid>
      <w:tr w:rsidR="00896F0E" w:rsidRPr="00871223" w14:paraId="39A4A6A1" w14:textId="77777777" w:rsidTr="00896F0E">
        <w:tc>
          <w:tcPr>
            <w:tcW w:w="2830" w:type="dxa"/>
          </w:tcPr>
          <w:p w14:paraId="2535A53A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71223">
              <w:rPr>
                <w:rFonts w:asciiTheme="minorHAnsi" w:hAnsiTheme="minorHAnsi" w:cstheme="minorHAnsi"/>
              </w:rPr>
              <w:t>Data</w:t>
            </w:r>
          </w:p>
          <w:p w14:paraId="149C07BB" w14:textId="3FC56AF9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71223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3969" w:type="dxa"/>
          </w:tcPr>
          <w:p w14:paraId="40E14934" w14:textId="5971E9E4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71223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2694" w:type="dxa"/>
          </w:tcPr>
          <w:p w14:paraId="1DC2398B" w14:textId="70F64610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71223">
              <w:rPr>
                <w:rFonts w:asciiTheme="minorHAnsi" w:hAnsiTheme="minorHAnsi" w:cstheme="minorHAnsi"/>
              </w:rPr>
              <w:t>Liczba godzin</w:t>
            </w:r>
          </w:p>
        </w:tc>
      </w:tr>
      <w:tr w:rsidR="00896F0E" w:rsidRPr="00871223" w14:paraId="40B6A94D" w14:textId="77777777" w:rsidTr="00896F0E">
        <w:tc>
          <w:tcPr>
            <w:tcW w:w="2830" w:type="dxa"/>
          </w:tcPr>
          <w:p w14:paraId="7C993F08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E14203A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0525108A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871223" w14:paraId="54CDABF4" w14:textId="77777777" w:rsidTr="00896F0E">
        <w:tc>
          <w:tcPr>
            <w:tcW w:w="2830" w:type="dxa"/>
          </w:tcPr>
          <w:p w14:paraId="3A89D2DA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546AD3E7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150358A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871223" w14:paraId="52E453D5" w14:textId="77777777" w:rsidTr="00896F0E">
        <w:tc>
          <w:tcPr>
            <w:tcW w:w="2830" w:type="dxa"/>
          </w:tcPr>
          <w:p w14:paraId="714AA307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575D3941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E6A5A3E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871223" w14:paraId="378488C6" w14:textId="77777777" w:rsidTr="00896F0E">
        <w:tc>
          <w:tcPr>
            <w:tcW w:w="2830" w:type="dxa"/>
          </w:tcPr>
          <w:p w14:paraId="1C70FF2D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35FA314C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5A42032E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871223" w14:paraId="32B0D415" w14:textId="77777777" w:rsidTr="00896F0E">
        <w:tc>
          <w:tcPr>
            <w:tcW w:w="2830" w:type="dxa"/>
          </w:tcPr>
          <w:p w14:paraId="727FE42D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2F6180CB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4A96BBB2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871223" w14:paraId="1C3282DD" w14:textId="77777777" w:rsidTr="00896F0E">
        <w:tc>
          <w:tcPr>
            <w:tcW w:w="2830" w:type="dxa"/>
          </w:tcPr>
          <w:p w14:paraId="44C4ECC4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51BBEB73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31448939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896F0E" w:rsidRPr="00871223" w14:paraId="43614238" w14:textId="77777777" w:rsidTr="00700DE6">
        <w:tc>
          <w:tcPr>
            <w:tcW w:w="6799" w:type="dxa"/>
            <w:gridSpan w:val="2"/>
          </w:tcPr>
          <w:p w14:paraId="35AA702A" w14:textId="6992746B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871223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2694" w:type="dxa"/>
          </w:tcPr>
          <w:p w14:paraId="669DD28C" w14:textId="77777777" w:rsidR="00896F0E" w:rsidRPr="00871223" w:rsidRDefault="00896F0E" w:rsidP="00EF08DC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47297186" w14:textId="32890B0F" w:rsidR="00896F0E" w:rsidRPr="00871223" w:rsidRDefault="00896F0E" w:rsidP="00EF08DC">
      <w:pPr>
        <w:spacing w:line="276" w:lineRule="auto"/>
        <w:rPr>
          <w:rFonts w:asciiTheme="minorHAnsi" w:hAnsiTheme="minorHAnsi" w:cstheme="minorHAnsi"/>
        </w:rPr>
      </w:pPr>
    </w:p>
    <w:p w14:paraId="0B25C823" w14:textId="7599CB5B" w:rsidR="00896F0E" w:rsidRPr="00871223" w:rsidRDefault="00896F0E" w:rsidP="00EF08DC">
      <w:p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Wynagrodzenie przypadające za czas pracy przepracowany w ramach projektu: ……………………………….... zł </w:t>
      </w:r>
    </w:p>
    <w:p w14:paraId="7EA991F3" w14:textId="4A510BF1" w:rsidR="00896F0E" w:rsidRPr="00871223" w:rsidRDefault="00896F0E" w:rsidP="00EF08DC">
      <w:pPr>
        <w:spacing w:line="276" w:lineRule="auto"/>
        <w:rPr>
          <w:rFonts w:asciiTheme="minorHAnsi" w:hAnsiTheme="minorHAnsi" w:cstheme="minorHAnsi"/>
        </w:rPr>
      </w:pPr>
    </w:p>
    <w:p w14:paraId="2243EF59" w14:textId="06331201" w:rsidR="00896F0E" w:rsidRPr="00871223" w:rsidRDefault="00896F0E" w:rsidP="00EF08DC">
      <w:pPr>
        <w:spacing w:line="276" w:lineRule="auto"/>
        <w:rPr>
          <w:rFonts w:asciiTheme="minorHAnsi" w:hAnsiTheme="minorHAnsi" w:cstheme="minorHAnsi"/>
        </w:rPr>
      </w:pPr>
    </w:p>
    <w:p w14:paraId="7046608A" w14:textId="77777777" w:rsidR="00896F0E" w:rsidRPr="00871223" w:rsidRDefault="00896F0E" w:rsidP="00EF08DC">
      <w:pPr>
        <w:spacing w:line="276" w:lineRule="auto"/>
        <w:rPr>
          <w:rFonts w:asciiTheme="minorHAnsi" w:hAnsiTheme="minorHAnsi" w:cstheme="minorHAnsi"/>
        </w:rPr>
      </w:pPr>
    </w:p>
    <w:p w14:paraId="311D78A5" w14:textId="52AA1D9E" w:rsidR="00896F0E" w:rsidRPr="00871223" w:rsidRDefault="00896F0E" w:rsidP="00EF08DC">
      <w:p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7403FC11" w14:textId="4A30ECE6" w:rsidR="00896F0E" w:rsidRPr="00871223" w:rsidRDefault="00896F0E" w:rsidP="00EF08DC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871223">
        <w:rPr>
          <w:rFonts w:asciiTheme="minorHAnsi" w:hAnsiTheme="minorHAnsi" w:cstheme="minorHAnsi"/>
          <w:sz w:val="20"/>
          <w:szCs w:val="20"/>
        </w:rPr>
        <w:t xml:space="preserve">             (Data</w:t>
      </w:r>
      <w:r w:rsidR="00914B9C" w:rsidRPr="00871223">
        <w:rPr>
          <w:rFonts w:asciiTheme="minorHAnsi" w:hAnsiTheme="minorHAnsi" w:cstheme="minorHAnsi"/>
          <w:sz w:val="20"/>
          <w:szCs w:val="20"/>
        </w:rPr>
        <w:t xml:space="preserve"> i </w:t>
      </w:r>
      <w:r w:rsidRPr="00871223">
        <w:rPr>
          <w:rFonts w:asciiTheme="minorHAnsi" w:hAnsiTheme="minorHAnsi" w:cstheme="minorHAnsi"/>
          <w:sz w:val="20"/>
          <w:szCs w:val="20"/>
        </w:rPr>
        <w:t>podpis Wykonawcy)</w:t>
      </w:r>
    </w:p>
    <w:p w14:paraId="07FF6793" w14:textId="6C35202E" w:rsidR="00896F0E" w:rsidRPr="00871223" w:rsidRDefault="00896F0E" w:rsidP="00EF08DC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29FB153" w14:textId="0362A648" w:rsidR="00896F0E" w:rsidRPr="00871223" w:rsidRDefault="00896F0E" w:rsidP="00EF08DC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CF79BB3" w14:textId="5FC10BB4" w:rsidR="00896F0E" w:rsidRPr="00871223" w:rsidRDefault="00896F0E" w:rsidP="00EF08DC">
      <w:pPr>
        <w:spacing w:line="276" w:lineRule="auto"/>
        <w:rPr>
          <w:rFonts w:asciiTheme="minorHAnsi" w:hAnsiTheme="minorHAnsi" w:cstheme="minorHAnsi"/>
        </w:rPr>
      </w:pPr>
      <w:r w:rsidRPr="00871223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</w:t>
      </w:r>
      <w:r w:rsidRPr="00871223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7A91C58F" w14:textId="73AA10DA" w:rsidR="00896F0E" w:rsidRPr="00871223" w:rsidRDefault="00896F0E" w:rsidP="00EF08DC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871223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</w:t>
      </w:r>
      <w:r w:rsidRPr="00871223">
        <w:rPr>
          <w:rFonts w:asciiTheme="minorHAnsi" w:hAnsiTheme="minorHAnsi" w:cstheme="minorHAnsi"/>
          <w:sz w:val="20"/>
          <w:szCs w:val="20"/>
        </w:rPr>
        <w:t>(</w:t>
      </w:r>
      <w:r w:rsidR="00914B9C" w:rsidRPr="00871223">
        <w:rPr>
          <w:rFonts w:asciiTheme="minorHAnsi" w:hAnsiTheme="minorHAnsi" w:cstheme="minorHAnsi"/>
          <w:sz w:val="20"/>
          <w:szCs w:val="20"/>
        </w:rPr>
        <w:t>D</w:t>
      </w:r>
      <w:r w:rsidRPr="00871223">
        <w:rPr>
          <w:rFonts w:asciiTheme="minorHAnsi" w:hAnsiTheme="minorHAnsi" w:cstheme="minorHAnsi"/>
          <w:sz w:val="20"/>
          <w:szCs w:val="20"/>
        </w:rPr>
        <w:t>ata i podpis Zamawiającego)</w:t>
      </w:r>
    </w:p>
    <w:sectPr w:rsidR="00896F0E" w:rsidRPr="00871223" w:rsidSect="00B5704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AF1D8" w14:textId="77777777" w:rsidR="00AA0414" w:rsidRDefault="00AA0414">
      <w:r>
        <w:separator/>
      </w:r>
    </w:p>
  </w:endnote>
  <w:endnote w:type="continuationSeparator" w:id="0">
    <w:p w14:paraId="7395D5B5" w14:textId="77777777" w:rsidR="00AA0414" w:rsidRDefault="00AA0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6" name="Obraz 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8" name="Obraz 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701B2" w14:textId="77777777" w:rsidR="00AA0414" w:rsidRDefault="00AA0414">
      <w:r>
        <w:separator/>
      </w:r>
    </w:p>
  </w:footnote>
  <w:footnote w:type="continuationSeparator" w:id="0">
    <w:p w14:paraId="5BD87409" w14:textId="77777777" w:rsidR="00AA0414" w:rsidRDefault="00AA0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7" name="Obraz 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F7C2C1A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F33CF0"/>
    <w:multiLevelType w:val="hybridMultilevel"/>
    <w:tmpl w:val="5DA4ED26"/>
    <w:lvl w:ilvl="0" w:tplc="089CC88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66757"/>
    <w:multiLevelType w:val="hybridMultilevel"/>
    <w:tmpl w:val="4AF61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AA6A20"/>
    <w:multiLevelType w:val="hybridMultilevel"/>
    <w:tmpl w:val="5AD63512"/>
    <w:lvl w:ilvl="0" w:tplc="4B94CF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2F661CB"/>
    <w:multiLevelType w:val="hybridMultilevel"/>
    <w:tmpl w:val="2A4E7094"/>
    <w:lvl w:ilvl="0" w:tplc="65B8AE2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C45585A"/>
    <w:multiLevelType w:val="hybridMultilevel"/>
    <w:tmpl w:val="6B54F074"/>
    <w:lvl w:ilvl="0" w:tplc="18803E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4A1B2D17"/>
    <w:multiLevelType w:val="hybridMultilevel"/>
    <w:tmpl w:val="629E9CB8"/>
    <w:lvl w:ilvl="0" w:tplc="E9B440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22325F"/>
    <w:multiLevelType w:val="hybridMultilevel"/>
    <w:tmpl w:val="4118ABC4"/>
    <w:lvl w:ilvl="0" w:tplc="B2B09A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5360DCC"/>
    <w:multiLevelType w:val="hybridMultilevel"/>
    <w:tmpl w:val="F9BAD7C0"/>
    <w:lvl w:ilvl="0" w:tplc="DB8AD9E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DC55C7"/>
    <w:multiLevelType w:val="hybridMultilevel"/>
    <w:tmpl w:val="0666C574"/>
    <w:lvl w:ilvl="0" w:tplc="9904B17E">
      <w:start w:val="1"/>
      <w:numFmt w:val="lowerLetter"/>
      <w:lvlText w:val="%1)"/>
      <w:lvlJc w:val="left"/>
      <w:pPr>
        <w:ind w:left="163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6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37"/>
  </w:num>
  <w:num w:numId="3">
    <w:abstractNumId w:val="17"/>
  </w:num>
  <w:num w:numId="4">
    <w:abstractNumId w:val="20"/>
  </w:num>
  <w:num w:numId="5">
    <w:abstractNumId w:val="24"/>
  </w:num>
  <w:num w:numId="6">
    <w:abstractNumId w:val="19"/>
  </w:num>
  <w:num w:numId="7">
    <w:abstractNumId w:val="12"/>
  </w:num>
  <w:num w:numId="8">
    <w:abstractNumId w:val="7"/>
  </w:num>
  <w:num w:numId="9">
    <w:abstractNumId w:val="21"/>
  </w:num>
  <w:num w:numId="10">
    <w:abstractNumId w:val="34"/>
  </w:num>
  <w:num w:numId="11">
    <w:abstractNumId w:val="27"/>
  </w:num>
  <w:num w:numId="12">
    <w:abstractNumId w:val="8"/>
  </w:num>
  <w:num w:numId="13">
    <w:abstractNumId w:val="10"/>
  </w:num>
  <w:num w:numId="14">
    <w:abstractNumId w:val="9"/>
  </w:num>
  <w:num w:numId="15">
    <w:abstractNumId w:val="6"/>
  </w:num>
  <w:num w:numId="16">
    <w:abstractNumId w:val="23"/>
  </w:num>
  <w:num w:numId="17">
    <w:abstractNumId w:val="31"/>
  </w:num>
  <w:num w:numId="18">
    <w:abstractNumId w:val="15"/>
  </w:num>
  <w:num w:numId="19">
    <w:abstractNumId w:val="1"/>
  </w:num>
  <w:num w:numId="20">
    <w:abstractNumId w:val="0"/>
  </w:num>
  <w:num w:numId="21">
    <w:abstractNumId w:val="4"/>
  </w:num>
  <w:num w:numId="22">
    <w:abstractNumId w:val="14"/>
  </w:num>
  <w:num w:numId="23">
    <w:abstractNumId w:val="36"/>
  </w:num>
  <w:num w:numId="24">
    <w:abstractNumId w:val="2"/>
  </w:num>
  <w:num w:numId="25">
    <w:abstractNumId w:val="5"/>
  </w:num>
  <w:num w:numId="26">
    <w:abstractNumId w:val="26"/>
  </w:num>
  <w:num w:numId="27">
    <w:abstractNumId w:val="25"/>
  </w:num>
  <w:num w:numId="28">
    <w:abstractNumId w:val="29"/>
  </w:num>
  <w:num w:numId="29">
    <w:abstractNumId w:val="13"/>
  </w:num>
  <w:num w:numId="30">
    <w:abstractNumId w:val="3"/>
  </w:num>
  <w:num w:numId="31">
    <w:abstractNumId w:val="28"/>
  </w:num>
  <w:num w:numId="32">
    <w:abstractNumId w:val="33"/>
  </w:num>
  <w:num w:numId="33">
    <w:abstractNumId w:val="18"/>
  </w:num>
  <w:num w:numId="34">
    <w:abstractNumId w:val="30"/>
  </w:num>
  <w:num w:numId="35">
    <w:abstractNumId w:val="35"/>
  </w:num>
  <w:num w:numId="36">
    <w:abstractNumId w:val="16"/>
  </w:num>
  <w:num w:numId="37">
    <w:abstractNumId w:val="32"/>
  </w:num>
  <w:num w:numId="38">
    <w:abstractNumId w:val="1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0045"/>
    <w:rsid w:val="000314B4"/>
    <w:rsid w:val="00040FD8"/>
    <w:rsid w:val="000514F0"/>
    <w:rsid w:val="00061F20"/>
    <w:rsid w:val="00080D83"/>
    <w:rsid w:val="000813C6"/>
    <w:rsid w:val="000D283E"/>
    <w:rsid w:val="000F7B3C"/>
    <w:rsid w:val="00124D4A"/>
    <w:rsid w:val="00126666"/>
    <w:rsid w:val="001304E7"/>
    <w:rsid w:val="00130B23"/>
    <w:rsid w:val="001415D6"/>
    <w:rsid w:val="0017575E"/>
    <w:rsid w:val="001846F3"/>
    <w:rsid w:val="001B210F"/>
    <w:rsid w:val="001E7D11"/>
    <w:rsid w:val="001F381C"/>
    <w:rsid w:val="00241C1F"/>
    <w:rsid w:val="002425AE"/>
    <w:rsid w:val="002505F3"/>
    <w:rsid w:val="00277CC9"/>
    <w:rsid w:val="00292B4D"/>
    <w:rsid w:val="002A5205"/>
    <w:rsid w:val="002B47FD"/>
    <w:rsid w:val="002C3914"/>
    <w:rsid w:val="002C6347"/>
    <w:rsid w:val="00315901"/>
    <w:rsid w:val="00320AAC"/>
    <w:rsid w:val="00325198"/>
    <w:rsid w:val="0035482A"/>
    <w:rsid w:val="003619F2"/>
    <w:rsid w:val="00365820"/>
    <w:rsid w:val="003C0551"/>
    <w:rsid w:val="003C554F"/>
    <w:rsid w:val="0040149C"/>
    <w:rsid w:val="00414478"/>
    <w:rsid w:val="00422364"/>
    <w:rsid w:val="004416B5"/>
    <w:rsid w:val="004847F5"/>
    <w:rsid w:val="00484BB4"/>
    <w:rsid w:val="00490FCF"/>
    <w:rsid w:val="00492BD3"/>
    <w:rsid w:val="004A56E5"/>
    <w:rsid w:val="004B70BD"/>
    <w:rsid w:val="004B75B4"/>
    <w:rsid w:val="004D67D8"/>
    <w:rsid w:val="0052111D"/>
    <w:rsid w:val="0055436E"/>
    <w:rsid w:val="005760A9"/>
    <w:rsid w:val="00591823"/>
    <w:rsid w:val="00594464"/>
    <w:rsid w:val="005C4F12"/>
    <w:rsid w:val="005F4510"/>
    <w:rsid w:val="006016B6"/>
    <w:rsid w:val="00622781"/>
    <w:rsid w:val="00640BFF"/>
    <w:rsid w:val="00641F8A"/>
    <w:rsid w:val="00670092"/>
    <w:rsid w:val="00693B15"/>
    <w:rsid w:val="0069621B"/>
    <w:rsid w:val="006B4267"/>
    <w:rsid w:val="006C3365"/>
    <w:rsid w:val="006D71A9"/>
    <w:rsid w:val="006F209E"/>
    <w:rsid w:val="00712BC3"/>
    <w:rsid w:val="00727D6A"/>
    <w:rsid w:val="00727F94"/>
    <w:rsid w:val="007337EB"/>
    <w:rsid w:val="00745D18"/>
    <w:rsid w:val="007705A7"/>
    <w:rsid w:val="00776530"/>
    <w:rsid w:val="00783CF2"/>
    <w:rsid w:val="00791E8E"/>
    <w:rsid w:val="007A0109"/>
    <w:rsid w:val="007A42A3"/>
    <w:rsid w:val="007B2500"/>
    <w:rsid w:val="007C6435"/>
    <w:rsid w:val="007D4B1C"/>
    <w:rsid w:val="007D61D6"/>
    <w:rsid w:val="007E1B19"/>
    <w:rsid w:val="007E3FA6"/>
    <w:rsid w:val="007F2ADB"/>
    <w:rsid w:val="007F3623"/>
    <w:rsid w:val="00827311"/>
    <w:rsid w:val="00834BB4"/>
    <w:rsid w:val="00835187"/>
    <w:rsid w:val="008365AC"/>
    <w:rsid w:val="00871223"/>
    <w:rsid w:val="00873501"/>
    <w:rsid w:val="00876326"/>
    <w:rsid w:val="00876394"/>
    <w:rsid w:val="008945D9"/>
    <w:rsid w:val="00896F0E"/>
    <w:rsid w:val="008A737F"/>
    <w:rsid w:val="008C2D9D"/>
    <w:rsid w:val="008C5429"/>
    <w:rsid w:val="008E1C76"/>
    <w:rsid w:val="008E79DB"/>
    <w:rsid w:val="00901BB7"/>
    <w:rsid w:val="00914B9C"/>
    <w:rsid w:val="00922DAF"/>
    <w:rsid w:val="00926C39"/>
    <w:rsid w:val="00940EF9"/>
    <w:rsid w:val="00954D9D"/>
    <w:rsid w:val="0095544E"/>
    <w:rsid w:val="009D71C1"/>
    <w:rsid w:val="009F2CF0"/>
    <w:rsid w:val="009F2DF8"/>
    <w:rsid w:val="00A04690"/>
    <w:rsid w:val="00A04C85"/>
    <w:rsid w:val="00A34283"/>
    <w:rsid w:val="00A40DD3"/>
    <w:rsid w:val="00A41E68"/>
    <w:rsid w:val="00A74A2D"/>
    <w:rsid w:val="00A8311B"/>
    <w:rsid w:val="00A9327B"/>
    <w:rsid w:val="00AA0414"/>
    <w:rsid w:val="00AA302F"/>
    <w:rsid w:val="00AD1EFE"/>
    <w:rsid w:val="00B01F08"/>
    <w:rsid w:val="00B039F5"/>
    <w:rsid w:val="00B16E8F"/>
    <w:rsid w:val="00B30401"/>
    <w:rsid w:val="00B4434E"/>
    <w:rsid w:val="00B57045"/>
    <w:rsid w:val="00B60019"/>
    <w:rsid w:val="00B61DD7"/>
    <w:rsid w:val="00B6637D"/>
    <w:rsid w:val="00B712D3"/>
    <w:rsid w:val="00BB76D0"/>
    <w:rsid w:val="00BC363C"/>
    <w:rsid w:val="00BD2CAC"/>
    <w:rsid w:val="00BD7BAA"/>
    <w:rsid w:val="00BF2B3D"/>
    <w:rsid w:val="00C165B9"/>
    <w:rsid w:val="00C47DC1"/>
    <w:rsid w:val="00C55121"/>
    <w:rsid w:val="00C62C24"/>
    <w:rsid w:val="00C635B6"/>
    <w:rsid w:val="00C87073"/>
    <w:rsid w:val="00CE005B"/>
    <w:rsid w:val="00CF525B"/>
    <w:rsid w:val="00D0361A"/>
    <w:rsid w:val="00D30ADD"/>
    <w:rsid w:val="00D31BF1"/>
    <w:rsid w:val="00D33994"/>
    <w:rsid w:val="00D41605"/>
    <w:rsid w:val="00D43A0D"/>
    <w:rsid w:val="00D46867"/>
    <w:rsid w:val="00D523D8"/>
    <w:rsid w:val="00D526F3"/>
    <w:rsid w:val="00D56C6C"/>
    <w:rsid w:val="00D95B03"/>
    <w:rsid w:val="00DA2034"/>
    <w:rsid w:val="00DA6061"/>
    <w:rsid w:val="00DA7DC0"/>
    <w:rsid w:val="00DC1BF6"/>
    <w:rsid w:val="00DC733E"/>
    <w:rsid w:val="00DF57BE"/>
    <w:rsid w:val="00E06500"/>
    <w:rsid w:val="00E163AA"/>
    <w:rsid w:val="00E22923"/>
    <w:rsid w:val="00E31328"/>
    <w:rsid w:val="00E37A02"/>
    <w:rsid w:val="00E57060"/>
    <w:rsid w:val="00E87616"/>
    <w:rsid w:val="00E91A3A"/>
    <w:rsid w:val="00EA5C16"/>
    <w:rsid w:val="00EB5B93"/>
    <w:rsid w:val="00ED4C96"/>
    <w:rsid w:val="00ED6425"/>
    <w:rsid w:val="00EF000D"/>
    <w:rsid w:val="00EF08DC"/>
    <w:rsid w:val="00F07A57"/>
    <w:rsid w:val="00F21EAE"/>
    <w:rsid w:val="00F32693"/>
    <w:rsid w:val="00F47361"/>
    <w:rsid w:val="00F545A3"/>
    <w:rsid w:val="00FB0F02"/>
    <w:rsid w:val="00FB2083"/>
    <w:rsid w:val="00FB31D6"/>
    <w:rsid w:val="00FB5706"/>
    <w:rsid w:val="00FC2BEF"/>
    <w:rsid w:val="00FF092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712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2923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5F4510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EAE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EAE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F21EAE"/>
    <w:rPr>
      <w:vertAlign w:val="superscript"/>
    </w:rPr>
  </w:style>
  <w:style w:type="table" w:styleId="Tabela-Siatka">
    <w:name w:val="Table Grid"/>
    <w:basedOn w:val="Standardowy"/>
    <w:uiPriority w:val="39"/>
    <w:rsid w:val="00896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qFormat/>
    <w:rsid w:val="00EF08D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EF08D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rsid w:val="008712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14</TotalTime>
  <Pages>18</Pages>
  <Words>4592</Words>
  <Characters>27555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cp:keywords/>
  <cp:lastModifiedBy>Karolina</cp:lastModifiedBy>
  <cp:revision>9</cp:revision>
  <cp:lastPrinted>2021-08-23T08:07:00Z</cp:lastPrinted>
  <dcterms:created xsi:type="dcterms:W3CDTF">2021-08-23T09:32:00Z</dcterms:created>
  <dcterms:modified xsi:type="dcterms:W3CDTF">2021-08-23T10:09:00Z</dcterms:modified>
</cp:coreProperties>
</file>