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D0CA51" w14:textId="500DC417" w:rsidR="006D71A9" w:rsidRPr="00270EFC" w:rsidRDefault="00BC6B5F" w:rsidP="00270EFC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 xml:space="preserve">                                                                                                    </w:t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</w:r>
      <w:r w:rsidRPr="00270EFC">
        <w:rPr>
          <w:rStyle w:val="markedcontent"/>
          <w:rFonts w:ascii="Verdana" w:hAnsi="Verdana" w:cstheme="minorHAnsi"/>
        </w:rPr>
        <w:tab/>
        <w:t xml:space="preserve">                   Sopot, dnia 0</w:t>
      </w:r>
      <w:r w:rsidR="00A261F2" w:rsidRPr="00270EFC">
        <w:rPr>
          <w:rStyle w:val="markedcontent"/>
          <w:rFonts w:ascii="Verdana" w:hAnsi="Verdana" w:cstheme="minorHAnsi"/>
        </w:rPr>
        <w:t>7</w:t>
      </w:r>
      <w:r w:rsidRPr="00270EFC">
        <w:rPr>
          <w:rStyle w:val="markedcontent"/>
          <w:rFonts w:ascii="Verdana" w:hAnsi="Verdana" w:cstheme="minorHAnsi"/>
        </w:rPr>
        <w:t xml:space="preserve">.09.2021 r. </w:t>
      </w:r>
    </w:p>
    <w:p w14:paraId="0D126FE7" w14:textId="77777777" w:rsidR="00BC6B5F" w:rsidRPr="00270EFC" w:rsidRDefault="00BC6B5F" w:rsidP="00270EFC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 xml:space="preserve">ZSiR.271.2.2021 (1/2021/DU) </w:t>
      </w:r>
    </w:p>
    <w:p w14:paraId="32C41C99" w14:textId="77777777" w:rsidR="00BC6B5F" w:rsidRPr="00270EFC" w:rsidRDefault="00BC6B5F" w:rsidP="00270EFC">
      <w:pPr>
        <w:spacing w:line="360" w:lineRule="auto"/>
        <w:ind w:left="-142" w:firstLine="142"/>
        <w:jc w:val="center"/>
        <w:rPr>
          <w:rStyle w:val="markedcontent"/>
          <w:rFonts w:ascii="Verdana" w:hAnsi="Verdana" w:cstheme="minorHAnsi"/>
        </w:rPr>
      </w:pPr>
    </w:p>
    <w:p w14:paraId="493C190F" w14:textId="7C89844A" w:rsidR="00BC6B5F" w:rsidRPr="00270EFC" w:rsidRDefault="00BC6B5F" w:rsidP="00270EFC">
      <w:pPr>
        <w:spacing w:line="360" w:lineRule="auto"/>
        <w:ind w:left="-142" w:firstLine="142"/>
        <w:jc w:val="center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PROTOKÓŁ KOMISJI Z OTWARCIA OFERT</w:t>
      </w:r>
    </w:p>
    <w:p w14:paraId="34A38AE6" w14:textId="77777777" w:rsidR="00BC6B5F" w:rsidRPr="00270EFC" w:rsidRDefault="00BC6B5F" w:rsidP="00270EFC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</w:p>
    <w:p w14:paraId="6FA89006" w14:textId="1C029EEF" w:rsidR="00BC6B5F" w:rsidRPr="00270EFC" w:rsidRDefault="00BC6B5F" w:rsidP="00270EFC">
      <w:pPr>
        <w:spacing w:line="360" w:lineRule="auto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Dot. postępowania o udzielenie zamówienia o wartości szacunkowej nie przekraczającej kwoty 130 000 zł netto, prowadzone z wyłączeniem przepisów ustawy Prawo Zamówień Publicznych z dnia 11 września 2019 r. (Dz.U. z 2021 r., poz. 1129) na:</w:t>
      </w:r>
    </w:p>
    <w:p w14:paraId="30AA3855" w14:textId="77777777" w:rsidR="00BC6B5F" w:rsidRPr="00270EFC" w:rsidRDefault="00BC6B5F" w:rsidP="00270EFC">
      <w:pPr>
        <w:spacing w:line="360" w:lineRule="auto"/>
        <w:rPr>
          <w:rStyle w:val="markedcontent"/>
          <w:rFonts w:ascii="Verdana" w:hAnsi="Verdana" w:cstheme="minorHAnsi"/>
        </w:rPr>
      </w:pPr>
    </w:p>
    <w:p w14:paraId="0D3FDBFD" w14:textId="77777777" w:rsidR="00BC6B5F" w:rsidRPr="00270EFC" w:rsidRDefault="00BC6B5F" w:rsidP="00270EFC">
      <w:pPr>
        <w:spacing w:line="360" w:lineRule="auto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„Świadczenie</w:t>
      </w:r>
      <w:r w:rsidRPr="00270EFC">
        <w:rPr>
          <w:rFonts w:ascii="Verdana" w:hAnsi="Verdana" w:cstheme="minorHAnsi"/>
        </w:rPr>
        <w:t xml:space="preserve"> wsparcia psychologicznego</w:t>
      </w:r>
      <w:r w:rsidRPr="00270EFC">
        <w:rPr>
          <w:rStyle w:val="markedcontent"/>
          <w:rFonts w:ascii="Verdana" w:hAnsi="Verdana" w:cstheme="minorHAnsi"/>
        </w:rPr>
        <w:t xml:space="preserve"> w projekcie Sopot – Dostępne Usługi (etap 2)”</w:t>
      </w:r>
    </w:p>
    <w:p w14:paraId="47CCD41B" w14:textId="77777777" w:rsidR="00BC6B5F" w:rsidRPr="00270EFC" w:rsidRDefault="00BC6B5F" w:rsidP="00270EFC">
      <w:pPr>
        <w:spacing w:line="360" w:lineRule="auto"/>
        <w:rPr>
          <w:rStyle w:val="markedcontent"/>
          <w:rFonts w:ascii="Verdana" w:hAnsi="Verdana" w:cstheme="minorHAnsi"/>
        </w:rPr>
      </w:pPr>
    </w:p>
    <w:p w14:paraId="72C96AAD" w14:textId="380C37FE" w:rsidR="00BC6B5F" w:rsidRPr="00270EFC" w:rsidRDefault="00BC6B5F" w:rsidP="00270EFC">
      <w:pPr>
        <w:spacing w:line="360" w:lineRule="auto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Postępowanie prowadzone jest zgodnie ze szczególnymi warunkami realizacji zamówień publicznych, udzielonych zgodnie z zasadą konkurencyjności, określoną w  „</w:t>
      </w:r>
      <w:r w:rsidRPr="00270EFC">
        <w:rPr>
          <w:rFonts w:ascii="Verdana" w:hAnsi="Verdana" w:cstheme="minorHAnsi"/>
        </w:rPr>
        <w:t xml:space="preserve">Wytycznych dotyczących udzielania zamówień w ramach Regionalnego Programu Operacyjnego Województwa Pomorskiego na lata 2014- 2020.” </w:t>
      </w:r>
    </w:p>
    <w:p w14:paraId="340E5281" w14:textId="77777777" w:rsidR="00BC6B5F" w:rsidRPr="00270EFC" w:rsidRDefault="00BC6B5F" w:rsidP="00270EFC">
      <w:pPr>
        <w:spacing w:line="360" w:lineRule="auto"/>
        <w:rPr>
          <w:rStyle w:val="markedcontent"/>
          <w:rFonts w:ascii="Verdana" w:hAnsi="Verdana" w:cstheme="minorHAnsi"/>
        </w:rPr>
      </w:pPr>
    </w:p>
    <w:p w14:paraId="247FE8D2" w14:textId="4437AC39" w:rsidR="00BC6B5F" w:rsidRPr="00270EFC" w:rsidRDefault="00BC6B5F" w:rsidP="00270EFC">
      <w:pPr>
        <w:spacing w:line="360" w:lineRule="auto"/>
        <w:rPr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 xml:space="preserve">Zamówienie w ramach projektu „Sopot – Dostępne Usługi (etap 2)”, który jest  współfinansowany przez Unię Europejską ze środków Europejskiego Fundusz Społecznego w ramach Regionalnego Programu Operacyjnego Województwa Pomorskiego na lata 2014-2020, Oś priorytetowa: 6. Integracja, </w:t>
      </w:r>
      <w:r w:rsidRPr="00270EFC">
        <w:rPr>
          <w:rFonts w:ascii="Verdana" w:hAnsi="Verdana" w:cstheme="minorHAnsi"/>
        </w:rPr>
        <w:t>działanie: 6.2 Usługi społeczne, Poddziałanie: 6.2.1 „Rozwój usług społecznych – mechanizm ZIT”, nr umowy: RPPM.06.02.01-22-0003/19-00.</w:t>
      </w:r>
    </w:p>
    <w:p w14:paraId="5A137E7A" w14:textId="77777777" w:rsidR="00BC6B5F" w:rsidRPr="00270EFC" w:rsidRDefault="00BC6B5F" w:rsidP="00270EFC">
      <w:pPr>
        <w:spacing w:line="360" w:lineRule="auto"/>
        <w:rPr>
          <w:rFonts w:ascii="Verdana" w:hAnsi="Verdana" w:cstheme="minorHAnsi"/>
        </w:rPr>
      </w:pPr>
    </w:p>
    <w:p w14:paraId="4B7608BD" w14:textId="527D2F5D" w:rsidR="00BC6B5F" w:rsidRPr="00270EFC" w:rsidRDefault="00BC6B5F" w:rsidP="00270EFC">
      <w:pPr>
        <w:spacing w:line="360" w:lineRule="auto"/>
        <w:rPr>
          <w:rFonts w:ascii="Verdana" w:hAnsi="Verdana" w:cs="Arial"/>
        </w:rPr>
      </w:pPr>
      <w:r w:rsidRPr="00270EFC">
        <w:rPr>
          <w:rFonts w:ascii="Verdana" w:hAnsi="Verdana" w:cs="Arial"/>
        </w:rPr>
        <w:t xml:space="preserve">Kwota jaką Zamawiający przeznaczył na sfinansowanie zamówienia to :  </w:t>
      </w:r>
      <w:r w:rsidRPr="00270EFC">
        <w:rPr>
          <w:rFonts w:ascii="Verdana" w:hAnsi="Verdana" w:cs="Arial"/>
          <w:bCs/>
        </w:rPr>
        <w:t>81</w:t>
      </w:r>
      <w:r w:rsidR="00A261F2" w:rsidRPr="00270EFC">
        <w:rPr>
          <w:rFonts w:ascii="Verdana" w:hAnsi="Verdana" w:cs="Arial"/>
          <w:bCs/>
        </w:rPr>
        <w:t> </w:t>
      </w:r>
      <w:r w:rsidRPr="00270EFC">
        <w:rPr>
          <w:rFonts w:ascii="Verdana" w:hAnsi="Verdana" w:cs="Arial"/>
          <w:bCs/>
        </w:rPr>
        <w:t>600</w:t>
      </w:r>
      <w:r w:rsidR="00A261F2" w:rsidRPr="00270EFC">
        <w:rPr>
          <w:rFonts w:ascii="Verdana" w:hAnsi="Verdana" w:cs="Arial"/>
          <w:bCs/>
        </w:rPr>
        <w:t>,00</w:t>
      </w:r>
      <w:r w:rsidRPr="00270EFC">
        <w:rPr>
          <w:rFonts w:ascii="Verdana" w:hAnsi="Verdana" w:cs="Arial"/>
          <w:bCs/>
        </w:rPr>
        <w:t xml:space="preserve"> zł</w:t>
      </w:r>
      <w:r w:rsidRPr="00270EFC">
        <w:rPr>
          <w:rFonts w:ascii="Verdana" w:hAnsi="Verdana" w:cs="Arial"/>
        </w:rPr>
        <w:t xml:space="preserve"> (</w:t>
      </w:r>
      <w:r w:rsidR="0080404C" w:rsidRPr="00270EFC">
        <w:rPr>
          <w:rFonts w:ascii="Verdana" w:hAnsi="Verdana" w:cs="Arial"/>
        </w:rPr>
        <w:t xml:space="preserve">słownie: </w:t>
      </w:r>
      <w:r w:rsidR="00C927CE" w:rsidRPr="00270EFC">
        <w:rPr>
          <w:rFonts w:ascii="Verdana" w:hAnsi="Verdana" w:cs="Arial"/>
        </w:rPr>
        <w:t>osiemdziesiąt jeden tysięcy sześćset złotych</w:t>
      </w:r>
      <w:r w:rsidRPr="00270EFC">
        <w:rPr>
          <w:rFonts w:ascii="Verdana" w:hAnsi="Verdana" w:cs="Arial"/>
        </w:rPr>
        <w:t xml:space="preserve">) na okres od 01.10.2021 r. do 28.02.2023 r. </w:t>
      </w:r>
    </w:p>
    <w:p w14:paraId="76403705" w14:textId="77777777" w:rsidR="00BC6B5F" w:rsidRPr="00270EFC" w:rsidRDefault="00BC6B5F" w:rsidP="00270EFC">
      <w:pPr>
        <w:spacing w:line="360" w:lineRule="auto"/>
        <w:rPr>
          <w:rFonts w:ascii="Verdana" w:hAnsi="Verdana" w:cs="Arial"/>
        </w:rPr>
      </w:pPr>
    </w:p>
    <w:p w14:paraId="0A3A2B0E" w14:textId="3A44BB6D" w:rsidR="00BC6B5F" w:rsidRPr="00270EFC" w:rsidRDefault="00BC6B5F" w:rsidP="00270EFC">
      <w:pPr>
        <w:spacing w:line="360" w:lineRule="auto"/>
        <w:rPr>
          <w:rFonts w:ascii="Verdana" w:hAnsi="Verdana" w:cs="Arial"/>
        </w:rPr>
      </w:pPr>
      <w:r w:rsidRPr="00270EFC">
        <w:rPr>
          <w:rFonts w:ascii="Verdana" w:hAnsi="Verdana" w:cs="Arial"/>
          <w:bCs/>
        </w:rPr>
        <w:lastRenderedPageBreak/>
        <w:t>Termin składania ofert:</w:t>
      </w:r>
      <w:r w:rsidRPr="00270EFC">
        <w:rPr>
          <w:rFonts w:ascii="Verdana" w:hAnsi="Verdana" w:cs="Arial"/>
          <w:bCs/>
        </w:rPr>
        <w:br/>
      </w:r>
      <w:r w:rsidRPr="00270EFC">
        <w:rPr>
          <w:rFonts w:ascii="Verdana" w:hAnsi="Verdana" w:cs="Arial"/>
        </w:rPr>
        <w:t>Termin składania ofert upłynął w dniu 02.09.2021 r. o godz. 10:00.</w:t>
      </w:r>
    </w:p>
    <w:p w14:paraId="0B938978" w14:textId="77777777" w:rsidR="00A34456" w:rsidRPr="00270EFC" w:rsidRDefault="00A34456" w:rsidP="00270EFC">
      <w:pPr>
        <w:spacing w:line="360" w:lineRule="auto"/>
        <w:rPr>
          <w:rFonts w:ascii="Verdana" w:hAnsi="Verdana" w:cs="Arial"/>
        </w:rPr>
      </w:pPr>
    </w:p>
    <w:p w14:paraId="5E6D778F" w14:textId="78B734E6" w:rsidR="00A34456" w:rsidRPr="00270EFC" w:rsidRDefault="00A34456" w:rsidP="00270EFC">
      <w:pPr>
        <w:spacing w:line="360" w:lineRule="auto"/>
        <w:rPr>
          <w:rFonts w:ascii="Verdana" w:hAnsi="Verdana" w:cs="Arial"/>
        </w:rPr>
      </w:pPr>
      <w:r w:rsidRPr="00270EFC">
        <w:rPr>
          <w:rFonts w:ascii="Verdana" w:hAnsi="Verdana" w:cs="Arial"/>
        </w:rPr>
        <w:t>W odpowiedzi na ogłoszenie</w:t>
      </w:r>
      <w:r w:rsidR="0080404C" w:rsidRPr="00270EFC">
        <w:rPr>
          <w:rFonts w:ascii="Verdana" w:hAnsi="Verdana" w:cs="Arial"/>
        </w:rPr>
        <w:t>,</w:t>
      </w:r>
      <w:r w:rsidRPr="00270EFC">
        <w:rPr>
          <w:rFonts w:ascii="Verdana" w:hAnsi="Verdana" w:cs="Arial"/>
        </w:rPr>
        <w:t xml:space="preserve"> do udziału ww. postępowaniu ofertę złożyło trzech Wykonawców:</w:t>
      </w:r>
    </w:p>
    <w:p w14:paraId="28909021" w14:textId="77777777" w:rsidR="00A34456" w:rsidRPr="00270EFC" w:rsidRDefault="00A34456" w:rsidP="00270EFC">
      <w:pPr>
        <w:spacing w:line="360" w:lineRule="auto"/>
        <w:rPr>
          <w:rFonts w:ascii="Verdana" w:hAnsi="Verdana" w:cs="Arial"/>
        </w:rPr>
      </w:pPr>
    </w:p>
    <w:p w14:paraId="59F5E63A" w14:textId="7E1F37EA" w:rsidR="00A261F2" w:rsidRPr="00270EFC" w:rsidRDefault="00A34456" w:rsidP="00270EFC">
      <w:pPr>
        <w:pStyle w:val="Akapitzlist"/>
        <w:numPr>
          <w:ilvl w:val="0"/>
          <w:numId w:val="37"/>
        </w:numPr>
        <w:spacing w:line="360" w:lineRule="auto"/>
        <w:rPr>
          <w:rFonts w:ascii="Verdana" w:hAnsi="Verdana" w:cs="Arial"/>
        </w:rPr>
      </w:pPr>
      <w:r w:rsidRPr="00270EFC">
        <w:rPr>
          <w:rFonts w:ascii="Verdana" w:hAnsi="Verdana" w:cs="Arial"/>
        </w:rPr>
        <w:t xml:space="preserve">Centrum Usług Psychologicznych Pedagogicznych i Logopedycznych EGO, 68-200 Żary, ul. Śródmiejska 4A </w:t>
      </w:r>
      <w:r w:rsidR="00A261F2" w:rsidRPr="00270EFC">
        <w:rPr>
          <w:rFonts w:ascii="Verdana" w:hAnsi="Verdana" w:cs="Arial"/>
        </w:rPr>
        <w:t xml:space="preserve">– </w:t>
      </w:r>
      <w:r w:rsidRPr="00270EFC">
        <w:rPr>
          <w:rFonts w:ascii="Verdana" w:hAnsi="Verdana" w:cs="Arial"/>
        </w:rPr>
        <w:t>na kwotę 99,00 zł</w:t>
      </w:r>
      <w:r w:rsidR="00A261F2" w:rsidRPr="00270EFC">
        <w:rPr>
          <w:rFonts w:ascii="Verdana" w:hAnsi="Verdana" w:cs="Arial"/>
        </w:rPr>
        <w:t xml:space="preserve"> za godzinę usługi </w:t>
      </w:r>
      <w:r w:rsidRPr="00270EFC">
        <w:rPr>
          <w:rFonts w:ascii="Verdana" w:hAnsi="Verdana" w:cs="Arial"/>
        </w:rPr>
        <w:t>(</w:t>
      </w:r>
      <w:r w:rsidR="00A261F2" w:rsidRPr="00270EFC">
        <w:rPr>
          <w:rFonts w:ascii="Verdana" w:hAnsi="Verdana" w:cs="Arial"/>
        </w:rPr>
        <w:t>łączna kwota za wykonanie usługi: </w:t>
      </w:r>
      <w:r w:rsidRPr="00270EFC">
        <w:rPr>
          <w:rFonts w:ascii="Verdana" w:hAnsi="Verdana" w:cs="Arial"/>
        </w:rPr>
        <w:t xml:space="preserve">134 640,00 zł); </w:t>
      </w:r>
    </w:p>
    <w:p w14:paraId="6C66E86A" w14:textId="5D93883C" w:rsidR="00A261F2" w:rsidRPr="00270EFC" w:rsidRDefault="00A34456" w:rsidP="00270EFC">
      <w:pPr>
        <w:pStyle w:val="Akapitzlist"/>
        <w:numPr>
          <w:ilvl w:val="0"/>
          <w:numId w:val="37"/>
        </w:numPr>
        <w:spacing w:line="360" w:lineRule="auto"/>
        <w:rPr>
          <w:rFonts w:ascii="Verdana" w:hAnsi="Verdana" w:cs="Arial"/>
        </w:rPr>
      </w:pPr>
      <w:r w:rsidRPr="00270EFC">
        <w:rPr>
          <w:rFonts w:ascii="Verdana" w:hAnsi="Verdana" w:cs="Arial"/>
        </w:rPr>
        <w:t>Grupa SCW DELTA Sp. z o. o., 2</w:t>
      </w:r>
      <w:r w:rsidR="00A261F2" w:rsidRPr="00270EFC">
        <w:rPr>
          <w:rFonts w:ascii="Verdana" w:hAnsi="Verdana" w:cs="Arial"/>
        </w:rPr>
        <w:t>8-300 Jędrzejów</w:t>
      </w:r>
      <w:r w:rsidRPr="00270EFC">
        <w:rPr>
          <w:rFonts w:ascii="Verdana" w:hAnsi="Verdana" w:cs="Arial"/>
        </w:rPr>
        <w:t xml:space="preserve"> ul. </w:t>
      </w:r>
      <w:r w:rsidR="00A261F2" w:rsidRPr="00270EFC">
        <w:rPr>
          <w:rFonts w:ascii="Verdana" w:hAnsi="Verdana" w:cs="Arial"/>
        </w:rPr>
        <w:t xml:space="preserve">Kopernika 17 – </w:t>
      </w:r>
      <w:r w:rsidRPr="00270EFC">
        <w:rPr>
          <w:rFonts w:ascii="Verdana" w:hAnsi="Verdana" w:cs="Arial"/>
        </w:rPr>
        <w:t>na kwotę 99,68 zł</w:t>
      </w:r>
      <w:r w:rsidR="00A261F2" w:rsidRPr="00270EFC">
        <w:rPr>
          <w:rFonts w:ascii="Verdana" w:hAnsi="Verdana" w:cs="Arial"/>
        </w:rPr>
        <w:t xml:space="preserve"> za godzinę usługi</w:t>
      </w:r>
      <w:r w:rsidRPr="00270EFC">
        <w:rPr>
          <w:rFonts w:ascii="Verdana" w:hAnsi="Verdana" w:cs="Arial"/>
        </w:rPr>
        <w:t xml:space="preserve"> (</w:t>
      </w:r>
      <w:r w:rsidR="00A261F2" w:rsidRPr="00270EFC">
        <w:rPr>
          <w:rFonts w:ascii="Verdana" w:hAnsi="Verdana" w:cs="Arial"/>
        </w:rPr>
        <w:t>łączna kwota za wykonanie usługi:</w:t>
      </w:r>
      <w:r w:rsidRPr="00270EFC">
        <w:rPr>
          <w:rFonts w:ascii="Verdana" w:hAnsi="Verdana" w:cs="Arial"/>
        </w:rPr>
        <w:t> </w:t>
      </w:r>
      <w:r w:rsidR="00A261F2" w:rsidRPr="00270EFC">
        <w:rPr>
          <w:rFonts w:ascii="Verdana" w:hAnsi="Verdana" w:cs="Arial"/>
        </w:rPr>
        <w:t xml:space="preserve">135 </w:t>
      </w:r>
      <w:r w:rsidRPr="00270EFC">
        <w:rPr>
          <w:rFonts w:ascii="Verdana" w:hAnsi="Verdana" w:cs="Arial"/>
        </w:rPr>
        <w:t>564,80 zł)</w:t>
      </w:r>
      <w:r w:rsidR="00A261F2" w:rsidRPr="00270EFC">
        <w:rPr>
          <w:rFonts w:ascii="Verdana" w:hAnsi="Verdana" w:cs="Arial"/>
        </w:rPr>
        <w:t>;</w:t>
      </w:r>
    </w:p>
    <w:p w14:paraId="16BB5DA4" w14:textId="10161588" w:rsidR="00A34456" w:rsidRPr="00270EFC" w:rsidRDefault="00A34456" w:rsidP="00270EFC">
      <w:pPr>
        <w:pStyle w:val="Akapitzlist"/>
        <w:numPr>
          <w:ilvl w:val="0"/>
          <w:numId w:val="37"/>
        </w:numPr>
        <w:spacing w:line="360" w:lineRule="auto"/>
        <w:rPr>
          <w:rFonts w:ascii="Verdana" w:hAnsi="Verdana" w:cs="Arial"/>
        </w:rPr>
      </w:pPr>
      <w:r w:rsidRPr="00270EFC">
        <w:rPr>
          <w:rFonts w:ascii="Verdana" w:hAnsi="Verdana" w:cs="Arial"/>
        </w:rPr>
        <w:t>Małgorzata Chrzanowska, 81-843 Sopot, ul. Armii Krajowej 51/2</w:t>
      </w:r>
      <w:r w:rsidR="00270EFC">
        <w:rPr>
          <w:rFonts w:ascii="Verdana" w:hAnsi="Verdana" w:cs="Arial"/>
        </w:rPr>
        <w:t>,</w:t>
      </w:r>
      <w:r w:rsidRPr="00270EFC">
        <w:rPr>
          <w:rFonts w:ascii="Verdana" w:hAnsi="Verdana" w:cs="Arial"/>
        </w:rPr>
        <w:t xml:space="preserve"> na kwotę 60,00 zł</w:t>
      </w:r>
      <w:r w:rsidR="00A261F2" w:rsidRPr="00270EFC">
        <w:rPr>
          <w:rFonts w:ascii="Verdana" w:hAnsi="Verdana" w:cs="Arial"/>
        </w:rPr>
        <w:t xml:space="preserve"> za godzinę usługi</w:t>
      </w:r>
      <w:r w:rsidRPr="00270EFC">
        <w:rPr>
          <w:rFonts w:ascii="Verdana" w:hAnsi="Verdana" w:cs="Arial"/>
        </w:rPr>
        <w:t xml:space="preserve"> (</w:t>
      </w:r>
      <w:r w:rsidR="00A261F2" w:rsidRPr="00270EFC">
        <w:rPr>
          <w:rFonts w:ascii="Verdana" w:hAnsi="Verdana" w:cs="Arial"/>
        </w:rPr>
        <w:t>łączna kwota za wykonanie usługi: </w:t>
      </w:r>
      <w:r w:rsidRPr="00270EFC">
        <w:rPr>
          <w:rFonts w:ascii="Verdana" w:hAnsi="Verdana" w:cs="Arial"/>
        </w:rPr>
        <w:t>81</w:t>
      </w:r>
      <w:r w:rsidR="00A261F2" w:rsidRPr="00270EFC">
        <w:rPr>
          <w:rFonts w:ascii="Verdana" w:hAnsi="Verdana" w:cs="Arial"/>
        </w:rPr>
        <w:t> </w:t>
      </w:r>
      <w:r w:rsidRPr="00270EFC">
        <w:rPr>
          <w:rFonts w:ascii="Verdana" w:hAnsi="Verdana" w:cs="Arial"/>
        </w:rPr>
        <w:t>600</w:t>
      </w:r>
      <w:r w:rsidR="00A261F2" w:rsidRPr="00270EFC">
        <w:rPr>
          <w:rFonts w:ascii="Verdana" w:hAnsi="Verdana" w:cs="Arial"/>
        </w:rPr>
        <w:t>,00</w:t>
      </w:r>
      <w:r w:rsidRPr="00270EFC">
        <w:rPr>
          <w:rFonts w:ascii="Verdana" w:hAnsi="Verdana" w:cs="Arial"/>
        </w:rPr>
        <w:t xml:space="preserve"> z</w:t>
      </w:r>
      <w:r w:rsidR="00270EFC">
        <w:rPr>
          <w:rFonts w:ascii="Verdana" w:hAnsi="Verdana" w:cs="Arial"/>
        </w:rPr>
        <w:t>ł</w:t>
      </w:r>
      <w:r w:rsidRPr="00270EFC">
        <w:rPr>
          <w:rFonts w:ascii="Verdana" w:hAnsi="Verdana" w:cs="Arial"/>
        </w:rPr>
        <w:t>)</w:t>
      </w:r>
      <w:r w:rsidR="00A261F2" w:rsidRPr="00270EFC">
        <w:rPr>
          <w:rFonts w:ascii="Verdana" w:hAnsi="Verdana" w:cs="Arial"/>
        </w:rPr>
        <w:t>.</w:t>
      </w:r>
    </w:p>
    <w:p w14:paraId="089E2933" w14:textId="1A727342" w:rsidR="00BC6B5F" w:rsidRPr="00270EFC" w:rsidRDefault="00A34456" w:rsidP="00270EFC">
      <w:pPr>
        <w:spacing w:line="360" w:lineRule="auto"/>
        <w:ind w:left="-142" w:firstLine="142"/>
        <w:rPr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 xml:space="preserve"> </w:t>
      </w:r>
    </w:p>
    <w:p w14:paraId="74927D3E" w14:textId="7C0FED1E" w:rsidR="00BC6B5F" w:rsidRPr="00270EFC" w:rsidRDefault="00BC6B5F" w:rsidP="00270EFC">
      <w:pPr>
        <w:spacing w:line="360" w:lineRule="auto"/>
        <w:rPr>
          <w:rFonts w:ascii="Verdana" w:hAnsi="Verdana" w:cs="Arial"/>
        </w:rPr>
      </w:pPr>
      <w:r w:rsidRPr="00270EFC">
        <w:rPr>
          <w:rFonts w:ascii="Verdana" w:hAnsi="Verdana" w:cs="Arial"/>
          <w:bCs/>
        </w:rPr>
        <w:t>Otwarcie ofert:</w:t>
      </w:r>
      <w:r w:rsidRPr="00270EFC">
        <w:rPr>
          <w:rFonts w:ascii="Verdana" w:hAnsi="Verdana" w:cs="Arial"/>
        </w:rPr>
        <w:br/>
        <w:t xml:space="preserve">Otwarcie ofert odbyło się w dniu  02.09.2021 r. o godz. 11.00  w siedzibie Zamawiającego, adres: Miejski Ośrodek Pomocy Społecznej, </w:t>
      </w:r>
      <w:r w:rsidR="00A261F2" w:rsidRPr="00270EFC">
        <w:rPr>
          <w:rFonts w:ascii="Verdana" w:hAnsi="Verdana" w:cs="Arial"/>
        </w:rPr>
        <w:t xml:space="preserve">81-835 </w:t>
      </w:r>
      <w:r w:rsidRPr="00270EFC">
        <w:rPr>
          <w:rFonts w:ascii="Verdana" w:hAnsi="Verdana" w:cs="Arial"/>
        </w:rPr>
        <w:t>Sopot</w:t>
      </w:r>
      <w:r w:rsidR="00A261F2" w:rsidRPr="00270EFC">
        <w:rPr>
          <w:rFonts w:ascii="Verdana" w:hAnsi="Verdana" w:cs="Arial"/>
        </w:rPr>
        <w:t>,</w:t>
      </w:r>
      <w:r w:rsidRPr="00270EFC">
        <w:rPr>
          <w:rFonts w:ascii="Verdana" w:hAnsi="Verdana" w:cs="Arial"/>
        </w:rPr>
        <w:t xml:space="preserve"> ul. Kolejowa 14</w:t>
      </w:r>
      <w:r w:rsidR="00A34456" w:rsidRPr="00270EFC">
        <w:rPr>
          <w:rFonts w:ascii="Verdana" w:hAnsi="Verdana" w:cs="Arial"/>
        </w:rPr>
        <w:t>.</w:t>
      </w:r>
    </w:p>
    <w:p w14:paraId="210BA0A4" w14:textId="77777777" w:rsidR="00C927CE" w:rsidRPr="00270EFC" w:rsidRDefault="00C927CE" w:rsidP="00270EFC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</w:p>
    <w:p w14:paraId="250D43AD" w14:textId="33BC59BC" w:rsidR="00A261F2" w:rsidRPr="00270EFC" w:rsidRDefault="00C927CE" w:rsidP="00270EFC">
      <w:pPr>
        <w:spacing w:line="360" w:lineRule="auto"/>
        <w:ind w:left="-142" w:firstLine="142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Komisja w składzie:</w:t>
      </w:r>
    </w:p>
    <w:p w14:paraId="5C3C90F5" w14:textId="77777777" w:rsidR="00C927CE" w:rsidRPr="00270EFC" w:rsidRDefault="00C927CE" w:rsidP="00270EFC">
      <w:pPr>
        <w:pStyle w:val="Akapitzlist"/>
        <w:numPr>
          <w:ilvl w:val="0"/>
          <w:numId w:val="38"/>
        </w:numPr>
        <w:spacing w:line="360" w:lineRule="auto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Karolina Jędrzejczak-Lubińska</w:t>
      </w:r>
    </w:p>
    <w:p w14:paraId="50CE0C6D" w14:textId="77777777" w:rsidR="00C927CE" w:rsidRPr="00270EFC" w:rsidRDefault="00C927CE" w:rsidP="00270EFC">
      <w:pPr>
        <w:pStyle w:val="Akapitzlist"/>
        <w:numPr>
          <w:ilvl w:val="0"/>
          <w:numId w:val="38"/>
        </w:numPr>
        <w:spacing w:line="360" w:lineRule="auto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Karolina Bastek</w:t>
      </w:r>
    </w:p>
    <w:p w14:paraId="435C3162" w14:textId="77777777" w:rsidR="00C927CE" w:rsidRPr="00270EFC" w:rsidRDefault="00C927CE" w:rsidP="00270EFC">
      <w:pPr>
        <w:pStyle w:val="Akapitzlist"/>
        <w:numPr>
          <w:ilvl w:val="0"/>
          <w:numId w:val="38"/>
        </w:numPr>
        <w:spacing w:line="360" w:lineRule="auto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Stanisław Drążkiewicz</w:t>
      </w:r>
      <w:r w:rsidR="00BC6B5F" w:rsidRPr="00270EFC">
        <w:rPr>
          <w:rStyle w:val="markedcontent"/>
          <w:rFonts w:ascii="Verdana" w:hAnsi="Verdana" w:cstheme="minorHAnsi"/>
        </w:rPr>
        <w:t xml:space="preserve">                </w:t>
      </w:r>
    </w:p>
    <w:p w14:paraId="70045142" w14:textId="77777777" w:rsidR="00C927CE" w:rsidRPr="00270EFC" w:rsidRDefault="00C927CE" w:rsidP="00270EFC">
      <w:pPr>
        <w:spacing w:line="360" w:lineRule="auto"/>
        <w:rPr>
          <w:rStyle w:val="markedcontent"/>
          <w:rFonts w:ascii="Verdana" w:hAnsi="Verdana" w:cstheme="minorHAnsi"/>
        </w:rPr>
      </w:pPr>
    </w:p>
    <w:p w14:paraId="421FF748" w14:textId="77777777" w:rsidR="001D0D11" w:rsidRPr="00270EFC" w:rsidRDefault="001D0D11" w:rsidP="00270EFC">
      <w:pPr>
        <w:spacing w:line="360" w:lineRule="auto"/>
        <w:rPr>
          <w:rStyle w:val="markedcontent"/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>Akceptuję/</w:t>
      </w:r>
      <w:r w:rsidRPr="00270EFC">
        <w:rPr>
          <w:rStyle w:val="markedcontent"/>
          <w:rFonts w:ascii="Verdana" w:hAnsi="Verdana" w:cstheme="minorHAnsi"/>
          <w:strike/>
        </w:rPr>
        <w:t>Nie akceptuję</w:t>
      </w:r>
      <w:r w:rsidR="00BC6B5F" w:rsidRPr="00270EFC">
        <w:rPr>
          <w:rStyle w:val="markedcontent"/>
          <w:rFonts w:ascii="Verdana" w:hAnsi="Verdana" w:cstheme="minorHAnsi"/>
        </w:rPr>
        <w:t xml:space="preserve">   </w:t>
      </w:r>
    </w:p>
    <w:p w14:paraId="5F5E563A" w14:textId="77777777" w:rsidR="001D0D11" w:rsidRPr="00270EFC" w:rsidRDefault="001D0D11" w:rsidP="00270EFC">
      <w:pPr>
        <w:spacing w:line="360" w:lineRule="auto"/>
        <w:rPr>
          <w:rFonts w:ascii="Verdana" w:hAnsi="Verdana" w:cstheme="minorHAnsi"/>
        </w:rPr>
      </w:pPr>
      <w:r w:rsidRPr="00270EFC">
        <w:rPr>
          <w:rFonts w:ascii="Verdana" w:hAnsi="Verdana" w:cstheme="minorHAnsi"/>
        </w:rPr>
        <w:t>DYREKTOR</w:t>
      </w:r>
    </w:p>
    <w:p w14:paraId="411EDD71" w14:textId="77777777" w:rsidR="001D0D11" w:rsidRPr="00270EFC" w:rsidRDefault="001D0D11" w:rsidP="00270EFC">
      <w:pPr>
        <w:spacing w:line="360" w:lineRule="auto"/>
        <w:rPr>
          <w:rFonts w:ascii="Verdana" w:hAnsi="Verdana" w:cstheme="minorHAnsi"/>
        </w:rPr>
      </w:pPr>
      <w:r w:rsidRPr="00270EFC">
        <w:rPr>
          <w:rFonts w:ascii="Verdana" w:hAnsi="Verdana" w:cstheme="minorHAnsi"/>
        </w:rPr>
        <w:t>Miejskiego Ośrodka Pomocy Społecznej</w:t>
      </w:r>
    </w:p>
    <w:p w14:paraId="5454A152" w14:textId="77777777" w:rsidR="001D0D11" w:rsidRPr="00270EFC" w:rsidRDefault="001D0D11" w:rsidP="00270EFC">
      <w:pPr>
        <w:spacing w:line="360" w:lineRule="auto"/>
        <w:rPr>
          <w:rFonts w:ascii="Verdana" w:hAnsi="Verdana" w:cstheme="minorHAnsi"/>
        </w:rPr>
      </w:pPr>
      <w:r w:rsidRPr="00270EFC">
        <w:rPr>
          <w:rFonts w:ascii="Verdana" w:hAnsi="Verdana" w:cstheme="minorHAnsi"/>
        </w:rPr>
        <w:t>w Sopocie</w:t>
      </w:r>
    </w:p>
    <w:p w14:paraId="2B88A6DC" w14:textId="7738AD13" w:rsidR="001D0D11" w:rsidRPr="00270EFC" w:rsidRDefault="001D0D11" w:rsidP="00270EFC">
      <w:pPr>
        <w:spacing w:line="360" w:lineRule="auto"/>
        <w:rPr>
          <w:rFonts w:ascii="Verdana" w:hAnsi="Verdana" w:cstheme="minorHAnsi"/>
        </w:rPr>
      </w:pPr>
      <w:r w:rsidRPr="00270EFC">
        <w:rPr>
          <w:rFonts w:ascii="Verdana" w:hAnsi="Verdana" w:cstheme="minorHAnsi"/>
        </w:rPr>
        <w:t>/-/ Andrzej Czekaj</w:t>
      </w:r>
    </w:p>
    <w:p w14:paraId="32000C6A" w14:textId="4FB732AD" w:rsidR="00BC6B5F" w:rsidRPr="00270EFC" w:rsidRDefault="00BC6B5F" w:rsidP="00270EFC">
      <w:pPr>
        <w:spacing w:line="360" w:lineRule="auto"/>
        <w:rPr>
          <w:rFonts w:ascii="Verdana" w:hAnsi="Verdana" w:cstheme="minorHAnsi"/>
        </w:rPr>
      </w:pPr>
      <w:r w:rsidRPr="00270EFC">
        <w:rPr>
          <w:rStyle w:val="markedcontent"/>
          <w:rFonts w:ascii="Verdana" w:hAnsi="Verdana" w:cstheme="minorHAnsi"/>
        </w:rPr>
        <w:t xml:space="preserve">                </w:t>
      </w:r>
    </w:p>
    <w:sectPr w:rsidR="00BC6B5F" w:rsidRPr="00270EFC" w:rsidSect="00DA7DC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55E0FA" w14:textId="77777777" w:rsidR="008352AF" w:rsidRDefault="008352AF">
      <w:r>
        <w:separator/>
      </w:r>
    </w:p>
  </w:endnote>
  <w:endnote w:type="continuationSeparator" w:id="0">
    <w:p w14:paraId="459E7AA1" w14:textId="77777777" w:rsidR="008352AF" w:rsidRDefault="008352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36" name="Obraz 36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4B0F5F" w14:textId="77777777" w:rsidR="007B2500" w:rsidRPr="00B01F08" w:rsidRDefault="009F2DF8" w:rsidP="00B01F08">
    <w:pPr>
      <w:pStyle w:val="Stopka"/>
    </w:pPr>
    <w:r>
      <w:rPr>
        <w:noProof/>
      </w:rPr>
      <w:drawing>
        <wp:inline distT="0" distB="0" distL="0" distR="0" wp14:anchorId="7A970E3A" wp14:editId="44D532A0">
          <wp:extent cx="7023735" cy="194310"/>
          <wp:effectExtent l="0" t="0" r="5715" b="0"/>
          <wp:docPr id="38" name="Obraz 38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9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2D1B8" w14:textId="77777777" w:rsidR="008352AF" w:rsidRDefault="008352AF">
      <w:r>
        <w:separator/>
      </w:r>
    </w:p>
  </w:footnote>
  <w:footnote w:type="continuationSeparator" w:id="0">
    <w:p w14:paraId="7664BC7E" w14:textId="77777777" w:rsidR="008352AF" w:rsidRDefault="008352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6A2646CD" w:rsidR="007F2ADB" w:rsidRPr="007F2ADB" w:rsidRDefault="007F2ADB" w:rsidP="007F2ADB">
    <w:pPr>
      <w:pStyle w:val="Nagwek"/>
    </w:pPr>
    <w:r w:rsidRPr="009F2DF8">
      <w:rPr>
        <w:noProof/>
      </w:rPr>
      <w:drawing>
        <wp:inline distT="0" distB="0" distL="0" distR="0" wp14:anchorId="5977094D" wp14:editId="1124F2BE">
          <wp:extent cx="5759450" cy="477282"/>
          <wp:effectExtent l="0" t="0" r="0" b="0"/>
          <wp:docPr id="35" name="Obraz 35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772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77777777" w:rsidR="007B2500" w:rsidRDefault="009F2DF8" w:rsidP="00EB5B93">
    <w:pPr>
      <w:pStyle w:val="Nagwek"/>
      <w:ind w:left="-709"/>
    </w:pPr>
    <w:r w:rsidRPr="009F2DF8">
      <w:rPr>
        <w:noProof/>
      </w:rPr>
      <w:drawing>
        <wp:inline distT="0" distB="0" distL="0" distR="0" wp14:anchorId="635F542F" wp14:editId="22AB173B">
          <wp:extent cx="6842760" cy="567517"/>
          <wp:effectExtent l="0" t="0" r="0" b="4445"/>
          <wp:docPr id="37" name="Obraz 37" descr="Logotypy Funduszy Europejskich - Programu Regionalnego, Flaga Rzeczypospolitej Polskiej, logotyp Urzędu Marszałkowskiego Województwa Pomorskiego, logotyp Unii Europejskiej - Europejskiego Funduszu Społecznego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- Programu Regionalnego, Flaga Rzeczypospolitej Polskiej, logotyp Urzędu Marszałkowskiego Województwa Pomorskiego, logotyp Unii Europejskiej - Europejskiego Funduszu Społecznego&#10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24579" cy="60747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A0CFD"/>
    <w:multiLevelType w:val="hybridMultilevel"/>
    <w:tmpl w:val="61046072"/>
    <w:lvl w:ilvl="0" w:tplc="5CE6378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1AA6A20"/>
    <w:multiLevelType w:val="hybridMultilevel"/>
    <w:tmpl w:val="F77850DC"/>
    <w:lvl w:ilvl="0" w:tplc="685268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C0238"/>
    <w:multiLevelType w:val="hybridMultilevel"/>
    <w:tmpl w:val="0C705F82"/>
    <w:lvl w:ilvl="0" w:tplc="C52471B0">
      <w:start w:val="1"/>
      <w:numFmt w:val="decimal"/>
      <w:lvlText w:val="%1."/>
      <w:lvlJc w:val="left"/>
      <w:pPr>
        <w:ind w:left="502" w:hanging="360"/>
      </w:pPr>
      <w:rPr>
        <w:rFonts w:cs="Arial" w:hint="default"/>
        <w:sz w:val="3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21555EF"/>
    <w:multiLevelType w:val="hybridMultilevel"/>
    <w:tmpl w:val="C598D2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719CC"/>
    <w:multiLevelType w:val="hybridMultilevel"/>
    <w:tmpl w:val="EBFA8368"/>
    <w:lvl w:ilvl="0" w:tplc="4F606B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62A0741"/>
    <w:multiLevelType w:val="hybridMultilevel"/>
    <w:tmpl w:val="D45E9864"/>
    <w:lvl w:ilvl="0" w:tplc="0415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8" w15:restartNumberingAfterBreak="0">
    <w:nsid w:val="167C50E4"/>
    <w:multiLevelType w:val="multilevel"/>
    <w:tmpl w:val="EE0036C0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" w15:restartNumberingAfterBreak="0">
    <w:nsid w:val="1A7E1746"/>
    <w:multiLevelType w:val="hybridMultilevel"/>
    <w:tmpl w:val="2D009ED6"/>
    <w:lvl w:ilvl="0" w:tplc="06AC3AB2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0A22BEA"/>
    <w:multiLevelType w:val="multilevel"/>
    <w:tmpl w:val="E7D43834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" w15:restartNumberingAfterBreak="0">
    <w:nsid w:val="229F7456"/>
    <w:multiLevelType w:val="hybridMultilevel"/>
    <w:tmpl w:val="AC0614A6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6286"/>
    <w:multiLevelType w:val="multilevel"/>
    <w:tmpl w:val="D990F3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5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E33EC7"/>
    <w:multiLevelType w:val="multilevel"/>
    <w:tmpl w:val="18EA48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7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DD9764B"/>
    <w:multiLevelType w:val="hybridMultilevel"/>
    <w:tmpl w:val="40322D6E"/>
    <w:lvl w:ilvl="0" w:tplc="5DBEA99E">
      <w:start w:val="1"/>
      <w:numFmt w:val="upperRoman"/>
      <w:lvlText w:val="%1."/>
      <w:lvlJc w:val="left"/>
      <w:pPr>
        <w:ind w:left="360" w:hanging="360"/>
      </w:pPr>
      <w:rPr>
        <w:rFonts w:asciiTheme="minorHAnsi" w:eastAsia="Times New Roman" w:hAnsiTheme="minorHAnsi" w:cstheme="minorHAnsi"/>
        <w:b/>
        <w:bCs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6AE47BE"/>
    <w:multiLevelType w:val="hybridMultilevel"/>
    <w:tmpl w:val="B626595E"/>
    <w:lvl w:ilvl="0" w:tplc="D5BACCEC">
      <w:start w:val="1"/>
      <w:numFmt w:val="decimal"/>
      <w:lvlText w:val="%1."/>
      <w:lvlJc w:val="left"/>
      <w:pPr>
        <w:ind w:left="50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47EF6E46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4" w15:restartNumberingAfterBreak="0">
    <w:nsid w:val="480E1523"/>
    <w:multiLevelType w:val="hybridMultilevel"/>
    <w:tmpl w:val="4770290C"/>
    <w:lvl w:ilvl="0" w:tplc="0130CC12">
      <w:start w:val="1"/>
      <w:numFmt w:val="decimal"/>
      <w:lvlText w:val="%1."/>
      <w:lvlJc w:val="left"/>
      <w:pPr>
        <w:ind w:left="218" w:hanging="360"/>
      </w:pPr>
      <w:rPr>
        <w:rFonts w:asciiTheme="minorHAnsi" w:eastAsia="Times New Roman" w:hAnsiTheme="minorHAnsi" w:cstheme="minorHAnsi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5" w15:restartNumberingAfterBreak="0">
    <w:nsid w:val="4D102A7E"/>
    <w:multiLevelType w:val="hybridMultilevel"/>
    <w:tmpl w:val="6C1CE4D4"/>
    <w:lvl w:ilvl="0" w:tplc="D0B8A69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93060E4"/>
    <w:multiLevelType w:val="hybridMultilevel"/>
    <w:tmpl w:val="B4D844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0825C1"/>
    <w:multiLevelType w:val="multilevel"/>
    <w:tmpl w:val="644A01B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."/>
      <w:lvlJc w:val="left"/>
      <w:pPr>
        <w:ind w:left="2160" w:hanging="360"/>
      </w:pPr>
    </w:lvl>
    <w:lvl w:ilvl="3">
      <w:start w:val="1"/>
      <w:numFmt w:val="lowerLetter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Letter"/>
      <w:lvlText w:val="%6."/>
      <w:lvlJc w:val="left"/>
      <w:pPr>
        <w:ind w:left="4320" w:hanging="360"/>
      </w:pPr>
    </w:lvl>
    <w:lvl w:ilvl="6">
      <w:start w:val="1"/>
      <w:numFmt w:val="lowerLetter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Letter"/>
      <w:lvlText w:val="%9."/>
      <w:lvlJc w:val="left"/>
      <w:pPr>
        <w:ind w:left="6480" w:hanging="360"/>
      </w:pPr>
    </w:lvl>
  </w:abstractNum>
  <w:abstractNum w:abstractNumId="28" w15:restartNumberingAfterBreak="0">
    <w:nsid w:val="5EED7B5D"/>
    <w:multiLevelType w:val="hybridMultilevel"/>
    <w:tmpl w:val="EFCAD3A2"/>
    <w:lvl w:ilvl="0" w:tplc="9D30D040">
      <w:start w:val="1"/>
      <w:numFmt w:val="decimal"/>
      <w:lvlText w:val="%1."/>
      <w:lvlJc w:val="left"/>
      <w:pPr>
        <w:ind w:left="862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9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CC91AFA"/>
    <w:multiLevelType w:val="hybridMultilevel"/>
    <w:tmpl w:val="9A0A1B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B70B50"/>
    <w:multiLevelType w:val="hybridMultilevel"/>
    <w:tmpl w:val="AEEE7FDC"/>
    <w:lvl w:ilvl="0" w:tplc="40E04ABE">
      <w:start w:val="1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254373"/>
    <w:multiLevelType w:val="hybridMultilevel"/>
    <w:tmpl w:val="9F3099BC"/>
    <w:lvl w:ilvl="0" w:tplc="A4365F8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86217C2"/>
    <w:multiLevelType w:val="hybridMultilevel"/>
    <w:tmpl w:val="2D986E7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4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0"/>
  </w:num>
  <w:num w:numId="2">
    <w:abstractNumId w:val="4"/>
  </w:num>
  <w:num w:numId="3">
    <w:abstractNumId w:val="34"/>
  </w:num>
  <w:num w:numId="4">
    <w:abstractNumId w:val="9"/>
  </w:num>
  <w:num w:numId="5">
    <w:abstractNumId w:val="15"/>
  </w:num>
  <w:num w:numId="6">
    <w:abstractNumId w:val="32"/>
  </w:num>
  <w:num w:numId="7">
    <w:abstractNumId w:val="3"/>
  </w:num>
  <w:num w:numId="8">
    <w:abstractNumId w:val="28"/>
  </w:num>
  <w:num w:numId="9">
    <w:abstractNumId w:val="22"/>
  </w:num>
  <w:num w:numId="10">
    <w:abstractNumId w:val="24"/>
  </w:num>
  <w:num w:numId="11">
    <w:abstractNumId w:val="0"/>
  </w:num>
  <w:num w:numId="12">
    <w:abstractNumId w:val="18"/>
  </w:num>
  <w:num w:numId="13">
    <w:abstractNumId w:val="21"/>
  </w:num>
  <w:num w:numId="14">
    <w:abstractNumId w:val="17"/>
  </w:num>
  <w:num w:numId="15">
    <w:abstractNumId w:val="7"/>
  </w:num>
  <w:num w:numId="16">
    <w:abstractNumId w:val="13"/>
  </w:num>
  <w:num w:numId="17">
    <w:abstractNumId w:val="1"/>
  </w:num>
  <w:num w:numId="18">
    <w:abstractNumId w:val="19"/>
  </w:num>
  <w:num w:numId="19">
    <w:abstractNumId w:val="29"/>
  </w:num>
  <w:num w:numId="20">
    <w:abstractNumId w:val="25"/>
  </w:num>
  <w:num w:numId="21">
    <w:abstractNumId w:val="12"/>
  </w:num>
  <w:num w:numId="22">
    <w:abstractNumId w:val="2"/>
  </w:num>
  <w:num w:numId="23">
    <w:abstractNumId w:val="31"/>
  </w:num>
  <w:num w:numId="24">
    <w:abstractNumId w:val="14"/>
    <w:lvlOverride w:ilvl="0">
      <w:startOverride w:val="1"/>
    </w:lvlOverride>
  </w:num>
  <w:num w:numId="25">
    <w:abstractNumId w:val="16"/>
  </w:num>
  <w:num w:numId="26">
    <w:abstractNumId w:val="16"/>
    <w:lvlOverride w:ilvl="0">
      <w:startOverride w:val="1"/>
    </w:lvlOverride>
  </w:num>
  <w:num w:numId="27">
    <w:abstractNumId w:val="23"/>
  </w:num>
  <w:num w:numId="28">
    <w:abstractNumId w:val="23"/>
    <w:lvlOverride w:ilvl="0">
      <w:startOverride w:val="1"/>
    </w:lvlOverride>
  </w:num>
  <w:num w:numId="29">
    <w:abstractNumId w:val="8"/>
    <w:lvlOverride w:ilvl="0">
      <w:startOverride w:val="9"/>
    </w:lvlOverride>
  </w:num>
  <w:num w:numId="30">
    <w:abstractNumId w:val="27"/>
  </w:num>
  <w:num w:numId="31">
    <w:abstractNumId w:val="27"/>
  </w:num>
  <w:num w:numId="32">
    <w:abstractNumId w:val="11"/>
    <w:lvlOverride w:ilvl="0">
      <w:startOverride w:val="2"/>
    </w:lvlOverride>
  </w:num>
  <w:num w:numId="33">
    <w:abstractNumId w:val="33"/>
  </w:num>
  <w:num w:numId="34">
    <w:abstractNumId w:val="5"/>
  </w:num>
  <w:num w:numId="35">
    <w:abstractNumId w:val="10"/>
  </w:num>
  <w:num w:numId="36">
    <w:abstractNumId w:val="6"/>
  </w:num>
  <w:num w:numId="37">
    <w:abstractNumId w:val="30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61F20"/>
    <w:rsid w:val="00080D83"/>
    <w:rsid w:val="000813C6"/>
    <w:rsid w:val="000D283E"/>
    <w:rsid w:val="00101556"/>
    <w:rsid w:val="00124D4A"/>
    <w:rsid w:val="00126666"/>
    <w:rsid w:val="001304E7"/>
    <w:rsid w:val="00130B23"/>
    <w:rsid w:val="001415D6"/>
    <w:rsid w:val="001B210F"/>
    <w:rsid w:val="001D0D11"/>
    <w:rsid w:val="001F381C"/>
    <w:rsid w:val="00241C1F"/>
    <w:rsid w:val="002425AE"/>
    <w:rsid w:val="002505F3"/>
    <w:rsid w:val="00270EFC"/>
    <w:rsid w:val="00292B4D"/>
    <w:rsid w:val="002A5205"/>
    <w:rsid w:val="002C3914"/>
    <w:rsid w:val="002C6347"/>
    <w:rsid w:val="00315901"/>
    <w:rsid w:val="00320AAC"/>
    <w:rsid w:val="00325198"/>
    <w:rsid w:val="0035482A"/>
    <w:rsid w:val="003619F2"/>
    <w:rsid w:val="00365820"/>
    <w:rsid w:val="003C0551"/>
    <w:rsid w:val="003C554F"/>
    <w:rsid w:val="0040149C"/>
    <w:rsid w:val="00414478"/>
    <w:rsid w:val="00490FCF"/>
    <w:rsid w:val="00492BD3"/>
    <w:rsid w:val="004A56E5"/>
    <w:rsid w:val="004B70BD"/>
    <w:rsid w:val="004B75B4"/>
    <w:rsid w:val="0052111D"/>
    <w:rsid w:val="005760A9"/>
    <w:rsid w:val="00594464"/>
    <w:rsid w:val="005C4F12"/>
    <w:rsid w:val="00622781"/>
    <w:rsid w:val="00640BFF"/>
    <w:rsid w:val="00641F8A"/>
    <w:rsid w:val="0069621B"/>
    <w:rsid w:val="006B4267"/>
    <w:rsid w:val="006D71A9"/>
    <w:rsid w:val="006F209E"/>
    <w:rsid w:val="00727F94"/>
    <w:rsid w:val="007337EB"/>
    <w:rsid w:val="00745D18"/>
    <w:rsid w:val="007705A7"/>
    <w:rsid w:val="00776530"/>
    <w:rsid w:val="00791E8E"/>
    <w:rsid w:val="007A0109"/>
    <w:rsid w:val="007B2500"/>
    <w:rsid w:val="007D4B1C"/>
    <w:rsid w:val="007D61D6"/>
    <w:rsid w:val="007E1B19"/>
    <w:rsid w:val="007F2ADB"/>
    <w:rsid w:val="007F3623"/>
    <w:rsid w:val="0080404C"/>
    <w:rsid w:val="00827311"/>
    <w:rsid w:val="00834BB4"/>
    <w:rsid w:val="00835187"/>
    <w:rsid w:val="008352AF"/>
    <w:rsid w:val="008365AC"/>
    <w:rsid w:val="00873501"/>
    <w:rsid w:val="00876326"/>
    <w:rsid w:val="00876394"/>
    <w:rsid w:val="008945D9"/>
    <w:rsid w:val="008C5429"/>
    <w:rsid w:val="00901BB7"/>
    <w:rsid w:val="00926C39"/>
    <w:rsid w:val="00940EF9"/>
    <w:rsid w:val="00954D9D"/>
    <w:rsid w:val="0095544E"/>
    <w:rsid w:val="009D71C1"/>
    <w:rsid w:val="009F2CF0"/>
    <w:rsid w:val="009F2DF8"/>
    <w:rsid w:val="00A04690"/>
    <w:rsid w:val="00A261F2"/>
    <w:rsid w:val="00A34283"/>
    <w:rsid w:val="00A34456"/>
    <w:rsid w:val="00A40DD3"/>
    <w:rsid w:val="00A74A2D"/>
    <w:rsid w:val="00A8311B"/>
    <w:rsid w:val="00A9327B"/>
    <w:rsid w:val="00AD1EFE"/>
    <w:rsid w:val="00B01F08"/>
    <w:rsid w:val="00B16E8F"/>
    <w:rsid w:val="00B30401"/>
    <w:rsid w:val="00B60019"/>
    <w:rsid w:val="00B61DD7"/>
    <w:rsid w:val="00B6637D"/>
    <w:rsid w:val="00B712D3"/>
    <w:rsid w:val="00BB76D0"/>
    <w:rsid w:val="00BC363C"/>
    <w:rsid w:val="00BC6B5F"/>
    <w:rsid w:val="00BF2B3D"/>
    <w:rsid w:val="00C165B9"/>
    <w:rsid w:val="00C47DC1"/>
    <w:rsid w:val="00C55121"/>
    <w:rsid w:val="00C62C24"/>
    <w:rsid w:val="00C635B6"/>
    <w:rsid w:val="00C927CE"/>
    <w:rsid w:val="00CE005B"/>
    <w:rsid w:val="00D0361A"/>
    <w:rsid w:val="00D30ADD"/>
    <w:rsid w:val="00D33994"/>
    <w:rsid w:val="00D43A0D"/>
    <w:rsid w:val="00D46867"/>
    <w:rsid w:val="00D526F3"/>
    <w:rsid w:val="00DA2034"/>
    <w:rsid w:val="00DA7DC0"/>
    <w:rsid w:val="00DC1BF6"/>
    <w:rsid w:val="00DC733E"/>
    <w:rsid w:val="00DF57BE"/>
    <w:rsid w:val="00E06500"/>
    <w:rsid w:val="00E57060"/>
    <w:rsid w:val="00E87616"/>
    <w:rsid w:val="00E91A3A"/>
    <w:rsid w:val="00EA5C16"/>
    <w:rsid w:val="00EB5B93"/>
    <w:rsid w:val="00ED4C96"/>
    <w:rsid w:val="00EF000D"/>
    <w:rsid w:val="00F32693"/>
    <w:rsid w:val="00F47361"/>
    <w:rsid w:val="00F545A3"/>
    <w:rsid w:val="00FB0F02"/>
    <w:rsid w:val="00FB2083"/>
    <w:rsid w:val="00FB31D6"/>
    <w:rsid w:val="00FB5706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90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(1).dot</Template>
  <TotalTime>98</TotalTime>
  <Pages>2</Pages>
  <Words>359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DEFS - Cygert Piotr</dc:creator>
  <cp:keywords/>
  <cp:lastModifiedBy>Karolina</cp:lastModifiedBy>
  <cp:revision>4</cp:revision>
  <cp:lastPrinted>2021-09-07T09:31:00Z</cp:lastPrinted>
  <dcterms:created xsi:type="dcterms:W3CDTF">2021-09-06T10:46:00Z</dcterms:created>
  <dcterms:modified xsi:type="dcterms:W3CDTF">2021-09-07T11:16:00Z</dcterms:modified>
</cp:coreProperties>
</file>