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48196" w14:textId="252ABCAE" w:rsidR="000F7B3C" w:rsidRPr="00042068" w:rsidRDefault="000F7B3C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Gmina Miasta Sopotu</w:t>
      </w:r>
    </w:p>
    <w:p w14:paraId="78040BD6" w14:textId="1F60FF07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Miejski Ośrodek Pomocy Społecznej </w:t>
      </w:r>
    </w:p>
    <w:p w14:paraId="4E4714EA" w14:textId="77777777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ul. Kolejowa 14, 81-835 Sopot, województwo pomorskie, </w:t>
      </w:r>
    </w:p>
    <w:p w14:paraId="17FA3EBC" w14:textId="77777777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adres poczty elektronicznej : mops@mopssopot.pl </w:t>
      </w:r>
    </w:p>
    <w:p w14:paraId="76457115" w14:textId="77777777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strona internetowa www.mopssopot.pl </w:t>
      </w:r>
    </w:p>
    <w:p w14:paraId="61103B12" w14:textId="714FD9BC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NIP: 585-11--077 </w:t>
      </w:r>
    </w:p>
    <w:p w14:paraId="46B718E6" w14:textId="77777777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REGON: 002834956 </w:t>
      </w:r>
    </w:p>
    <w:p w14:paraId="794316F4" w14:textId="6B146DD1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nr telefonu 058 / 551 17 10</w:t>
      </w:r>
    </w:p>
    <w:p w14:paraId="1DD481F5" w14:textId="77777777" w:rsidR="007F2ADB" w:rsidRPr="00042068" w:rsidRDefault="007F2ADB" w:rsidP="00497514">
      <w:pPr>
        <w:pStyle w:val="Default"/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nr faksu 058 / 555 04 07 </w:t>
      </w:r>
    </w:p>
    <w:p w14:paraId="691D69FB" w14:textId="2877A6D0" w:rsidR="007F2ADB" w:rsidRPr="00042068" w:rsidRDefault="007F2ADB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147513B" w14:textId="77777777" w:rsidR="007F2ADB" w:rsidRPr="00042068" w:rsidRDefault="007F2ADB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557B46B7" w14:textId="280A3803" w:rsidR="00E22923" w:rsidRPr="00042068" w:rsidRDefault="001F381C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ZAPYTANIE OFERTOWE Nr </w:t>
      </w:r>
      <w:r w:rsidR="00422364" w:rsidRPr="00042068">
        <w:rPr>
          <w:rStyle w:val="markedcontent"/>
          <w:rFonts w:asciiTheme="minorHAnsi" w:hAnsiTheme="minorHAnsi" w:cstheme="minorHAnsi"/>
        </w:rPr>
        <w:t>ZSiR.271.</w:t>
      </w:r>
      <w:r w:rsidR="00844B0E" w:rsidRPr="00042068">
        <w:rPr>
          <w:rStyle w:val="markedcontent"/>
          <w:rFonts w:asciiTheme="minorHAnsi" w:hAnsiTheme="minorHAnsi" w:cstheme="minorHAnsi"/>
        </w:rPr>
        <w:t>6</w:t>
      </w:r>
      <w:r w:rsidR="00422364" w:rsidRPr="00042068">
        <w:rPr>
          <w:rStyle w:val="markedcontent"/>
          <w:rFonts w:asciiTheme="minorHAnsi" w:hAnsiTheme="minorHAnsi" w:cstheme="minorHAnsi"/>
        </w:rPr>
        <w:t>.202</w:t>
      </w:r>
      <w:r w:rsidR="00795274" w:rsidRPr="00042068">
        <w:rPr>
          <w:rStyle w:val="markedcontent"/>
          <w:rFonts w:asciiTheme="minorHAnsi" w:hAnsiTheme="minorHAnsi" w:cstheme="minorHAnsi"/>
        </w:rPr>
        <w:t>2</w:t>
      </w:r>
      <w:r w:rsidR="00422364" w:rsidRPr="00042068">
        <w:rPr>
          <w:rStyle w:val="markedcontent"/>
          <w:rFonts w:asciiTheme="minorHAnsi" w:hAnsiTheme="minorHAnsi" w:cstheme="minorHAnsi"/>
        </w:rPr>
        <w:t xml:space="preserve"> (</w:t>
      </w:r>
      <w:r w:rsidR="00844B0E" w:rsidRPr="00042068">
        <w:rPr>
          <w:rStyle w:val="markedcontent"/>
          <w:rFonts w:asciiTheme="minorHAnsi" w:hAnsiTheme="minorHAnsi" w:cstheme="minorHAnsi"/>
        </w:rPr>
        <w:t>3</w:t>
      </w:r>
      <w:r w:rsidR="00E22923" w:rsidRPr="00042068">
        <w:rPr>
          <w:rStyle w:val="markedcontent"/>
          <w:rFonts w:asciiTheme="minorHAnsi" w:hAnsiTheme="minorHAnsi" w:cstheme="minorHAnsi"/>
        </w:rPr>
        <w:t>/</w:t>
      </w:r>
      <w:r w:rsidR="00901BB7" w:rsidRPr="00042068">
        <w:rPr>
          <w:rStyle w:val="markedcontent"/>
          <w:rFonts w:asciiTheme="minorHAnsi" w:hAnsiTheme="minorHAnsi" w:cstheme="minorHAnsi"/>
        </w:rPr>
        <w:t>202</w:t>
      </w:r>
      <w:r w:rsidR="00795274" w:rsidRPr="00042068">
        <w:rPr>
          <w:rStyle w:val="markedcontent"/>
          <w:rFonts w:asciiTheme="minorHAnsi" w:hAnsiTheme="minorHAnsi" w:cstheme="minorHAnsi"/>
        </w:rPr>
        <w:t>2</w:t>
      </w:r>
      <w:r w:rsidR="00693B15" w:rsidRPr="00042068">
        <w:rPr>
          <w:rStyle w:val="markedcontent"/>
          <w:rFonts w:asciiTheme="minorHAnsi" w:hAnsiTheme="minorHAnsi" w:cstheme="minorHAnsi"/>
        </w:rPr>
        <w:t>/DU</w:t>
      </w:r>
      <w:r w:rsidR="00422364" w:rsidRPr="00042068">
        <w:rPr>
          <w:rStyle w:val="markedcontent"/>
          <w:rFonts w:asciiTheme="minorHAnsi" w:hAnsiTheme="minorHAnsi" w:cstheme="minorHAnsi"/>
        </w:rPr>
        <w:t>)</w:t>
      </w:r>
      <w:r w:rsidR="00901BB7" w:rsidRPr="00042068">
        <w:rPr>
          <w:rStyle w:val="markedcontent"/>
          <w:rFonts w:asciiTheme="minorHAnsi" w:hAnsiTheme="minorHAnsi" w:cstheme="minorHAnsi"/>
        </w:rPr>
        <w:t xml:space="preserve">  </w:t>
      </w:r>
      <w:r w:rsidRPr="00042068">
        <w:rPr>
          <w:rStyle w:val="markedcontent"/>
          <w:rFonts w:asciiTheme="minorHAnsi" w:hAnsiTheme="minorHAnsi" w:cstheme="minorHAnsi"/>
        </w:rPr>
        <w:t>z dni</w:t>
      </w:r>
      <w:r w:rsidR="0023736E" w:rsidRPr="00042068">
        <w:rPr>
          <w:rStyle w:val="markedcontent"/>
          <w:rFonts w:asciiTheme="minorHAnsi" w:hAnsiTheme="minorHAnsi" w:cstheme="minorHAnsi"/>
        </w:rPr>
        <w:t>a</w:t>
      </w:r>
      <w:r w:rsidR="00857ABA" w:rsidRPr="00042068">
        <w:rPr>
          <w:rStyle w:val="markedcontent"/>
          <w:rFonts w:asciiTheme="minorHAnsi" w:hAnsiTheme="minorHAnsi" w:cstheme="minorHAnsi"/>
        </w:rPr>
        <w:t xml:space="preserve"> </w:t>
      </w:r>
      <w:r w:rsidR="00D0773D">
        <w:rPr>
          <w:rStyle w:val="markedcontent"/>
          <w:rFonts w:asciiTheme="minorHAnsi" w:hAnsiTheme="minorHAnsi" w:cstheme="minorHAnsi"/>
        </w:rPr>
        <w:t>21</w:t>
      </w:r>
      <w:r w:rsidR="00857ABA" w:rsidRPr="00042068">
        <w:rPr>
          <w:rStyle w:val="markedcontent"/>
          <w:rFonts w:asciiTheme="minorHAnsi" w:hAnsiTheme="minorHAnsi" w:cstheme="minorHAnsi"/>
        </w:rPr>
        <w:t xml:space="preserve"> listopada 2022 roku</w:t>
      </w:r>
    </w:p>
    <w:p w14:paraId="042B6702" w14:textId="7681CBD5" w:rsidR="001F381C" w:rsidRPr="00042068" w:rsidRDefault="00E22923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nr umowy: RPPM.06.02.01-22-0003/19-00</w:t>
      </w:r>
    </w:p>
    <w:p w14:paraId="5923F11D" w14:textId="77777777" w:rsidR="000F7B3C" w:rsidRPr="00042068" w:rsidRDefault="000F7B3C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B36C1E0" w14:textId="3B515C7F" w:rsidR="000F7B3C" w:rsidRPr="00042068" w:rsidRDefault="000F7B3C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W IMIENIU GMINY MIASTA SOPOTU</w:t>
      </w:r>
    </w:p>
    <w:p w14:paraId="67A2F236" w14:textId="40A8B3DD" w:rsidR="001F381C" w:rsidRPr="00042068" w:rsidRDefault="001F381C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br/>
      </w:r>
      <w:r w:rsidRPr="00042068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2BEB235B" w14:textId="77777777" w:rsidR="007F2ADB" w:rsidRPr="00042068" w:rsidRDefault="007F2ADB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ul. Kolejowa 14     81-835  Sopot</w:t>
      </w:r>
    </w:p>
    <w:p w14:paraId="76B82C1A" w14:textId="77777777" w:rsidR="007F2ADB" w:rsidRPr="00042068" w:rsidRDefault="007F2ADB" w:rsidP="00497514">
      <w:pPr>
        <w:spacing w:line="276" w:lineRule="auto"/>
        <w:rPr>
          <w:rFonts w:asciiTheme="minorHAnsi" w:hAnsiTheme="minorHAnsi" w:cstheme="minorHAnsi"/>
        </w:rPr>
      </w:pPr>
    </w:p>
    <w:p w14:paraId="1280DDAE" w14:textId="77777777" w:rsidR="007F2ADB" w:rsidRPr="00042068" w:rsidRDefault="007F2ADB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tel.   058 551 17 10,  058 551 44 19  fax 058 555 04 07</w:t>
      </w:r>
    </w:p>
    <w:p w14:paraId="230903FF" w14:textId="2298E255" w:rsidR="007F2ADB" w:rsidRPr="00042068" w:rsidRDefault="007F2ADB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adres strony internetowej  :  www.mopssopot.pl</w:t>
      </w:r>
    </w:p>
    <w:p w14:paraId="55681ACF" w14:textId="77777777" w:rsidR="007F2ADB" w:rsidRPr="00042068" w:rsidRDefault="007F2ADB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3720DEA" w14:textId="5F5534A0" w:rsidR="001F381C" w:rsidRPr="00042068" w:rsidRDefault="001F381C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zaprasza do udziału w postępowaniu o udzielenie zamówienia o wartości szacunkowej nie przekraczającej kwoty 130 000 zł netto, prowadzone z wyłączeniem przepisów ustawy Prawo Zamówień Publicznych z dnia </w:t>
      </w:r>
      <w:r w:rsidR="00B039F5" w:rsidRPr="00042068">
        <w:rPr>
          <w:rStyle w:val="markedcontent"/>
          <w:rFonts w:asciiTheme="minorHAnsi" w:hAnsiTheme="minorHAnsi" w:cstheme="minorHAnsi"/>
        </w:rPr>
        <w:t>11</w:t>
      </w:r>
      <w:r w:rsidRPr="00042068">
        <w:rPr>
          <w:rStyle w:val="markedcontent"/>
          <w:rFonts w:asciiTheme="minorHAnsi" w:hAnsiTheme="minorHAnsi" w:cstheme="minorHAnsi"/>
        </w:rPr>
        <w:t xml:space="preserve"> </w:t>
      </w:r>
      <w:r w:rsidR="00B039F5" w:rsidRPr="00042068">
        <w:rPr>
          <w:rStyle w:val="markedcontent"/>
          <w:rFonts w:asciiTheme="minorHAnsi" w:hAnsiTheme="minorHAnsi" w:cstheme="minorHAnsi"/>
        </w:rPr>
        <w:t>września 2019</w:t>
      </w:r>
      <w:r w:rsidRPr="00042068">
        <w:rPr>
          <w:rStyle w:val="markedcontent"/>
          <w:rFonts w:asciiTheme="minorHAnsi" w:hAnsiTheme="minorHAnsi" w:cstheme="minorHAnsi"/>
        </w:rPr>
        <w:t xml:space="preserve"> r. (</w:t>
      </w:r>
      <w:r w:rsidR="00901BB7" w:rsidRPr="00042068">
        <w:rPr>
          <w:rStyle w:val="markedcontent"/>
          <w:rFonts w:asciiTheme="minorHAnsi" w:hAnsiTheme="minorHAnsi" w:cstheme="minorHAnsi"/>
        </w:rPr>
        <w:t>Dz.U. z 202</w:t>
      </w:r>
      <w:r w:rsidR="00FA5AF6" w:rsidRPr="00042068">
        <w:rPr>
          <w:rStyle w:val="markedcontent"/>
          <w:rFonts w:asciiTheme="minorHAnsi" w:hAnsiTheme="minorHAnsi" w:cstheme="minorHAnsi"/>
        </w:rPr>
        <w:t>2</w:t>
      </w:r>
      <w:r w:rsidR="00901BB7" w:rsidRPr="00042068">
        <w:rPr>
          <w:rStyle w:val="markedcontent"/>
          <w:rFonts w:asciiTheme="minorHAnsi" w:hAnsiTheme="minorHAnsi" w:cstheme="minorHAnsi"/>
        </w:rPr>
        <w:t xml:space="preserve"> r., poz. </w:t>
      </w:r>
      <w:r w:rsidR="00B039F5" w:rsidRPr="00042068">
        <w:rPr>
          <w:rStyle w:val="markedcontent"/>
          <w:rFonts w:asciiTheme="minorHAnsi" w:hAnsiTheme="minorHAnsi" w:cstheme="minorHAnsi"/>
        </w:rPr>
        <w:t>1</w:t>
      </w:r>
      <w:r w:rsidR="00FA5AF6" w:rsidRPr="00042068">
        <w:rPr>
          <w:rStyle w:val="markedcontent"/>
          <w:rFonts w:asciiTheme="minorHAnsi" w:hAnsiTheme="minorHAnsi" w:cstheme="minorHAnsi"/>
        </w:rPr>
        <w:t>710</w:t>
      </w:r>
      <w:r w:rsidR="00901BB7" w:rsidRPr="00042068">
        <w:rPr>
          <w:rStyle w:val="markedcontent"/>
          <w:rFonts w:asciiTheme="minorHAnsi" w:hAnsiTheme="minorHAnsi" w:cstheme="minorHAnsi"/>
        </w:rPr>
        <w:t>)</w:t>
      </w:r>
      <w:r w:rsidR="004A56E5" w:rsidRPr="00042068">
        <w:rPr>
          <w:rStyle w:val="markedcontent"/>
          <w:rFonts w:asciiTheme="minorHAnsi" w:hAnsiTheme="minorHAnsi" w:cstheme="minorHAnsi"/>
        </w:rPr>
        <w:t xml:space="preserve"> na:</w:t>
      </w:r>
    </w:p>
    <w:p w14:paraId="4ED9DDAC" w14:textId="77777777" w:rsidR="004A56E5" w:rsidRPr="00042068" w:rsidRDefault="004A56E5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2CE4CE2" w14:textId="76587E48" w:rsidR="004A56E5" w:rsidRPr="00042068" w:rsidRDefault="00B039F5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„</w:t>
      </w:r>
      <w:r w:rsidR="00795274" w:rsidRPr="00042068">
        <w:rPr>
          <w:rFonts w:asciiTheme="minorHAnsi" w:hAnsiTheme="minorHAnsi" w:cstheme="minorHAnsi"/>
        </w:rPr>
        <w:t>Pakiet</w:t>
      </w:r>
      <w:r w:rsidR="00A9434D" w:rsidRPr="00042068">
        <w:rPr>
          <w:rFonts w:asciiTheme="minorHAnsi" w:hAnsiTheme="minorHAnsi" w:cstheme="minorHAnsi"/>
        </w:rPr>
        <w:t>y</w:t>
      </w:r>
      <w:r w:rsidR="00795274" w:rsidRPr="00042068">
        <w:rPr>
          <w:rFonts w:asciiTheme="minorHAnsi" w:hAnsiTheme="minorHAnsi" w:cstheme="minorHAnsi"/>
        </w:rPr>
        <w:t xml:space="preserve"> rehab</w:t>
      </w:r>
      <w:r w:rsidR="00A9434D" w:rsidRPr="00042068">
        <w:rPr>
          <w:rFonts w:asciiTheme="minorHAnsi" w:hAnsiTheme="minorHAnsi" w:cstheme="minorHAnsi"/>
        </w:rPr>
        <w:t>ilitacyjno</w:t>
      </w:r>
      <w:r w:rsidR="00795274" w:rsidRPr="00042068">
        <w:rPr>
          <w:rFonts w:asciiTheme="minorHAnsi" w:hAnsiTheme="minorHAnsi" w:cstheme="minorHAnsi"/>
        </w:rPr>
        <w:t>-lecznicz</w:t>
      </w:r>
      <w:r w:rsidR="00A9434D" w:rsidRPr="00042068">
        <w:rPr>
          <w:rFonts w:asciiTheme="minorHAnsi" w:hAnsiTheme="minorHAnsi" w:cstheme="minorHAnsi"/>
        </w:rPr>
        <w:t>e</w:t>
      </w:r>
      <w:r w:rsidR="00795274" w:rsidRPr="00042068">
        <w:rPr>
          <w:rFonts w:asciiTheme="minorHAnsi" w:hAnsiTheme="minorHAnsi" w:cstheme="minorHAnsi"/>
        </w:rPr>
        <w:t xml:space="preserve"> dla uczestników projektu Sopot – Dostępne Usługi </w:t>
      </w:r>
      <w:r w:rsidR="00A9434D" w:rsidRPr="00042068">
        <w:rPr>
          <w:rFonts w:asciiTheme="minorHAnsi" w:hAnsiTheme="minorHAnsi" w:cstheme="minorHAnsi"/>
        </w:rPr>
        <w:t>(</w:t>
      </w:r>
      <w:r w:rsidR="00795274" w:rsidRPr="00042068">
        <w:rPr>
          <w:rFonts w:asciiTheme="minorHAnsi" w:hAnsiTheme="minorHAnsi" w:cstheme="minorHAnsi"/>
        </w:rPr>
        <w:t>etap 2</w:t>
      </w:r>
      <w:r w:rsidR="00A9434D" w:rsidRPr="00042068">
        <w:rPr>
          <w:rFonts w:asciiTheme="minorHAnsi" w:hAnsiTheme="minorHAnsi" w:cstheme="minorHAnsi"/>
        </w:rPr>
        <w:t>)</w:t>
      </w:r>
      <w:r w:rsidR="004A56E5" w:rsidRPr="00042068">
        <w:rPr>
          <w:rStyle w:val="markedcontent"/>
          <w:rFonts w:asciiTheme="minorHAnsi" w:hAnsiTheme="minorHAnsi" w:cstheme="minorHAnsi"/>
        </w:rPr>
        <w:t>”</w:t>
      </w:r>
    </w:p>
    <w:p w14:paraId="12AF9C85" w14:textId="088EAC4A" w:rsidR="007F2ADB" w:rsidRPr="00042068" w:rsidRDefault="007F2ADB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D77DD7E" w14:textId="1FE2A047" w:rsidR="007F2ADB" w:rsidRPr="00042068" w:rsidRDefault="001F381C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Zamówienie w ramach projektu „</w:t>
      </w:r>
      <w:r w:rsidR="007F2ADB" w:rsidRPr="00042068">
        <w:rPr>
          <w:rStyle w:val="markedcontent"/>
          <w:rFonts w:asciiTheme="minorHAnsi" w:hAnsiTheme="minorHAnsi" w:cstheme="minorHAnsi"/>
        </w:rPr>
        <w:t>Sopot – Dostępne Usługi (etap 2)”</w:t>
      </w:r>
      <w:r w:rsidR="008C2D9D" w:rsidRPr="00042068">
        <w:rPr>
          <w:rStyle w:val="markedcontent"/>
          <w:rFonts w:asciiTheme="minorHAnsi" w:hAnsiTheme="minorHAnsi" w:cstheme="minorHAnsi"/>
        </w:rPr>
        <w:t>,</w:t>
      </w:r>
      <w:r w:rsidR="007F2ADB" w:rsidRPr="00042068">
        <w:rPr>
          <w:rStyle w:val="markedcontent"/>
          <w:rFonts w:asciiTheme="minorHAnsi" w:hAnsiTheme="minorHAnsi" w:cstheme="minorHAnsi"/>
        </w:rPr>
        <w:t xml:space="preserve"> </w:t>
      </w:r>
      <w:r w:rsidRPr="00042068">
        <w:rPr>
          <w:rStyle w:val="markedcontent"/>
          <w:rFonts w:asciiTheme="minorHAnsi" w:hAnsiTheme="minorHAnsi" w:cstheme="minorHAnsi"/>
        </w:rPr>
        <w:t xml:space="preserve">który jest </w:t>
      </w:r>
      <w:r w:rsidR="007F2ADB" w:rsidRPr="00042068">
        <w:rPr>
          <w:rStyle w:val="markedcontent"/>
          <w:rFonts w:asciiTheme="minorHAnsi" w:hAnsiTheme="minorHAnsi" w:cstheme="minorHAnsi"/>
        </w:rPr>
        <w:t xml:space="preserve"> </w:t>
      </w:r>
      <w:r w:rsidRPr="00042068">
        <w:rPr>
          <w:rStyle w:val="markedcontent"/>
          <w:rFonts w:asciiTheme="minorHAnsi" w:hAnsiTheme="minorHAnsi" w:cstheme="minorHAnsi"/>
        </w:rPr>
        <w:t xml:space="preserve">współfinansowany przez Unię Europejską ze środków Europejskiego Fundusz Społecznego </w:t>
      </w:r>
      <w:r w:rsidR="00901BB7" w:rsidRPr="00042068">
        <w:rPr>
          <w:rStyle w:val="markedcontent"/>
          <w:rFonts w:asciiTheme="minorHAnsi" w:hAnsiTheme="minorHAnsi" w:cstheme="minorHAnsi"/>
        </w:rPr>
        <w:br/>
      </w:r>
      <w:r w:rsidRPr="00042068">
        <w:rPr>
          <w:rStyle w:val="markedcontent"/>
          <w:rFonts w:asciiTheme="minorHAnsi" w:hAnsiTheme="minorHAnsi" w:cstheme="minorHAnsi"/>
        </w:rPr>
        <w:t xml:space="preserve">w ramach Regionalnego Programu Operacyjnego Województwa </w:t>
      </w:r>
      <w:r w:rsidR="007F2ADB" w:rsidRPr="00042068">
        <w:rPr>
          <w:rStyle w:val="markedcontent"/>
          <w:rFonts w:asciiTheme="minorHAnsi" w:hAnsiTheme="minorHAnsi" w:cstheme="minorHAnsi"/>
        </w:rPr>
        <w:t>Pomorskiego</w:t>
      </w:r>
      <w:r w:rsidRPr="00042068">
        <w:rPr>
          <w:rStyle w:val="markedcontent"/>
          <w:rFonts w:asciiTheme="minorHAnsi" w:hAnsiTheme="minorHAnsi" w:cstheme="minorHAnsi"/>
        </w:rPr>
        <w:t xml:space="preserve"> na lata 2014-2020, Oś priorytetowa</w:t>
      </w:r>
      <w:r w:rsidR="00901BB7" w:rsidRPr="00042068">
        <w:rPr>
          <w:rStyle w:val="markedcontent"/>
          <w:rFonts w:asciiTheme="minorHAnsi" w:hAnsiTheme="minorHAnsi" w:cstheme="minorHAnsi"/>
        </w:rPr>
        <w:t>:</w:t>
      </w:r>
      <w:r w:rsidRPr="00042068">
        <w:rPr>
          <w:rStyle w:val="markedcontent"/>
          <w:rFonts w:asciiTheme="minorHAnsi" w:hAnsiTheme="minorHAnsi" w:cstheme="minorHAnsi"/>
        </w:rPr>
        <w:t xml:space="preserve"> </w:t>
      </w:r>
      <w:r w:rsidR="007F2ADB" w:rsidRPr="00042068">
        <w:rPr>
          <w:rStyle w:val="markedcontent"/>
          <w:rFonts w:asciiTheme="minorHAnsi" w:hAnsiTheme="minorHAnsi" w:cstheme="minorHAnsi"/>
        </w:rPr>
        <w:t>6</w:t>
      </w:r>
      <w:r w:rsidRPr="00042068">
        <w:rPr>
          <w:rStyle w:val="markedcontent"/>
          <w:rFonts w:asciiTheme="minorHAnsi" w:hAnsiTheme="minorHAnsi" w:cstheme="minorHAnsi"/>
        </w:rPr>
        <w:t>.</w:t>
      </w:r>
      <w:r w:rsidR="00901BB7" w:rsidRPr="00042068">
        <w:rPr>
          <w:rStyle w:val="markedcontent"/>
          <w:rFonts w:asciiTheme="minorHAnsi" w:hAnsiTheme="minorHAnsi" w:cstheme="minorHAnsi"/>
        </w:rPr>
        <w:t xml:space="preserve"> </w:t>
      </w:r>
      <w:r w:rsidR="007F2ADB" w:rsidRPr="00042068">
        <w:rPr>
          <w:rStyle w:val="markedcontent"/>
          <w:rFonts w:asciiTheme="minorHAnsi" w:hAnsiTheme="minorHAnsi" w:cstheme="minorHAnsi"/>
        </w:rPr>
        <w:t>Integracja</w:t>
      </w:r>
      <w:r w:rsidRPr="00042068">
        <w:rPr>
          <w:rStyle w:val="markedcontent"/>
          <w:rFonts w:asciiTheme="minorHAnsi" w:hAnsiTheme="minorHAnsi" w:cstheme="minorHAnsi"/>
        </w:rPr>
        <w:t xml:space="preserve">, </w:t>
      </w:r>
      <w:r w:rsidR="007F2ADB" w:rsidRPr="00042068">
        <w:rPr>
          <w:rFonts w:asciiTheme="minorHAnsi" w:hAnsiTheme="minorHAnsi" w:cstheme="minorHAnsi"/>
        </w:rPr>
        <w:t>działanie: 6.2 Usługi społeczne</w:t>
      </w:r>
      <w:r w:rsidR="00901BB7" w:rsidRPr="00042068">
        <w:rPr>
          <w:rFonts w:asciiTheme="minorHAnsi" w:hAnsiTheme="minorHAnsi" w:cstheme="minorHAnsi"/>
        </w:rPr>
        <w:t>,</w:t>
      </w:r>
      <w:r w:rsidR="007F2ADB" w:rsidRPr="00042068">
        <w:rPr>
          <w:rFonts w:asciiTheme="minorHAnsi" w:hAnsiTheme="minorHAnsi" w:cstheme="minorHAnsi"/>
        </w:rPr>
        <w:t xml:space="preserve"> </w:t>
      </w:r>
      <w:r w:rsidR="00901BB7" w:rsidRPr="00042068">
        <w:rPr>
          <w:rFonts w:asciiTheme="minorHAnsi" w:hAnsiTheme="minorHAnsi" w:cstheme="minorHAnsi"/>
        </w:rPr>
        <w:t>P</w:t>
      </w:r>
      <w:r w:rsidR="007F2ADB" w:rsidRPr="00042068">
        <w:rPr>
          <w:rFonts w:asciiTheme="minorHAnsi" w:hAnsiTheme="minorHAnsi" w:cstheme="minorHAnsi"/>
        </w:rPr>
        <w:t>oddziałanie: 6.2.1 „Rozwój usług społecznych – mechanizm ZIT</w:t>
      </w:r>
      <w:r w:rsidR="00901BB7" w:rsidRPr="00042068">
        <w:rPr>
          <w:rFonts w:asciiTheme="minorHAnsi" w:hAnsiTheme="minorHAnsi" w:cstheme="minorHAnsi"/>
        </w:rPr>
        <w:t>”, nr umowy: RPPM.06.02.01-22-0003/19-00.</w:t>
      </w:r>
    </w:p>
    <w:p w14:paraId="129C9DF4" w14:textId="1D6447E0" w:rsidR="002C3914" w:rsidRPr="00042068" w:rsidRDefault="002C3914" w:rsidP="00497514">
      <w:pPr>
        <w:spacing w:line="276" w:lineRule="auto"/>
        <w:rPr>
          <w:rFonts w:asciiTheme="minorHAnsi" w:hAnsiTheme="minorHAnsi" w:cstheme="minorHAnsi"/>
        </w:rPr>
      </w:pPr>
    </w:p>
    <w:p w14:paraId="09168412" w14:textId="4710F625" w:rsidR="00BE1219" w:rsidRPr="00042068" w:rsidRDefault="002C3914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Kod CPV: </w:t>
      </w:r>
      <w:r w:rsidR="00CC0AD4" w:rsidRPr="00042068">
        <w:rPr>
          <w:rFonts w:asciiTheme="minorHAnsi" w:hAnsiTheme="minorHAnsi" w:cstheme="minorHAnsi"/>
        </w:rPr>
        <w:t>85312500-4</w:t>
      </w:r>
      <w:r w:rsidR="00BE1219" w:rsidRPr="00042068">
        <w:rPr>
          <w:rFonts w:asciiTheme="minorHAnsi" w:hAnsiTheme="minorHAnsi" w:cstheme="minorHAnsi"/>
        </w:rPr>
        <w:t>, 85121000-3</w:t>
      </w:r>
    </w:p>
    <w:p w14:paraId="70BFC168" w14:textId="076B9611" w:rsidR="00BE1219" w:rsidRPr="00042068" w:rsidRDefault="00BE1219" w:rsidP="00497514">
      <w:pPr>
        <w:spacing w:line="276" w:lineRule="auto"/>
        <w:rPr>
          <w:rFonts w:asciiTheme="minorHAnsi" w:hAnsiTheme="minorHAnsi" w:cstheme="minorHAnsi"/>
        </w:rPr>
      </w:pPr>
    </w:p>
    <w:p w14:paraId="4568B137" w14:textId="5C6356CE" w:rsidR="00BE1219" w:rsidRPr="00042068" w:rsidRDefault="00BE1219" w:rsidP="00497514">
      <w:pPr>
        <w:spacing w:line="276" w:lineRule="auto"/>
        <w:rPr>
          <w:rFonts w:asciiTheme="minorHAnsi" w:hAnsiTheme="minorHAnsi" w:cstheme="minorHAnsi"/>
        </w:rPr>
      </w:pPr>
    </w:p>
    <w:p w14:paraId="6A061625" w14:textId="3BF187F8" w:rsidR="00BE1219" w:rsidRPr="00042068" w:rsidRDefault="00BE1219" w:rsidP="00497514">
      <w:pPr>
        <w:spacing w:line="276" w:lineRule="auto"/>
        <w:rPr>
          <w:rFonts w:asciiTheme="minorHAnsi" w:hAnsiTheme="minorHAnsi" w:cstheme="minorHAnsi"/>
        </w:rPr>
      </w:pPr>
    </w:p>
    <w:p w14:paraId="3BF9F9A7" w14:textId="77777777" w:rsidR="00857ABA" w:rsidRPr="00042068" w:rsidRDefault="00857ABA" w:rsidP="00497514">
      <w:pPr>
        <w:spacing w:line="276" w:lineRule="auto"/>
        <w:rPr>
          <w:rFonts w:asciiTheme="minorHAnsi" w:hAnsiTheme="minorHAnsi" w:cstheme="minorHAnsi"/>
        </w:rPr>
      </w:pPr>
    </w:p>
    <w:p w14:paraId="500924A6" w14:textId="087031AC" w:rsidR="004A56E5" w:rsidRPr="00042068" w:rsidRDefault="00BE1219" w:rsidP="00497514">
      <w:pPr>
        <w:pStyle w:val="Nagwek1"/>
        <w:numPr>
          <w:ilvl w:val="0"/>
          <w:numId w:val="15"/>
        </w:numPr>
        <w:spacing w:line="276" w:lineRule="auto"/>
        <w:ind w:left="426" w:hanging="284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>Zamawiający:</w:t>
      </w:r>
    </w:p>
    <w:p w14:paraId="3D358F40" w14:textId="77777777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3DF05837" w14:textId="48751DE8" w:rsidR="004A56E5" w:rsidRPr="00042068" w:rsidRDefault="004A56E5" w:rsidP="0049751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042068" w:rsidRDefault="004A56E5" w:rsidP="0049751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81-704 Sopot, NIP: 5851411941</w:t>
      </w:r>
    </w:p>
    <w:p w14:paraId="092E28C5" w14:textId="761D09A8" w:rsidR="00954D9D" w:rsidRPr="00042068" w:rsidRDefault="004A56E5" w:rsidP="0049751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imieniu której działa: </w:t>
      </w:r>
      <w:r w:rsidR="00BF2B3D" w:rsidRPr="00042068">
        <w:rPr>
          <w:rFonts w:asciiTheme="minorHAnsi" w:hAnsiTheme="minorHAnsi" w:cstheme="minorHAnsi"/>
        </w:rPr>
        <w:t xml:space="preserve">Miejski Ośrodek Pomocy Społecznej w Sopocie, ul. Kolejowa 14, </w:t>
      </w:r>
      <w:r w:rsidR="00225171" w:rsidRPr="00042068">
        <w:rPr>
          <w:rFonts w:asciiTheme="minorHAnsi" w:hAnsiTheme="minorHAnsi" w:cstheme="minorHAnsi"/>
        </w:rPr>
        <w:br/>
      </w:r>
      <w:r w:rsidR="00BF2B3D" w:rsidRPr="00042068">
        <w:rPr>
          <w:rFonts w:asciiTheme="minorHAnsi" w:hAnsiTheme="minorHAnsi" w:cstheme="minorHAnsi"/>
        </w:rPr>
        <w:t>81-835 Sopot</w:t>
      </w:r>
      <w:r w:rsidR="00954D9D" w:rsidRPr="00042068">
        <w:rPr>
          <w:rFonts w:asciiTheme="minorHAnsi" w:hAnsiTheme="minorHAnsi" w:cstheme="minorHAnsi"/>
        </w:rPr>
        <w:t>.</w:t>
      </w:r>
    </w:p>
    <w:p w14:paraId="661A3EEC" w14:textId="77777777" w:rsidR="004A56E5" w:rsidRPr="00042068" w:rsidRDefault="004A56E5" w:rsidP="00497514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1B10BD56" w:rsidR="004A56E5" w:rsidRPr="00042068" w:rsidRDefault="004A56E5" w:rsidP="00497514">
      <w:pPr>
        <w:pStyle w:val="Nagwek1"/>
        <w:numPr>
          <w:ilvl w:val="0"/>
          <w:numId w:val="15"/>
        </w:numPr>
        <w:spacing w:line="276" w:lineRule="auto"/>
        <w:ind w:left="426" w:hanging="284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Przedmiot zapytania:</w:t>
      </w:r>
    </w:p>
    <w:p w14:paraId="6C3C4077" w14:textId="77777777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3141AB23" w14:textId="77777777" w:rsidR="00374303" w:rsidRPr="00042068" w:rsidRDefault="004A56E5" w:rsidP="00497514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Przedmiotem zapytania jest </w:t>
      </w:r>
      <w:r w:rsidR="00A9434D" w:rsidRPr="00042068">
        <w:rPr>
          <w:rFonts w:asciiTheme="minorHAnsi" w:hAnsiTheme="minorHAnsi" w:cstheme="minorHAnsi"/>
        </w:rPr>
        <w:t xml:space="preserve">zakup </w:t>
      </w:r>
      <w:r w:rsidR="0041249D" w:rsidRPr="00042068">
        <w:rPr>
          <w:rFonts w:asciiTheme="minorHAnsi" w:hAnsiTheme="minorHAnsi" w:cstheme="minorHAnsi"/>
        </w:rPr>
        <w:t>usług medycznych i rehabilitacyjnych – „</w:t>
      </w:r>
      <w:r w:rsidR="00A9434D" w:rsidRPr="00042068">
        <w:rPr>
          <w:rFonts w:asciiTheme="minorHAnsi" w:hAnsiTheme="minorHAnsi" w:cstheme="minorHAnsi"/>
        </w:rPr>
        <w:t>pakietów rehabilitacyjno-leczniczych</w:t>
      </w:r>
      <w:r w:rsidR="0041249D" w:rsidRPr="00042068">
        <w:rPr>
          <w:rFonts w:asciiTheme="minorHAnsi" w:hAnsiTheme="minorHAnsi" w:cstheme="minorHAnsi"/>
        </w:rPr>
        <w:t>”</w:t>
      </w:r>
      <w:r w:rsidR="00A9434D" w:rsidRPr="00042068">
        <w:rPr>
          <w:rFonts w:asciiTheme="minorHAnsi" w:hAnsiTheme="minorHAnsi" w:cstheme="minorHAnsi"/>
        </w:rPr>
        <w:t xml:space="preserve"> dla 18 uczestników projektu „Sopot-Dostępne Usługi (etap</w:t>
      </w:r>
      <w:r w:rsidR="00374303" w:rsidRPr="00042068">
        <w:rPr>
          <w:rFonts w:asciiTheme="minorHAnsi" w:hAnsiTheme="minorHAnsi" w:cstheme="minorHAnsi"/>
        </w:rPr>
        <w:t xml:space="preserve"> 2).</w:t>
      </w:r>
    </w:p>
    <w:p w14:paraId="0E840BC3" w14:textId="4E193122" w:rsidR="00374303" w:rsidRPr="00042068" w:rsidRDefault="00374303" w:rsidP="00497514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Przez „pakiet rehabilitacyjno-leczniczy” rozumie się zestaw usług, w którego skład wchodzą konsultacje z lekarzem pierwszego kontaktu, konsultacje z lekarzem specjalistą, badania diagnostyczne i zabiegi rehabilitacyjne, realizowane zgodnie z zaleceniami lekarza i/lub indywidualnym zapotrzebowaniem uczestników projektu.</w:t>
      </w:r>
    </w:p>
    <w:p w14:paraId="1A446B80" w14:textId="28265108" w:rsidR="00384630" w:rsidRPr="00042068" w:rsidRDefault="00A9434D" w:rsidP="00497514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Pakiet rehabilitacyjno-leczniczy powinien obejmować </w:t>
      </w:r>
      <w:r w:rsidR="00384630" w:rsidRPr="00042068">
        <w:rPr>
          <w:rFonts w:asciiTheme="minorHAnsi" w:hAnsiTheme="minorHAnsi" w:cstheme="minorHAnsi"/>
        </w:rPr>
        <w:t>:</w:t>
      </w:r>
    </w:p>
    <w:p w14:paraId="60FF5661" w14:textId="6AF9FDAD" w:rsidR="00384630" w:rsidRPr="00042068" w:rsidRDefault="00374303" w:rsidP="00497514">
      <w:pPr>
        <w:pStyle w:val="Akapitzlist"/>
        <w:numPr>
          <w:ilvl w:val="0"/>
          <w:numId w:val="16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k</w:t>
      </w:r>
      <w:r w:rsidR="00486EDA" w:rsidRPr="00042068">
        <w:rPr>
          <w:rFonts w:asciiTheme="minorHAnsi" w:hAnsiTheme="minorHAnsi" w:cstheme="minorHAnsi"/>
        </w:rPr>
        <w:t xml:space="preserve">onsultację </w:t>
      </w:r>
      <w:r w:rsidR="00384630" w:rsidRPr="00042068">
        <w:rPr>
          <w:rFonts w:asciiTheme="minorHAnsi" w:hAnsiTheme="minorHAnsi" w:cstheme="minorHAnsi"/>
        </w:rPr>
        <w:t>lekarza pierwszego kontaktu,</w:t>
      </w:r>
    </w:p>
    <w:p w14:paraId="0387C27C" w14:textId="7A058150" w:rsidR="00384630" w:rsidRPr="00042068" w:rsidRDefault="00384630" w:rsidP="00497514">
      <w:pPr>
        <w:pStyle w:val="Akapitzlist"/>
        <w:numPr>
          <w:ilvl w:val="0"/>
          <w:numId w:val="16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co najmniej jedną konsultację lekarza-specjalist</w:t>
      </w:r>
      <w:r w:rsidR="00525C1A" w:rsidRPr="00042068">
        <w:rPr>
          <w:rFonts w:asciiTheme="minorHAnsi" w:hAnsiTheme="minorHAnsi" w:cstheme="minorHAnsi"/>
        </w:rPr>
        <w:t>y</w:t>
      </w:r>
      <w:r w:rsidR="00710E4E" w:rsidRPr="00042068">
        <w:rPr>
          <w:rFonts w:asciiTheme="minorHAnsi" w:hAnsiTheme="minorHAnsi" w:cstheme="minorHAnsi"/>
        </w:rPr>
        <w:t>,</w:t>
      </w:r>
      <w:r w:rsidR="00374303" w:rsidRPr="00042068">
        <w:rPr>
          <w:rFonts w:asciiTheme="minorHAnsi" w:hAnsiTheme="minorHAnsi" w:cstheme="minorHAnsi"/>
        </w:rPr>
        <w:t xml:space="preserve"> </w:t>
      </w:r>
    </w:p>
    <w:p w14:paraId="31B253D6" w14:textId="440AA7A2" w:rsidR="00384630" w:rsidRPr="00042068" w:rsidRDefault="00384630" w:rsidP="00497514">
      <w:pPr>
        <w:pStyle w:val="Akapitzlist"/>
        <w:numPr>
          <w:ilvl w:val="0"/>
          <w:numId w:val="16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co najmniej dwa badania diagnostyczne</w:t>
      </w:r>
      <w:r w:rsidR="00374303" w:rsidRPr="00042068">
        <w:rPr>
          <w:rFonts w:asciiTheme="minorHAnsi" w:hAnsiTheme="minorHAnsi" w:cstheme="minorHAnsi"/>
        </w:rPr>
        <w:t>,</w:t>
      </w:r>
    </w:p>
    <w:p w14:paraId="08741C6C" w14:textId="77777777" w:rsidR="00374303" w:rsidRPr="00042068" w:rsidRDefault="00384630" w:rsidP="00497514">
      <w:pPr>
        <w:pStyle w:val="Akapitzlist"/>
        <w:numPr>
          <w:ilvl w:val="0"/>
          <w:numId w:val="16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co najmniej trzy zabiegi rehabilitacyjn</w:t>
      </w:r>
      <w:r w:rsidR="00374303" w:rsidRPr="00042068">
        <w:rPr>
          <w:rFonts w:asciiTheme="minorHAnsi" w:hAnsiTheme="minorHAnsi" w:cstheme="minorHAnsi"/>
        </w:rPr>
        <w:t>e.</w:t>
      </w:r>
    </w:p>
    <w:p w14:paraId="4FA60B06" w14:textId="3E1882CC" w:rsidR="00491D1B" w:rsidRPr="00042068" w:rsidRDefault="00491D1B" w:rsidP="00497514">
      <w:pPr>
        <w:pStyle w:val="Akapitzlist"/>
        <w:numPr>
          <w:ilvl w:val="0"/>
          <w:numId w:val="2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Kwota, jaką Z</w:t>
      </w:r>
      <w:r w:rsidR="00FD170D" w:rsidRPr="00042068">
        <w:rPr>
          <w:rFonts w:asciiTheme="minorHAnsi" w:hAnsiTheme="minorHAnsi" w:cstheme="minorHAnsi"/>
        </w:rPr>
        <w:t xml:space="preserve">amawiający </w:t>
      </w:r>
      <w:r w:rsidRPr="00042068">
        <w:rPr>
          <w:rFonts w:asciiTheme="minorHAnsi" w:hAnsiTheme="minorHAnsi" w:cstheme="minorHAnsi"/>
        </w:rPr>
        <w:t xml:space="preserve">przeznaczy na realizację pakietu </w:t>
      </w:r>
      <w:r w:rsidR="00D61537" w:rsidRPr="00042068">
        <w:rPr>
          <w:rFonts w:asciiTheme="minorHAnsi" w:hAnsiTheme="minorHAnsi" w:cstheme="minorHAnsi"/>
        </w:rPr>
        <w:t xml:space="preserve">dla </w:t>
      </w:r>
      <w:r w:rsidRPr="00042068">
        <w:rPr>
          <w:rFonts w:asciiTheme="minorHAnsi" w:hAnsiTheme="minorHAnsi" w:cstheme="minorHAnsi"/>
        </w:rPr>
        <w:t xml:space="preserve">jednego uczestnika projektu: 1500 zł. </w:t>
      </w:r>
    </w:p>
    <w:p w14:paraId="6D09549D" w14:textId="6313BDED" w:rsidR="00525C1A" w:rsidRPr="00042068" w:rsidRDefault="00525C1A" w:rsidP="00497514">
      <w:pPr>
        <w:pStyle w:val="Akapitzlist"/>
        <w:numPr>
          <w:ilvl w:val="0"/>
          <w:numId w:val="2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Pakiet nie będzie obejmował usług stomatologicznych. </w:t>
      </w:r>
    </w:p>
    <w:p w14:paraId="23A3476D" w14:textId="31FB7447" w:rsidR="00486EDA" w:rsidRPr="00042068" w:rsidRDefault="00486EDA" w:rsidP="00497514">
      <w:pPr>
        <w:pStyle w:val="Akapitzlist"/>
        <w:numPr>
          <w:ilvl w:val="0"/>
          <w:numId w:val="2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Zamówienie będzie wykonywane w granicach administracyjnych Miasta Sopotu.</w:t>
      </w:r>
    </w:p>
    <w:p w14:paraId="618F7835" w14:textId="77777777" w:rsidR="00A9434D" w:rsidRPr="00042068" w:rsidRDefault="00A9434D" w:rsidP="00497514">
      <w:pPr>
        <w:spacing w:line="276" w:lineRule="auto"/>
        <w:rPr>
          <w:rFonts w:asciiTheme="minorHAnsi" w:hAnsiTheme="minorHAnsi" w:cstheme="minorHAnsi"/>
        </w:rPr>
      </w:pPr>
    </w:p>
    <w:p w14:paraId="58975542" w14:textId="77F2746B" w:rsidR="007D4B1C" w:rsidRPr="00042068" w:rsidRDefault="00E91A3A" w:rsidP="00497514">
      <w:pPr>
        <w:pStyle w:val="Nagwek1"/>
        <w:numPr>
          <w:ilvl w:val="0"/>
          <w:numId w:val="15"/>
        </w:numPr>
        <w:spacing w:line="276" w:lineRule="auto"/>
        <w:ind w:left="426" w:hanging="426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Przewidywana forma </w:t>
      </w:r>
      <w:r w:rsidR="00B039F5"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umowy</w:t>
      </w: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:</w:t>
      </w:r>
      <w:r w:rsidR="00BF2B3D"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umowa </w:t>
      </w:r>
      <w:r w:rsidR="00FC2BEF"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zlecenie.</w:t>
      </w:r>
    </w:p>
    <w:p w14:paraId="7B1EDDA6" w14:textId="77777777" w:rsidR="00FC2BEF" w:rsidRPr="00042068" w:rsidRDefault="00FC2BEF" w:rsidP="0049751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0FE2E29" w14:textId="4D2AF082" w:rsidR="007705A7" w:rsidRPr="00042068" w:rsidRDefault="007705A7" w:rsidP="00497514">
      <w:pPr>
        <w:pStyle w:val="Nagwek1"/>
        <w:numPr>
          <w:ilvl w:val="0"/>
          <w:numId w:val="15"/>
        </w:numPr>
        <w:spacing w:line="276" w:lineRule="auto"/>
        <w:ind w:left="426" w:hanging="426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Termin realizacji:</w:t>
      </w:r>
    </w:p>
    <w:p w14:paraId="03597CAD" w14:textId="77777777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56982DF4" w14:textId="729F838E" w:rsidR="007705A7" w:rsidRPr="00042068" w:rsidRDefault="00491D1B" w:rsidP="00497514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Świadczenie pakietu rehabilitacyjno-leczniczego b</w:t>
      </w:r>
      <w:r w:rsidR="007705A7" w:rsidRPr="00042068">
        <w:rPr>
          <w:rFonts w:asciiTheme="minorHAnsi" w:hAnsiTheme="minorHAnsi" w:cstheme="minorHAnsi"/>
        </w:rPr>
        <w:t xml:space="preserve">ędzie realizowane w okresie od </w:t>
      </w:r>
      <w:r w:rsidRPr="00042068">
        <w:rPr>
          <w:rFonts w:asciiTheme="minorHAnsi" w:hAnsiTheme="minorHAnsi" w:cstheme="minorHAnsi"/>
        </w:rPr>
        <w:t>dnia podpisania umowy do 31.05.2023 r.</w:t>
      </w:r>
    </w:p>
    <w:p w14:paraId="01B64AAE" w14:textId="77777777" w:rsidR="00042068" w:rsidRPr="00042068" w:rsidRDefault="00042068" w:rsidP="00497514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Dopuszcza się ukończenie realizacji pakietów rehabilitacyjno-leczniczych przed 31 maja 2023 r., po zrealizowaniu wszystkich zaplanowanych dla każdego uczestnika projektu usług, przekazaniu dokumentacji ze realizacji pakietów rehabilitacyjno-leczniczych oraz uprzednim ustaleniu terminu odbioru zlecenia z Zamawiającym. </w:t>
      </w:r>
    </w:p>
    <w:p w14:paraId="69A9E19D" w14:textId="4892B4B4" w:rsidR="00F32693" w:rsidRPr="00042068" w:rsidRDefault="00F32693" w:rsidP="00497514">
      <w:pPr>
        <w:pStyle w:val="Akapitzlist"/>
        <w:spacing w:line="276" w:lineRule="auto"/>
        <w:ind w:left="644"/>
        <w:rPr>
          <w:rFonts w:asciiTheme="minorHAnsi" w:hAnsiTheme="minorHAnsi" w:cstheme="minorHAnsi"/>
        </w:rPr>
      </w:pPr>
    </w:p>
    <w:p w14:paraId="5AE9E114" w14:textId="77777777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</w:p>
    <w:p w14:paraId="50A8528A" w14:textId="30D0D58C" w:rsidR="00871223" w:rsidRPr="00042068" w:rsidRDefault="00BF2B3D" w:rsidP="00497514">
      <w:pPr>
        <w:pStyle w:val="Nagwek1"/>
        <w:numPr>
          <w:ilvl w:val="0"/>
          <w:numId w:val="15"/>
        </w:numPr>
        <w:spacing w:line="276" w:lineRule="auto"/>
        <w:ind w:left="284" w:hanging="284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>Niezbędne wymagania</w:t>
      </w:r>
      <w:r w:rsidR="007705A7"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względem </w:t>
      </w:r>
      <w:r w:rsidR="00B039F5"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Oferenta</w:t>
      </w: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:</w:t>
      </w:r>
    </w:p>
    <w:p w14:paraId="569D17BA" w14:textId="77777777" w:rsidR="00871223" w:rsidRPr="00042068" w:rsidRDefault="00871223" w:rsidP="00497514">
      <w:pPr>
        <w:spacing w:line="276" w:lineRule="auto"/>
        <w:rPr>
          <w:rFonts w:asciiTheme="minorHAnsi" w:hAnsiTheme="minorHAnsi" w:cstheme="minorHAnsi"/>
        </w:rPr>
      </w:pPr>
    </w:p>
    <w:p w14:paraId="17F1C113" w14:textId="3A8114A4" w:rsidR="00D61537" w:rsidRPr="00042068" w:rsidRDefault="00FD170D" w:rsidP="00497514">
      <w:pPr>
        <w:pStyle w:val="standard"/>
        <w:numPr>
          <w:ilvl w:val="0"/>
          <w:numId w:val="1"/>
        </w:numPr>
        <w:tabs>
          <w:tab w:val="left" w:pos="0"/>
        </w:tabs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Oferent </w:t>
      </w:r>
      <w:r w:rsidR="00D61537" w:rsidRPr="00042068">
        <w:rPr>
          <w:rFonts w:asciiTheme="minorHAnsi" w:hAnsiTheme="minorHAnsi" w:cstheme="minorHAnsi"/>
        </w:rPr>
        <w:t>usług będących przedmiotem zamówienia musi posiadać wpis do rejestru podmiotów wykonujących działalność leczniczą, co uprawnia go do prowadzenia działalności gospodarczej w zakresie działalności leczniczej, zgodnie z przepisami ustawy z dnia 15 kwietnia 2011 r. o działalności leczniczej (Dz.U. z 202</w:t>
      </w:r>
      <w:r w:rsidR="00081C6A" w:rsidRPr="00042068">
        <w:rPr>
          <w:rFonts w:asciiTheme="minorHAnsi" w:hAnsiTheme="minorHAnsi" w:cstheme="minorHAnsi"/>
        </w:rPr>
        <w:t>2</w:t>
      </w:r>
      <w:r w:rsidR="00D61537" w:rsidRPr="00042068">
        <w:rPr>
          <w:rFonts w:asciiTheme="minorHAnsi" w:hAnsiTheme="minorHAnsi" w:cstheme="minorHAnsi"/>
        </w:rPr>
        <w:t xml:space="preserve"> r. poz. </w:t>
      </w:r>
      <w:r w:rsidR="00081C6A" w:rsidRPr="00042068">
        <w:rPr>
          <w:rFonts w:asciiTheme="minorHAnsi" w:hAnsiTheme="minorHAnsi" w:cstheme="minorHAnsi"/>
        </w:rPr>
        <w:t>633</w:t>
      </w:r>
      <w:r w:rsidR="00D61537" w:rsidRPr="00042068">
        <w:rPr>
          <w:rFonts w:asciiTheme="minorHAnsi" w:hAnsiTheme="minorHAnsi" w:cstheme="minorHAnsi"/>
        </w:rPr>
        <w:t xml:space="preserve"> ze zm.)</w:t>
      </w:r>
      <w:r w:rsidR="00081C6A" w:rsidRPr="00042068">
        <w:rPr>
          <w:rFonts w:asciiTheme="minorHAnsi" w:hAnsiTheme="minorHAnsi" w:cstheme="minorHAnsi"/>
        </w:rPr>
        <w:t xml:space="preserve"> oraz rozporządzenia Ministra Zdrowia z dnia 29 marca 2019 r. w sprawie szczegółowego zakresu danych objętych wpisem do rejestru podmiotów wykonujących działalność leczniczą oraz szczegółowego trybu postepowania w sprawach dokonywania wpisów, zmian w rejestrze oraz wykreśleń z tego rejestru (Dz. U. z 2019r. poz. 605). </w:t>
      </w:r>
    </w:p>
    <w:p w14:paraId="32AF6E19" w14:textId="76865380" w:rsidR="00D61537" w:rsidRPr="00042068" w:rsidRDefault="00FD170D" w:rsidP="00497514">
      <w:pPr>
        <w:pStyle w:val="standard"/>
        <w:numPr>
          <w:ilvl w:val="0"/>
          <w:numId w:val="1"/>
        </w:numPr>
        <w:tabs>
          <w:tab w:val="left" w:pos="0"/>
        </w:tabs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Oferent</w:t>
      </w:r>
      <w:r w:rsidR="00D61537" w:rsidRPr="00042068">
        <w:rPr>
          <w:rFonts w:asciiTheme="minorHAnsi" w:hAnsiTheme="minorHAnsi" w:cstheme="minorHAnsi"/>
        </w:rPr>
        <w:t xml:space="preserve"> zobowiązany jest w całym okresie obowiązywania umowy posiadać ubezpieczenie od odpowiedzialności cywilnej podmiotu wykonującego działalność leczniczą. Przed podpisaniem umowy </w:t>
      </w:r>
      <w:r w:rsidRPr="00042068">
        <w:rPr>
          <w:rFonts w:asciiTheme="minorHAnsi" w:hAnsiTheme="minorHAnsi" w:cstheme="minorHAnsi"/>
        </w:rPr>
        <w:t>Oferent</w:t>
      </w:r>
      <w:r w:rsidR="00D61537" w:rsidRPr="00042068">
        <w:rPr>
          <w:rFonts w:asciiTheme="minorHAnsi" w:hAnsiTheme="minorHAnsi" w:cstheme="minorHAnsi"/>
        </w:rPr>
        <w:t xml:space="preserve"> zobowiązany jest do przedstawienia kopi</w:t>
      </w:r>
      <w:r w:rsidR="00D53E2F" w:rsidRPr="00042068">
        <w:rPr>
          <w:rFonts w:asciiTheme="minorHAnsi" w:hAnsiTheme="minorHAnsi" w:cstheme="minorHAnsi"/>
        </w:rPr>
        <w:t xml:space="preserve">i </w:t>
      </w:r>
      <w:r w:rsidR="00D61537" w:rsidRPr="00042068">
        <w:rPr>
          <w:rFonts w:asciiTheme="minorHAnsi" w:hAnsiTheme="minorHAnsi" w:cstheme="minorHAnsi"/>
        </w:rPr>
        <w:t>opłaconej polisy, zgodnie z zapisami rozporządzenia Ministra Finansów z dnia 29 kwietnia 2019 r. w sprawie obowiązkowego ubezpieczenia odpowiedzialności cywilnej podmiotu wykonującego działalność leczniczą (Dz.U. z 2019 r., poz. 866). W przypadku gdy umowa ubezpieczenia obejmuje okres krótszy niż termin obowiązywania umowy, Wykonawca obowiązany jest do przedkładania Zamawiającemu kopii kolejnych opłaconych polis, tak aby zachowana była ciągłość ubezpieczenia.</w:t>
      </w:r>
    </w:p>
    <w:p w14:paraId="0E00DA84" w14:textId="0E982896" w:rsidR="002E79AC" w:rsidRPr="00042068" w:rsidRDefault="00FD170D" w:rsidP="00497514">
      <w:pPr>
        <w:pStyle w:val="standard"/>
        <w:numPr>
          <w:ilvl w:val="0"/>
          <w:numId w:val="1"/>
        </w:numPr>
        <w:tabs>
          <w:tab w:val="left" w:pos="0"/>
        </w:tabs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Oferent </w:t>
      </w:r>
      <w:r w:rsidR="002E79AC" w:rsidRPr="00042068">
        <w:rPr>
          <w:rFonts w:asciiTheme="minorHAnsi" w:hAnsiTheme="minorHAnsi" w:cstheme="minorHAnsi"/>
        </w:rPr>
        <w:t xml:space="preserve">zapewni świadczenie usług w placówkach własnych </w:t>
      </w:r>
      <w:r w:rsidR="00FA5AF6" w:rsidRPr="00042068">
        <w:rPr>
          <w:rFonts w:asciiTheme="minorHAnsi" w:hAnsiTheme="minorHAnsi" w:cstheme="minorHAnsi"/>
        </w:rPr>
        <w:t xml:space="preserve">lub w placówkach współpracujących, </w:t>
      </w:r>
      <w:r w:rsidR="002E79AC" w:rsidRPr="00042068">
        <w:rPr>
          <w:rFonts w:asciiTheme="minorHAnsi" w:hAnsiTheme="minorHAnsi" w:cstheme="minorHAnsi"/>
        </w:rPr>
        <w:t>w godzinach ich funkcjonowania.</w:t>
      </w:r>
    </w:p>
    <w:p w14:paraId="6B55A482" w14:textId="090F608B" w:rsidR="002E79AC" w:rsidRPr="00042068" w:rsidRDefault="00FD170D" w:rsidP="00497514">
      <w:pPr>
        <w:pStyle w:val="standard"/>
        <w:numPr>
          <w:ilvl w:val="0"/>
          <w:numId w:val="1"/>
        </w:numPr>
        <w:tabs>
          <w:tab w:val="left" w:pos="0"/>
        </w:tabs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Oferent</w:t>
      </w:r>
      <w:r w:rsidR="002E79AC" w:rsidRPr="00042068">
        <w:rPr>
          <w:rFonts w:asciiTheme="minorHAnsi" w:hAnsiTheme="minorHAnsi" w:cstheme="minorHAnsi"/>
        </w:rPr>
        <w:t xml:space="preserve"> jest zobowiązany do zapewnienia odpowiednich zasobów (liczb</w:t>
      </w:r>
      <w:r w:rsidRPr="00042068">
        <w:rPr>
          <w:rFonts w:asciiTheme="minorHAnsi" w:hAnsiTheme="minorHAnsi" w:cstheme="minorHAnsi"/>
        </w:rPr>
        <w:t>y</w:t>
      </w:r>
      <w:r w:rsidR="002E79AC" w:rsidRPr="00042068">
        <w:rPr>
          <w:rFonts w:asciiTheme="minorHAnsi" w:hAnsiTheme="minorHAnsi" w:cstheme="minorHAnsi"/>
        </w:rPr>
        <w:t xml:space="preserve"> posiadanego personelu lekarskiego i pielęgniarskiego, posiadanego sprzętu, lokalizacji), tak aby były one wystarczające do pełnej realizacji przedmiotu zamówienia. </w:t>
      </w:r>
    </w:p>
    <w:p w14:paraId="5CA7E074" w14:textId="4808189C" w:rsidR="00D61537" w:rsidRPr="00042068" w:rsidRDefault="00FD170D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Konsultacje, b</w:t>
      </w:r>
      <w:r w:rsidR="00D61537" w:rsidRPr="00042068">
        <w:rPr>
          <w:rFonts w:asciiTheme="minorHAnsi" w:hAnsiTheme="minorHAnsi" w:cstheme="minorHAnsi"/>
        </w:rPr>
        <w:t xml:space="preserve">adania </w:t>
      </w:r>
      <w:r w:rsidR="006235A7" w:rsidRPr="00042068">
        <w:rPr>
          <w:rFonts w:asciiTheme="minorHAnsi" w:hAnsiTheme="minorHAnsi" w:cstheme="minorHAnsi"/>
        </w:rPr>
        <w:t xml:space="preserve">oraz zabiegi rehabilitacyjne </w:t>
      </w:r>
      <w:r w:rsidR="00D61537" w:rsidRPr="00042068">
        <w:rPr>
          <w:rFonts w:asciiTheme="minorHAnsi" w:hAnsiTheme="minorHAnsi" w:cstheme="minorHAnsi"/>
        </w:rPr>
        <w:t>wykonywane będą przez wykwalifikowany personel posiadający wszelkie niezbędne, wymagane przepisami prawa uprawnienia do świadczenia usług stanowiących przedmiot zamówienia.   </w:t>
      </w:r>
    </w:p>
    <w:p w14:paraId="21574E22" w14:textId="654B9B22" w:rsidR="002E79AC" w:rsidRPr="00042068" w:rsidRDefault="00FD170D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Oferent</w:t>
      </w:r>
      <w:r w:rsidR="00D61537" w:rsidRPr="00042068">
        <w:rPr>
          <w:rFonts w:asciiTheme="minorHAnsi" w:hAnsiTheme="minorHAnsi" w:cstheme="minorHAnsi"/>
        </w:rPr>
        <w:t xml:space="preserve"> musi dysponować personelem zdolnym do terminowego wykonania zamówienia w zakresie posiadanych uprawnień.</w:t>
      </w:r>
    </w:p>
    <w:p w14:paraId="10155DD1" w14:textId="3B668D62" w:rsidR="002E79AC" w:rsidRPr="00042068" w:rsidRDefault="002E79AC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razie wykonania przez </w:t>
      </w:r>
      <w:r w:rsidR="0041249D" w:rsidRPr="00042068">
        <w:rPr>
          <w:rFonts w:asciiTheme="minorHAnsi" w:hAnsiTheme="minorHAnsi" w:cstheme="minorHAnsi"/>
        </w:rPr>
        <w:t xml:space="preserve">Oferenta </w:t>
      </w:r>
      <w:r w:rsidRPr="00042068">
        <w:rPr>
          <w:rFonts w:asciiTheme="minorHAnsi" w:hAnsiTheme="minorHAnsi" w:cstheme="minorHAnsi"/>
        </w:rPr>
        <w:t xml:space="preserve">usługi nieobjętej lub przekraczającej zakres usług przewidzianych w umowie między Zamawiającym a </w:t>
      </w:r>
      <w:r w:rsidR="00FD170D" w:rsidRPr="00042068">
        <w:rPr>
          <w:rFonts w:asciiTheme="minorHAnsi" w:hAnsiTheme="minorHAnsi" w:cstheme="minorHAnsi"/>
        </w:rPr>
        <w:t xml:space="preserve">Oferentem, Oferentowi </w:t>
      </w:r>
      <w:r w:rsidRPr="00042068">
        <w:rPr>
          <w:rFonts w:asciiTheme="minorHAnsi" w:hAnsiTheme="minorHAnsi" w:cstheme="minorHAnsi"/>
        </w:rPr>
        <w:t xml:space="preserve">nie przysługuje żadne roszczenie z tego tytułu wobec Zamawiającego oraz uczestników projektu. </w:t>
      </w:r>
    </w:p>
    <w:p w14:paraId="699F8B69" w14:textId="20D931F8" w:rsidR="002E79AC" w:rsidRPr="00042068" w:rsidRDefault="002E79AC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Zamawiający ma prawo kontrolować wykonywanie postanowień umowy poprzez sprawdzanie dostępności i realizacji usług stanowiących przedmiot zamówienia, w tym na bieżąco będzie przekazywa</w:t>
      </w:r>
      <w:r w:rsidR="0041249D" w:rsidRPr="00042068">
        <w:rPr>
          <w:rFonts w:asciiTheme="minorHAnsi" w:hAnsiTheme="minorHAnsi" w:cstheme="minorHAnsi"/>
        </w:rPr>
        <w:t>ć Oferentowi ewentualne uwagi odnoszące się do realizacji usług, a Oferentowi będzie przekazywał Zamawiającemu wyjaśnienia dotyczące zgłoszonych uwag.</w:t>
      </w:r>
    </w:p>
    <w:p w14:paraId="737642F6" w14:textId="05673A8E" w:rsidR="0041249D" w:rsidRPr="00042068" w:rsidRDefault="0041249D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Oferent ponosi pełną odpowiedzialność za udzielanie usług medycznych i rehabilitacyjnych przez siebie lub osoby przez siebie zatrudnione lub udzielające </w:t>
      </w:r>
      <w:r w:rsidRPr="00042068">
        <w:rPr>
          <w:rFonts w:asciiTheme="minorHAnsi" w:hAnsiTheme="minorHAnsi" w:cstheme="minorHAnsi"/>
        </w:rPr>
        <w:lastRenderedPageBreak/>
        <w:t>świadczeń w jego imieniu i odpowiada w pełni za szkody powstałe z jego winy w związku z udzielaniem tych usług.</w:t>
      </w:r>
    </w:p>
    <w:p w14:paraId="041BB16B" w14:textId="4096C3A2" w:rsidR="0041249D" w:rsidRPr="00042068" w:rsidRDefault="0041249D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Oferent nie ponosi odpowiedzialności za szkody poniesione przez Zamawiającego oraz osoby uprawnione do realizacji umowy zawartej między Zamawiającym a </w:t>
      </w:r>
      <w:r w:rsidR="00FD170D" w:rsidRPr="00042068">
        <w:rPr>
          <w:rFonts w:asciiTheme="minorHAnsi" w:hAnsiTheme="minorHAnsi" w:cstheme="minorHAnsi"/>
        </w:rPr>
        <w:t>Oferentem,</w:t>
      </w:r>
      <w:r w:rsidRPr="00042068">
        <w:rPr>
          <w:rFonts w:asciiTheme="minorHAnsi" w:hAnsiTheme="minorHAnsi" w:cstheme="minorHAnsi"/>
        </w:rPr>
        <w:t xml:space="preserve"> o ile dojdzie do nich na skutek działania siły wyższej lub z innych przyczyn niezależnych od Wykonawcy, jak również na skutek niezastosowania się przez uczestników projektu do zaleceń lekarzy. </w:t>
      </w:r>
    </w:p>
    <w:p w14:paraId="659009B0" w14:textId="77777777" w:rsidR="0041249D" w:rsidRPr="00042068" w:rsidRDefault="0041249D" w:rsidP="00497514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Oferent nie może być powiązany z Zamawiającym osobowo lub kapitałowo. Przez powiązania kapitałowe lub osobowe rozumie się </w:t>
      </w:r>
      <w:r w:rsidRPr="00042068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61D091A8" w14:textId="77777777" w:rsidR="0041249D" w:rsidRPr="00042068" w:rsidRDefault="0041249D" w:rsidP="00497514">
      <w:pPr>
        <w:pStyle w:val="Akapitzlist"/>
        <w:numPr>
          <w:ilvl w:val="0"/>
          <w:numId w:val="11"/>
        </w:numPr>
        <w:tabs>
          <w:tab w:val="left" w:pos="1752"/>
        </w:tabs>
        <w:spacing w:line="276" w:lineRule="auto"/>
        <w:ind w:left="993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1970C961" w14:textId="77777777" w:rsidR="0041249D" w:rsidRPr="00042068" w:rsidRDefault="0041249D" w:rsidP="00497514">
      <w:pPr>
        <w:pStyle w:val="Akapitzlist"/>
        <w:numPr>
          <w:ilvl w:val="0"/>
          <w:numId w:val="11"/>
        </w:numPr>
        <w:tabs>
          <w:tab w:val="left" w:pos="1752"/>
        </w:tabs>
        <w:spacing w:line="276" w:lineRule="auto"/>
        <w:ind w:left="993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6EA3E92" w14:textId="77777777" w:rsidR="0041249D" w:rsidRPr="00042068" w:rsidRDefault="0041249D" w:rsidP="00497514">
      <w:pPr>
        <w:pStyle w:val="Akapitzlist"/>
        <w:numPr>
          <w:ilvl w:val="0"/>
          <w:numId w:val="11"/>
        </w:numPr>
        <w:tabs>
          <w:tab w:val="left" w:pos="1752"/>
        </w:tabs>
        <w:spacing w:line="276" w:lineRule="auto"/>
        <w:ind w:left="993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042068">
        <w:rPr>
          <w:rFonts w:asciiTheme="minorHAnsi" w:hAnsiTheme="minorHAnsi" w:cstheme="minorHAnsi"/>
        </w:rPr>
        <w:br/>
      </w:r>
      <w:r w:rsidRPr="00042068">
        <w:rPr>
          <w:rStyle w:val="markedcontent"/>
          <w:rFonts w:asciiTheme="minorHAnsi" w:hAnsiTheme="minorHAnsi" w:cstheme="minorHAnsi"/>
        </w:rPr>
        <w:t xml:space="preserve">pełnomocnika; </w:t>
      </w:r>
    </w:p>
    <w:p w14:paraId="71EF9ADF" w14:textId="050A5352" w:rsidR="002E79AC" w:rsidRPr="00042068" w:rsidRDefault="0041249D" w:rsidP="00497514">
      <w:pPr>
        <w:pStyle w:val="Akapitzlist"/>
        <w:numPr>
          <w:ilvl w:val="0"/>
          <w:numId w:val="11"/>
        </w:numPr>
        <w:tabs>
          <w:tab w:val="left" w:pos="1752"/>
        </w:tabs>
        <w:spacing w:line="276" w:lineRule="auto"/>
        <w:ind w:left="993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782B2696" w14:textId="77777777" w:rsidR="00225171" w:rsidRPr="00042068" w:rsidRDefault="00225171" w:rsidP="00497514">
      <w:pPr>
        <w:pStyle w:val="Akapitzlist"/>
        <w:tabs>
          <w:tab w:val="left" w:pos="1752"/>
        </w:tabs>
        <w:spacing w:line="276" w:lineRule="auto"/>
        <w:ind w:left="993"/>
        <w:rPr>
          <w:rFonts w:asciiTheme="minorHAnsi" w:hAnsiTheme="minorHAnsi" w:cstheme="minorHAnsi"/>
        </w:rPr>
      </w:pPr>
    </w:p>
    <w:p w14:paraId="210D195B" w14:textId="3FB947DF" w:rsidR="007D4B1C" w:rsidRPr="00042068" w:rsidRDefault="007D4B1C" w:rsidP="00497514">
      <w:pPr>
        <w:pStyle w:val="Nagwek1"/>
        <w:numPr>
          <w:ilvl w:val="0"/>
          <w:numId w:val="15"/>
        </w:numPr>
        <w:spacing w:line="276" w:lineRule="auto"/>
        <w:ind w:left="426" w:hanging="426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Kryterium wyboru oferty:</w:t>
      </w:r>
    </w:p>
    <w:p w14:paraId="65AF9F1E" w14:textId="77777777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3D56C17D" w14:textId="58AE4D81" w:rsidR="00B039F5" w:rsidRPr="00042068" w:rsidRDefault="007D4B1C" w:rsidP="0049751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  <w:color w:val="000000" w:themeColor="text1"/>
        </w:rPr>
        <w:t>Po spełnieniu przez wykonawców wszystkich wyże</w:t>
      </w:r>
      <w:r w:rsidR="00901BB7" w:rsidRPr="00042068">
        <w:rPr>
          <w:rFonts w:asciiTheme="minorHAnsi" w:hAnsiTheme="minorHAnsi" w:cstheme="minorHAnsi"/>
          <w:color w:val="000000" w:themeColor="text1"/>
        </w:rPr>
        <w:t>j</w:t>
      </w:r>
      <w:r w:rsidRPr="00042068">
        <w:rPr>
          <w:rFonts w:asciiTheme="minorHAnsi" w:hAnsiTheme="minorHAnsi" w:cstheme="minorHAnsi"/>
          <w:color w:val="000000" w:themeColor="text1"/>
        </w:rPr>
        <w:t xml:space="preserve"> wymienionych warunków, ocena ofert zostanie dokonana zgodnie z następującymi kryteriami</w:t>
      </w:r>
      <w:r w:rsidRPr="00042068">
        <w:rPr>
          <w:rFonts w:asciiTheme="minorHAnsi" w:hAnsiTheme="minorHAnsi" w:cstheme="minorHAnsi"/>
        </w:rPr>
        <w:t>:</w:t>
      </w:r>
    </w:p>
    <w:p w14:paraId="594B1E4D" w14:textId="77777777" w:rsidR="00B039F5" w:rsidRPr="00042068" w:rsidRDefault="00B039F5" w:rsidP="0049751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042068" w:rsidRDefault="007D4B1C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 </w:t>
      </w:r>
      <w:r w:rsidR="004B75B4" w:rsidRPr="00042068">
        <w:rPr>
          <w:rFonts w:asciiTheme="minorHAnsi" w:hAnsiTheme="minorHAnsi" w:cstheme="minorHAnsi"/>
        </w:rPr>
        <w:t xml:space="preserve">1. </w:t>
      </w:r>
      <w:r w:rsidR="004B75B4" w:rsidRPr="00042068">
        <w:rPr>
          <w:rStyle w:val="markedcontent"/>
          <w:rFonts w:asciiTheme="minorHAnsi" w:hAnsiTheme="minorHAnsi" w:cstheme="minorHAnsi"/>
        </w:rPr>
        <w:t>Kryteria:</w:t>
      </w:r>
    </w:p>
    <w:p w14:paraId="4AB89045" w14:textId="77777777" w:rsidR="00486EDA" w:rsidRPr="00042068" w:rsidRDefault="00486EDA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a) </w:t>
      </w:r>
      <w:r w:rsidR="0092688E" w:rsidRPr="00042068">
        <w:rPr>
          <w:rStyle w:val="markedcontent"/>
          <w:rFonts w:asciiTheme="minorHAnsi" w:hAnsiTheme="minorHAnsi" w:cstheme="minorHAnsi"/>
        </w:rPr>
        <w:t>liczba konsultacji z lekarzem pierwszego kontaktu – 10 % (maksymalnie 10 pkt.)</w:t>
      </w:r>
    </w:p>
    <w:p w14:paraId="1E668B03" w14:textId="30F16CC8" w:rsidR="0092688E" w:rsidRPr="00042068" w:rsidRDefault="00486EDA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b) 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liczba konsultacji z lekarzem specjalistą – </w:t>
      </w:r>
      <w:r w:rsidRPr="00042068">
        <w:rPr>
          <w:rStyle w:val="markedcontent"/>
          <w:rFonts w:asciiTheme="minorHAnsi" w:hAnsiTheme="minorHAnsi" w:cstheme="minorHAnsi"/>
        </w:rPr>
        <w:t>30%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(maksymalnie </w:t>
      </w:r>
      <w:r w:rsidRPr="00042068">
        <w:rPr>
          <w:rStyle w:val="markedcontent"/>
          <w:rFonts w:asciiTheme="minorHAnsi" w:hAnsiTheme="minorHAnsi" w:cstheme="minorHAnsi"/>
        </w:rPr>
        <w:t>30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pkt.)</w:t>
      </w:r>
    </w:p>
    <w:p w14:paraId="1F82395F" w14:textId="5D5C3990" w:rsidR="0092688E" w:rsidRPr="00042068" w:rsidRDefault="00486EDA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c) 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liczba badań diagnostycznych – </w:t>
      </w:r>
      <w:r w:rsidRPr="00042068">
        <w:rPr>
          <w:rStyle w:val="markedcontent"/>
          <w:rFonts w:asciiTheme="minorHAnsi" w:hAnsiTheme="minorHAnsi" w:cstheme="minorHAnsi"/>
        </w:rPr>
        <w:t>30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% (maksymalnie </w:t>
      </w:r>
      <w:r w:rsidRPr="00042068">
        <w:rPr>
          <w:rStyle w:val="markedcontent"/>
          <w:rFonts w:asciiTheme="minorHAnsi" w:hAnsiTheme="minorHAnsi" w:cstheme="minorHAnsi"/>
        </w:rPr>
        <w:t>3</w:t>
      </w:r>
      <w:r w:rsidR="0092688E" w:rsidRPr="00042068">
        <w:rPr>
          <w:rStyle w:val="markedcontent"/>
          <w:rFonts w:asciiTheme="minorHAnsi" w:hAnsiTheme="minorHAnsi" w:cstheme="minorHAnsi"/>
        </w:rPr>
        <w:t>0 pkt.)</w:t>
      </w:r>
    </w:p>
    <w:p w14:paraId="4F7ED3D5" w14:textId="3BAEAA02" w:rsidR="0092688E" w:rsidRPr="00042068" w:rsidRDefault="00486EDA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d) 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liczba zabiegów rehabilitacyjnych – </w:t>
      </w:r>
      <w:r w:rsidRPr="00042068">
        <w:rPr>
          <w:rStyle w:val="markedcontent"/>
          <w:rFonts w:asciiTheme="minorHAnsi" w:hAnsiTheme="minorHAnsi" w:cstheme="minorHAnsi"/>
        </w:rPr>
        <w:t>30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% (maksymalnie </w:t>
      </w:r>
      <w:r w:rsidRPr="00042068">
        <w:rPr>
          <w:rStyle w:val="markedcontent"/>
          <w:rFonts w:asciiTheme="minorHAnsi" w:hAnsiTheme="minorHAnsi" w:cstheme="minorHAnsi"/>
        </w:rPr>
        <w:t>30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pkt.)</w:t>
      </w:r>
    </w:p>
    <w:p w14:paraId="07642503" w14:textId="77777777" w:rsidR="00B039F5" w:rsidRPr="00042068" w:rsidRDefault="00B039F5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27EC8C7A" w:rsidR="004B75B4" w:rsidRPr="00042068" w:rsidRDefault="007D4B1C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38D5FA7D" w14:textId="77777777" w:rsidR="00B039F5" w:rsidRPr="00042068" w:rsidRDefault="00B039F5" w:rsidP="0049751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03F762E8" w:rsidR="004B75B4" w:rsidRPr="00042068" w:rsidRDefault="007D4B1C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042068">
        <w:rPr>
          <w:rStyle w:val="markedcontent"/>
          <w:rFonts w:asciiTheme="minorHAnsi" w:hAnsiTheme="minorHAnsi" w:cstheme="minorHAnsi"/>
        </w:rPr>
        <w:t xml:space="preserve"> </w:t>
      </w:r>
      <w:r w:rsidRPr="00042068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042068">
        <w:rPr>
          <w:rStyle w:val="markedcontent"/>
          <w:rFonts w:asciiTheme="minorHAnsi" w:hAnsiTheme="minorHAnsi" w:cstheme="minorHAnsi"/>
        </w:rPr>
        <w:t>.</w:t>
      </w:r>
    </w:p>
    <w:p w14:paraId="449A1B6C" w14:textId="3A982D0C" w:rsidR="00B039F5" w:rsidRPr="00042068" w:rsidRDefault="00B039F5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7B04EE30" w14:textId="0732968F" w:rsidR="00042068" w:rsidRPr="00042068" w:rsidRDefault="00042068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3AC6ADD0" w14:textId="7306D170" w:rsidR="00042068" w:rsidRPr="00042068" w:rsidRDefault="00042068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679D9D76" w14:textId="77777777" w:rsidR="00042068" w:rsidRPr="00042068" w:rsidRDefault="00042068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8D8A0A9" w:rsidR="004B75B4" w:rsidRPr="00042068" w:rsidRDefault="007D4B1C" w:rsidP="00497514">
      <w:pPr>
        <w:pStyle w:val="Akapitzlist"/>
        <w:numPr>
          <w:ilvl w:val="0"/>
          <w:numId w:val="3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lastRenderedPageBreak/>
        <w:t>Sposób wyliczenia punktacji:</w:t>
      </w:r>
    </w:p>
    <w:p w14:paraId="2D05F1C0" w14:textId="77777777" w:rsidR="00020045" w:rsidRPr="00042068" w:rsidRDefault="00020045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D99A666" w14:textId="7F9B9377" w:rsidR="00020045" w:rsidRPr="00042068" w:rsidRDefault="007D4B1C" w:rsidP="0049751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Kryterium </w:t>
      </w:r>
      <w:r w:rsidR="0092688E" w:rsidRPr="00042068">
        <w:rPr>
          <w:rStyle w:val="markedcontent"/>
          <w:rFonts w:asciiTheme="minorHAnsi" w:hAnsiTheme="minorHAnsi" w:cstheme="minorHAnsi"/>
        </w:rPr>
        <w:t>liczby konsultacji z lekarzem pierwszego kontaktu:</w:t>
      </w:r>
    </w:p>
    <w:p w14:paraId="6B1601DA" w14:textId="77777777" w:rsidR="0092688E" w:rsidRPr="00042068" w:rsidRDefault="007D4B1C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Ocenie w ramach kryterium będzie </w:t>
      </w:r>
      <w:r w:rsidR="0092688E" w:rsidRPr="00042068">
        <w:rPr>
          <w:rStyle w:val="markedcontent"/>
          <w:rFonts w:asciiTheme="minorHAnsi" w:hAnsiTheme="minorHAnsi" w:cstheme="minorHAnsi"/>
        </w:rPr>
        <w:t>zaproponowana liczba konsultacji z lekarzem pierwszego kontaktu:</w:t>
      </w:r>
    </w:p>
    <w:p w14:paraId="21EB2EA4" w14:textId="6F6CD41A" w:rsidR="00DA7DC0" w:rsidRPr="00042068" w:rsidRDefault="0092688E" w:rsidP="00497514">
      <w:pPr>
        <w:spacing w:line="276" w:lineRule="auto"/>
        <w:ind w:left="567" w:hanging="283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1 konsultacja</w:t>
      </w:r>
      <w:r w:rsidR="00DA7DC0" w:rsidRPr="00042068">
        <w:rPr>
          <w:rStyle w:val="markedcontent"/>
          <w:rFonts w:asciiTheme="minorHAnsi" w:hAnsiTheme="minorHAnsi" w:cstheme="minorHAnsi"/>
        </w:rPr>
        <w:t xml:space="preserve"> – </w:t>
      </w:r>
      <w:r w:rsidRPr="00042068">
        <w:rPr>
          <w:rStyle w:val="markedcontent"/>
          <w:rFonts w:asciiTheme="minorHAnsi" w:hAnsiTheme="minorHAnsi" w:cstheme="minorHAnsi"/>
        </w:rPr>
        <w:t xml:space="preserve">3 </w:t>
      </w:r>
      <w:r w:rsidR="00DA7DC0" w:rsidRPr="00042068">
        <w:rPr>
          <w:rStyle w:val="markedcontent"/>
          <w:rFonts w:asciiTheme="minorHAnsi" w:hAnsiTheme="minorHAnsi" w:cstheme="minorHAnsi"/>
        </w:rPr>
        <w:t>pkt.</w:t>
      </w:r>
    </w:p>
    <w:p w14:paraId="79C62704" w14:textId="77777777" w:rsidR="0092688E" w:rsidRPr="00042068" w:rsidRDefault="0092688E" w:rsidP="00497514">
      <w:pPr>
        <w:spacing w:line="276" w:lineRule="auto"/>
        <w:ind w:left="567" w:hanging="283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2 konsultacje</w:t>
      </w:r>
      <w:r w:rsidR="008C2D9D" w:rsidRPr="00042068">
        <w:rPr>
          <w:rStyle w:val="markedcontent"/>
          <w:rFonts w:asciiTheme="minorHAnsi" w:hAnsiTheme="minorHAnsi" w:cstheme="minorHAnsi"/>
        </w:rPr>
        <w:t xml:space="preserve"> </w:t>
      </w:r>
      <w:r w:rsidR="007D4B1C" w:rsidRPr="00042068">
        <w:rPr>
          <w:rStyle w:val="markedcontent"/>
          <w:rFonts w:asciiTheme="minorHAnsi" w:hAnsiTheme="minorHAnsi" w:cstheme="minorHAnsi"/>
        </w:rPr>
        <w:t xml:space="preserve"> – </w:t>
      </w:r>
      <w:r w:rsidRPr="00042068">
        <w:rPr>
          <w:rStyle w:val="markedcontent"/>
          <w:rFonts w:asciiTheme="minorHAnsi" w:hAnsiTheme="minorHAnsi" w:cstheme="minorHAnsi"/>
        </w:rPr>
        <w:t>6 pkt.</w:t>
      </w:r>
      <w:r w:rsidR="007D4B1C" w:rsidRPr="00042068">
        <w:rPr>
          <w:rStyle w:val="markedcontent"/>
          <w:rFonts w:asciiTheme="minorHAnsi" w:hAnsiTheme="minorHAnsi" w:cstheme="minorHAnsi"/>
        </w:rPr>
        <w:t xml:space="preserve"> </w:t>
      </w:r>
    </w:p>
    <w:p w14:paraId="4EF3FE42" w14:textId="6DFF2BCC" w:rsidR="00876394" w:rsidRPr="00042068" w:rsidRDefault="0092688E" w:rsidP="00497514">
      <w:pPr>
        <w:spacing w:line="276" w:lineRule="auto"/>
        <w:ind w:hanging="283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          3 i więcej konsultacji – 10 pkt. </w:t>
      </w:r>
    </w:p>
    <w:p w14:paraId="4D728E96" w14:textId="77777777" w:rsidR="00670DAF" w:rsidRPr="00042068" w:rsidRDefault="00670DAF" w:rsidP="00497514">
      <w:pPr>
        <w:spacing w:line="276" w:lineRule="auto"/>
        <w:rPr>
          <w:rFonts w:asciiTheme="minorHAnsi" w:hAnsiTheme="minorHAnsi" w:cstheme="minorHAnsi"/>
        </w:rPr>
      </w:pPr>
    </w:p>
    <w:p w14:paraId="39240B08" w14:textId="7FA96663" w:rsidR="0092688E" w:rsidRPr="00042068" w:rsidRDefault="0092688E" w:rsidP="00497514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Kryterium liczby konsultacji z lekarzem specjalistą</w:t>
      </w:r>
    </w:p>
    <w:p w14:paraId="55E8F16B" w14:textId="5EE25443" w:rsidR="0092688E" w:rsidRPr="00042068" w:rsidRDefault="0092688E" w:rsidP="00497514">
      <w:pPr>
        <w:spacing w:line="276" w:lineRule="auto"/>
        <w:ind w:left="284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Ocenie w ramach kryterium będzie zaproponowana liczba konsultacji z lekarzem specjalistą:</w:t>
      </w:r>
    </w:p>
    <w:p w14:paraId="6FBDE70A" w14:textId="4D13363D" w:rsidR="0092688E" w:rsidRPr="00042068" w:rsidRDefault="0092688E" w:rsidP="0049751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1 konsultacja – </w:t>
      </w:r>
      <w:r w:rsidR="00486EDA" w:rsidRPr="00042068">
        <w:rPr>
          <w:rStyle w:val="markedcontent"/>
          <w:rFonts w:asciiTheme="minorHAnsi" w:hAnsiTheme="minorHAnsi" w:cstheme="minorHAnsi"/>
        </w:rPr>
        <w:t>5</w:t>
      </w:r>
      <w:r w:rsidRPr="00042068">
        <w:rPr>
          <w:rStyle w:val="markedcontent"/>
          <w:rFonts w:asciiTheme="minorHAnsi" w:hAnsiTheme="minorHAnsi" w:cstheme="minorHAnsi"/>
        </w:rPr>
        <w:t xml:space="preserve"> pkt.</w:t>
      </w:r>
    </w:p>
    <w:p w14:paraId="63555195" w14:textId="46828C6F" w:rsidR="0092688E" w:rsidRPr="00042068" w:rsidRDefault="0092688E" w:rsidP="00497514">
      <w:pPr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2 konsultacje  – </w:t>
      </w:r>
      <w:r w:rsidR="00486EDA" w:rsidRPr="00042068">
        <w:rPr>
          <w:rStyle w:val="markedcontent"/>
          <w:rFonts w:asciiTheme="minorHAnsi" w:hAnsiTheme="minorHAnsi" w:cstheme="minorHAnsi"/>
        </w:rPr>
        <w:t>10</w:t>
      </w:r>
      <w:r w:rsidRPr="00042068">
        <w:rPr>
          <w:rStyle w:val="markedcontent"/>
          <w:rFonts w:asciiTheme="minorHAnsi" w:hAnsiTheme="minorHAnsi" w:cstheme="minorHAnsi"/>
        </w:rPr>
        <w:t xml:space="preserve"> pkt. </w:t>
      </w:r>
    </w:p>
    <w:p w14:paraId="5B27B125" w14:textId="07A56E14" w:rsidR="0092688E" w:rsidRPr="00042068" w:rsidRDefault="0092688E" w:rsidP="00497514">
      <w:pPr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3 i więcej konsultacji – 1</w:t>
      </w:r>
      <w:r w:rsidR="00486EDA" w:rsidRPr="00042068">
        <w:rPr>
          <w:rStyle w:val="markedcontent"/>
          <w:rFonts w:asciiTheme="minorHAnsi" w:hAnsiTheme="minorHAnsi" w:cstheme="minorHAnsi"/>
        </w:rPr>
        <w:t>5</w:t>
      </w:r>
      <w:r w:rsidRPr="00042068">
        <w:rPr>
          <w:rStyle w:val="markedcontent"/>
          <w:rFonts w:asciiTheme="minorHAnsi" w:hAnsiTheme="minorHAnsi" w:cstheme="minorHAnsi"/>
        </w:rPr>
        <w:t xml:space="preserve"> pkt. </w:t>
      </w:r>
    </w:p>
    <w:p w14:paraId="663AF48D" w14:textId="7EC4BB88" w:rsidR="0092688E" w:rsidRPr="00042068" w:rsidRDefault="0092688E" w:rsidP="00497514">
      <w:pPr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5C5B4957" w14:textId="5D5BB78B" w:rsidR="0092688E" w:rsidRPr="00042068" w:rsidRDefault="0092688E" w:rsidP="00497514">
      <w:pPr>
        <w:pStyle w:val="Akapitzlist"/>
        <w:numPr>
          <w:ilvl w:val="0"/>
          <w:numId w:val="4"/>
        </w:numPr>
        <w:spacing w:line="276" w:lineRule="auto"/>
        <w:ind w:left="284" w:hanging="284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Kryterium </w:t>
      </w:r>
      <w:r w:rsidRPr="00042068">
        <w:rPr>
          <w:rStyle w:val="markedcontent"/>
          <w:rFonts w:asciiTheme="minorHAnsi" w:hAnsiTheme="minorHAnsi" w:cstheme="minorHAnsi"/>
        </w:rPr>
        <w:t>liczby badań diagnostycznych:</w:t>
      </w:r>
    </w:p>
    <w:p w14:paraId="06412C23" w14:textId="4CEB227E" w:rsidR="0092688E" w:rsidRPr="00042068" w:rsidRDefault="0092688E" w:rsidP="00497514">
      <w:pPr>
        <w:spacing w:line="276" w:lineRule="auto"/>
        <w:ind w:left="426" w:hanging="142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Ocenie w ramach kryterium będzie zaproponowana liczba </w:t>
      </w:r>
      <w:r w:rsidR="00BF5C93" w:rsidRPr="00042068">
        <w:rPr>
          <w:rStyle w:val="markedcontent"/>
          <w:rFonts w:asciiTheme="minorHAnsi" w:hAnsiTheme="minorHAnsi" w:cstheme="minorHAnsi"/>
        </w:rPr>
        <w:t>badań diagnostycznych:</w:t>
      </w:r>
    </w:p>
    <w:p w14:paraId="0D46ECB2" w14:textId="03644095" w:rsidR="0092688E" w:rsidRPr="00042068" w:rsidRDefault="009C7BEC" w:rsidP="00497514">
      <w:pPr>
        <w:pStyle w:val="Akapitzlist"/>
        <w:numPr>
          <w:ilvl w:val="0"/>
          <w:numId w:val="40"/>
        </w:numPr>
        <w:spacing w:line="276" w:lineRule="auto"/>
        <w:ind w:left="426" w:hanging="219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badani</w:t>
      </w:r>
      <w:r w:rsidR="00857ABA" w:rsidRPr="00042068">
        <w:rPr>
          <w:rStyle w:val="markedcontent"/>
          <w:rFonts w:asciiTheme="minorHAnsi" w:hAnsiTheme="minorHAnsi" w:cstheme="minorHAnsi"/>
        </w:rPr>
        <w:t>a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– </w:t>
      </w:r>
      <w:r w:rsidR="00486EDA" w:rsidRPr="00042068">
        <w:rPr>
          <w:rStyle w:val="markedcontent"/>
          <w:rFonts w:asciiTheme="minorHAnsi" w:hAnsiTheme="minorHAnsi" w:cstheme="minorHAnsi"/>
        </w:rPr>
        <w:t>5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pkt.</w:t>
      </w:r>
    </w:p>
    <w:p w14:paraId="44C66412" w14:textId="57A925BC" w:rsidR="00BF5C93" w:rsidRPr="00042068" w:rsidRDefault="009C7BEC" w:rsidP="00497514">
      <w:pPr>
        <w:pStyle w:val="Akapitzlist"/>
        <w:numPr>
          <w:ilvl w:val="0"/>
          <w:numId w:val="40"/>
        </w:numPr>
        <w:spacing w:line="276" w:lineRule="auto"/>
        <w:ind w:left="426" w:hanging="219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badania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– </w:t>
      </w:r>
      <w:r w:rsidR="00486EDA" w:rsidRPr="00042068">
        <w:rPr>
          <w:rStyle w:val="markedcontent"/>
          <w:rFonts w:asciiTheme="minorHAnsi" w:hAnsiTheme="minorHAnsi" w:cstheme="minorHAnsi"/>
        </w:rPr>
        <w:t>10</w:t>
      </w:r>
      <w:r w:rsidR="0092688E" w:rsidRPr="00042068">
        <w:rPr>
          <w:rStyle w:val="markedcontent"/>
          <w:rFonts w:asciiTheme="minorHAnsi" w:hAnsiTheme="minorHAnsi" w:cstheme="minorHAnsi"/>
        </w:rPr>
        <w:t xml:space="preserve"> pkt. </w:t>
      </w:r>
    </w:p>
    <w:p w14:paraId="2E6E7889" w14:textId="26FA61B2" w:rsidR="0092688E" w:rsidRPr="00042068" w:rsidRDefault="0092688E" w:rsidP="00497514">
      <w:pPr>
        <w:pStyle w:val="Akapitzlist"/>
        <w:numPr>
          <w:ilvl w:val="0"/>
          <w:numId w:val="40"/>
        </w:numPr>
        <w:spacing w:line="276" w:lineRule="auto"/>
        <w:ind w:left="426" w:hanging="219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i więcej </w:t>
      </w:r>
      <w:r w:rsidR="009C7BEC" w:rsidRPr="00042068">
        <w:rPr>
          <w:rStyle w:val="markedcontent"/>
          <w:rFonts w:asciiTheme="minorHAnsi" w:hAnsiTheme="minorHAnsi" w:cstheme="minorHAnsi"/>
        </w:rPr>
        <w:t>badań</w:t>
      </w:r>
      <w:r w:rsidRPr="00042068">
        <w:rPr>
          <w:rStyle w:val="markedcontent"/>
          <w:rFonts w:asciiTheme="minorHAnsi" w:hAnsiTheme="minorHAnsi" w:cstheme="minorHAnsi"/>
        </w:rPr>
        <w:t xml:space="preserve"> – 1</w:t>
      </w:r>
      <w:r w:rsidR="00486EDA" w:rsidRPr="00042068">
        <w:rPr>
          <w:rStyle w:val="markedcontent"/>
          <w:rFonts w:asciiTheme="minorHAnsi" w:hAnsiTheme="minorHAnsi" w:cstheme="minorHAnsi"/>
        </w:rPr>
        <w:t>5</w:t>
      </w:r>
      <w:r w:rsidRPr="00042068">
        <w:rPr>
          <w:rStyle w:val="markedcontent"/>
          <w:rFonts w:asciiTheme="minorHAnsi" w:hAnsiTheme="minorHAnsi" w:cstheme="minorHAnsi"/>
        </w:rPr>
        <w:t xml:space="preserve"> pkt. </w:t>
      </w:r>
    </w:p>
    <w:p w14:paraId="7045E2CC" w14:textId="5ECE2ED6" w:rsidR="0092688E" w:rsidRPr="00042068" w:rsidRDefault="0092688E" w:rsidP="0049751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20AA11BB" w14:textId="7543BE98" w:rsidR="009C7BEC" w:rsidRPr="00042068" w:rsidRDefault="009C7BEC" w:rsidP="00497514">
      <w:pPr>
        <w:pStyle w:val="Akapitzlist"/>
        <w:numPr>
          <w:ilvl w:val="0"/>
          <w:numId w:val="40"/>
        </w:numPr>
        <w:spacing w:line="276" w:lineRule="auto"/>
        <w:ind w:left="284" w:hanging="284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Kryterium </w:t>
      </w:r>
      <w:r w:rsidRPr="00042068">
        <w:rPr>
          <w:rStyle w:val="markedcontent"/>
          <w:rFonts w:asciiTheme="minorHAnsi" w:hAnsiTheme="minorHAnsi" w:cstheme="minorHAnsi"/>
        </w:rPr>
        <w:t>liczby zabiegów rehabilitacyjnych:</w:t>
      </w:r>
    </w:p>
    <w:p w14:paraId="3777056E" w14:textId="35A8F69F" w:rsidR="009C7BEC" w:rsidRPr="00042068" w:rsidRDefault="009C7BEC" w:rsidP="00497514">
      <w:pPr>
        <w:spacing w:line="276" w:lineRule="auto"/>
        <w:ind w:left="426" w:hanging="142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Ocenie w ramach kryterium będzie zaproponowana liczba zabiegów rehabilitacyjnych:</w:t>
      </w:r>
    </w:p>
    <w:p w14:paraId="6C182646" w14:textId="2AB9FBB4" w:rsidR="009C7BEC" w:rsidRPr="00042068" w:rsidRDefault="009C7BEC" w:rsidP="00497514">
      <w:pPr>
        <w:pStyle w:val="Akapitzlist"/>
        <w:numPr>
          <w:ilvl w:val="0"/>
          <w:numId w:val="41"/>
        </w:numPr>
        <w:spacing w:line="276" w:lineRule="auto"/>
        <w:ind w:left="426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zabieg</w:t>
      </w:r>
      <w:r w:rsidR="00FA5AF6" w:rsidRPr="00042068">
        <w:rPr>
          <w:rStyle w:val="markedcontent"/>
          <w:rFonts w:asciiTheme="minorHAnsi" w:hAnsiTheme="minorHAnsi" w:cstheme="minorHAnsi"/>
        </w:rPr>
        <w:t>i</w:t>
      </w:r>
      <w:r w:rsidRPr="00042068">
        <w:rPr>
          <w:rStyle w:val="markedcontent"/>
          <w:rFonts w:asciiTheme="minorHAnsi" w:hAnsiTheme="minorHAnsi" w:cstheme="minorHAnsi"/>
        </w:rPr>
        <w:t xml:space="preserve"> – </w:t>
      </w:r>
      <w:r w:rsidR="00486EDA" w:rsidRPr="00042068">
        <w:rPr>
          <w:rStyle w:val="markedcontent"/>
          <w:rFonts w:asciiTheme="minorHAnsi" w:hAnsiTheme="minorHAnsi" w:cstheme="minorHAnsi"/>
        </w:rPr>
        <w:t>5</w:t>
      </w:r>
      <w:r w:rsidRPr="00042068">
        <w:rPr>
          <w:rStyle w:val="markedcontent"/>
          <w:rFonts w:asciiTheme="minorHAnsi" w:hAnsiTheme="minorHAnsi" w:cstheme="minorHAnsi"/>
        </w:rPr>
        <w:t xml:space="preserve"> pkt.</w:t>
      </w:r>
    </w:p>
    <w:p w14:paraId="7581390C" w14:textId="7BFF550D" w:rsidR="009C7BEC" w:rsidRPr="00042068" w:rsidRDefault="009C7BEC" w:rsidP="00497514">
      <w:pPr>
        <w:pStyle w:val="Akapitzlist"/>
        <w:numPr>
          <w:ilvl w:val="0"/>
          <w:numId w:val="41"/>
        </w:numPr>
        <w:spacing w:line="276" w:lineRule="auto"/>
        <w:ind w:left="426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zabiegi  – </w:t>
      </w:r>
      <w:r w:rsidR="00486EDA" w:rsidRPr="00042068">
        <w:rPr>
          <w:rStyle w:val="markedcontent"/>
          <w:rFonts w:asciiTheme="minorHAnsi" w:hAnsiTheme="minorHAnsi" w:cstheme="minorHAnsi"/>
        </w:rPr>
        <w:t>10</w:t>
      </w:r>
      <w:r w:rsidRPr="00042068">
        <w:rPr>
          <w:rStyle w:val="markedcontent"/>
          <w:rFonts w:asciiTheme="minorHAnsi" w:hAnsiTheme="minorHAnsi" w:cstheme="minorHAnsi"/>
        </w:rPr>
        <w:t xml:space="preserve">pkt. </w:t>
      </w:r>
    </w:p>
    <w:p w14:paraId="797677AB" w14:textId="2C198EF0" w:rsidR="009C7BEC" w:rsidRPr="00042068" w:rsidRDefault="00FA5AF6" w:rsidP="00497514">
      <w:pPr>
        <w:pStyle w:val="Akapitzlist"/>
        <w:spacing w:line="276" w:lineRule="auto"/>
        <w:ind w:left="426" w:hanging="284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5 </w:t>
      </w:r>
      <w:r w:rsidR="009C7BEC" w:rsidRPr="00042068">
        <w:rPr>
          <w:rStyle w:val="markedcontent"/>
          <w:rFonts w:asciiTheme="minorHAnsi" w:hAnsiTheme="minorHAnsi" w:cstheme="minorHAnsi"/>
        </w:rPr>
        <w:t>i więcej zabiegów – 1</w:t>
      </w:r>
      <w:r w:rsidR="00486EDA" w:rsidRPr="00042068">
        <w:rPr>
          <w:rStyle w:val="markedcontent"/>
          <w:rFonts w:asciiTheme="minorHAnsi" w:hAnsiTheme="minorHAnsi" w:cstheme="minorHAnsi"/>
        </w:rPr>
        <w:t>5</w:t>
      </w:r>
      <w:r w:rsidR="009C7BEC" w:rsidRPr="00042068">
        <w:rPr>
          <w:rStyle w:val="markedcontent"/>
          <w:rFonts w:asciiTheme="minorHAnsi" w:hAnsiTheme="minorHAnsi" w:cstheme="minorHAnsi"/>
        </w:rPr>
        <w:t xml:space="preserve"> pkt. </w:t>
      </w:r>
    </w:p>
    <w:p w14:paraId="26E7AB79" w14:textId="77777777" w:rsidR="009C7BEC" w:rsidRPr="00042068" w:rsidRDefault="009C7BEC" w:rsidP="0049751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29E8E452" w14:textId="1B81CBC2" w:rsidR="00E91A3A" w:rsidRPr="00042068" w:rsidRDefault="00E91A3A" w:rsidP="00497514">
      <w:pPr>
        <w:pStyle w:val="Nagwek1"/>
        <w:numPr>
          <w:ilvl w:val="0"/>
          <w:numId w:val="15"/>
        </w:numPr>
        <w:spacing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Wymagane dokumenty:</w:t>
      </w:r>
    </w:p>
    <w:p w14:paraId="5D728F4A" w14:textId="77777777" w:rsidR="00E7507E" w:rsidRPr="00042068" w:rsidRDefault="00E7507E" w:rsidP="00497514">
      <w:pPr>
        <w:spacing w:line="276" w:lineRule="auto"/>
      </w:pPr>
    </w:p>
    <w:p w14:paraId="074D205C" w14:textId="23527B61" w:rsidR="00FC15DD" w:rsidRPr="00042068" w:rsidRDefault="00FC15DD" w:rsidP="00497514">
      <w:pPr>
        <w:pStyle w:val="Akapitzlist"/>
        <w:numPr>
          <w:ilvl w:val="0"/>
          <w:numId w:val="1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Formularz oferty</w:t>
      </w:r>
      <w:r w:rsidR="00042068">
        <w:rPr>
          <w:rFonts w:asciiTheme="minorHAnsi" w:hAnsiTheme="minorHAnsi" w:cstheme="minorHAnsi"/>
        </w:rPr>
        <w:t>.</w:t>
      </w:r>
    </w:p>
    <w:p w14:paraId="785BEA8A" w14:textId="40A7B82E" w:rsidR="00486EDA" w:rsidRPr="00042068" w:rsidRDefault="00486EDA" w:rsidP="00497514">
      <w:pPr>
        <w:pStyle w:val="Akapitzlist"/>
        <w:numPr>
          <w:ilvl w:val="0"/>
          <w:numId w:val="1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Wykaz </w:t>
      </w:r>
      <w:r w:rsidR="0023736E" w:rsidRPr="00042068">
        <w:rPr>
          <w:rFonts w:asciiTheme="minorHAnsi" w:hAnsiTheme="minorHAnsi" w:cstheme="minorHAnsi"/>
        </w:rPr>
        <w:t>usług, realizowanych przez Oferenta (specjalizacji lekarskich, rodzajów badań diagnostycznych, zabiegów rehabilitacyjnych, które Oferent posiada w swojej ofercie i które może wykonać</w:t>
      </w:r>
      <w:r w:rsidR="00FA5AF6" w:rsidRPr="00042068">
        <w:rPr>
          <w:rFonts w:asciiTheme="minorHAnsi" w:hAnsiTheme="minorHAnsi" w:cstheme="minorHAnsi"/>
        </w:rPr>
        <w:t xml:space="preserve"> wraz z wyceną każdej z tych usług</w:t>
      </w:r>
      <w:r w:rsidR="0023736E" w:rsidRPr="00042068">
        <w:rPr>
          <w:rFonts w:asciiTheme="minorHAnsi" w:hAnsiTheme="minorHAnsi" w:cstheme="minorHAnsi"/>
        </w:rPr>
        <w:t>)</w:t>
      </w:r>
      <w:r w:rsidR="00FA5AF6" w:rsidRPr="00042068">
        <w:rPr>
          <w:rFonts w:asciiTheme="minorHAnsi" w:hAnsiTheme="minorHAnsi" w:cstheme="minorHAnsi"/>
        </w:rPr>
        <w:t>.</w:t>
      </w:r>
      <w:r w:rsidR="005C3C65" w:rsidRPr="00042068">
        <w:rPr>
          <w:rFonts w:asciiTheme="minorHAnsi" w:hAnsiTheme="minorHAnsi" w:cstheme="minorHAnsi"/>
        </w:rPr>
        <w:t xml:space="preserve"> </w:t>
      </w:r>
      <w:r w:rsidR="00FA5AF6" w:rsidRPr="00042068">
        <w:rPr>
          <w:rFonts w:asciiTheme="minorHAnsi" w:hAnsiTheme="minorHAnsi" w:cstheme="minorHAnsi"/>
        </w:rPr>
        <w:t xml:space="preserve">Wykaz ten stanowić będzie </w:t>
      </w:r>
      <w:r w:rsidR="001858BE">
        <w:rPr>
          <w:rFonts w:asciiTheme="minorHAnsi" w:hAnsiTheme="minorHAnsi" w:cstheme="minorHAnsi"/>
        </w:rPr>
        <w:t xml:space="preserve">również </w:t>
      </w:r>
      <w:r w:rsidR="00FA5AF6" w:rsidRPr="00042068">
        <w:rPr>
          <w:rFonts w:asciiTheme="minorHAnsi" w:hAnsiTheme="minorHAnsi" w:cstheme="minorHAnsi"/>
        </w:rPr>
        <w:t xml:space="preserve">załącznik </w:t>
      </w:r>
      <w:r w:rsidR="00BE1219" w:rsidRPr="00042068">
        <w:rPr>
          <w:rFonts w:asciiTheme="minorHAnsi" w:hAnsiTheme="minorHAnsi" w:cstheme="minorHAnsi"/>
        </w:rPr>
        <w:t xml:space="preserve">nr 1 </w:t>
      </w:r>
      <w:r w:rsidR="00FA5AF6" w:rsidRPr="00042068">
        <w:rPr>
          <w:rFonts w:asciiTheme="minorHAnsi" w:hAnsiTheme="minorHAnsi" w:cstheme="minorHAnsi"/>
        </w:rPr>
        <w:t xml:space="preserve">do umowy. </w:t>
      </w:r>
    </w:p>
    <w:p w14:paraId="4E552509" w14:textId="6E106808" w:rsidR="00FC15DD" w:rsidRPr="00042068" w:rsidRDefault="00E7507E" w:rsidP="00497514">
      <w:pPr>
        <w:pStyle w:val="Akapitzlist"/>
        <w:numPr>
          <w:ilvl w:val="0"/>
          <w:numId w:val="1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Oświadczenie o braku powiązań osobowych i kapitałowych z Zamawiającym,</w:t>
      </w:r>
    </w:p>
    <w:p w14:paraId="0673F604" w14:textId="3AB10D2B" w:rsidR="00E7507E" w:rsidRPr="00042068" w:rsidRDefault="00E7507E" w:rsidP="00497514">
      <w:pPr>
        <w:pStyle w:val="Akapitzlist"/>
        <w:numPr>
          <w:ilvl w:val="0"/>
          <w:numId w:val="1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Wyciąg z rejestru podmiotów wykonujących działalność leczniczą, potwierdzający uprawnienia Oferenta do prowadzenia działalności gospodarczej w zakresie działalności leczniczej.</w:t>
      </w:r>
    </w:p>
    <w:p w14:paraId="7D884560" w14:textId="29709C11" w:rsidR="00225171" w:rsidRPr="00042068" w:rsidRDefault="00E7507E" w:rsidP="00497514">
      <w:pPr>
        <w:pStyle w:val="Akapitzlist"/>
        <w:numPr>
          <w:ilvl w:val="0"/>
          <w:numId w:val="1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lastRenderedPageBreak/>
        <w:t>Kopia polisy ubezpieczeniowej od odpowiedzialności cywilnej podmiotu wykonującego działalność leczniczą.</w:t>
      </w:r>
    </w:p>
    <w:p w14:paraId="4A0E6192" w14:textId="66C3219B" w:rsidR="00020045" w:rsidRPr="00042068" w:rsidRDefault="001415D6" w:rsidP="00497514">
      <w:pPr>
        <w:pStyle w:val="Nagwek1"/>
        <w:numPr>
          <w:ilvl w:val="0"/>
          <w:numId w:val="15"/>
        </w:numPr>
        <w:spacing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Informacje uzupełniające:</w:t>
      </w:r>
    </w:p>
    <w:p w14:paraId="66ED1BB6" w14:textId="77777777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2F4CD9FC" w14:textId="76920DF3" w:rsidR="001415D6" w:rsidRPr="00042068" w:rsidRDefault="001415D6" w:rsidP="00497514">
      <w:pPr>
        <w:pStyle w:val="Akapitzlist"/>
        <w:numPr>
          <w:ilvl w:val="0"/>
          <w:numId w:val="5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niniejszym postępowaniu zostanie odrzucona oferta </w:t>
      </w:r>
      <w:r w:rsidR="00B039F5" w:rsidRPr="00042068">
        <w:rPr>
          <w:rFonts w:asciiTheme="minorHAnsi" w:hAnsiTheme="minorHAnsi" w:cstheme="minorHAnsi"/>
        </w:rPr>
        <w:t>Oferenta</w:t>
      </w:r>
      <w:r w:rsidRPr="00042068">
        <w:rPr>
          <w:rFonts w:asciiTheme="minorHAnsi" w:hAnsiTheme="minorHAnsi" w:cstheme="minorHAnsi"/>
        </w:rPr>
        <w:t>, który:</w:t>
      </w:r>
    </w:p>
    <w:p w14:paraId="754B5F6C" w14:textId="699581AD" w:rsidR="001415D6" w:rsidRPr="00042068" w:rsidRDefault="001415D6" w:rsidP="0049751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Pozostaje z Zamawiającym w powiązaniu osobowym bądź kapitałowym,</w:t>
      </w:r>
    </w:p>
    <w:p w14:paraId="279CB572" w14:textId="73893843" w:rsidR="001415D6" w:rsidRPr="00042068" w:rsidRDefault="001415D6" w:rsidP="0049751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Nie spełnia wymagań, określonych w punkcie V zapytania ofertowego,</w:t>
      </w:r>
    </w:p>
    <w:p w14:paraId="1B9BE840" w14:textId="62467D01" w:rsidR="001415D6" w:rsidRPr="00042068" w:rsidRDefault="001415D6" w:rsidP="0049751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Złoży ofertę niespełniającą kryterium formalnych</w:t>
      </w:r>
      <w:r w:rsidR="003C0551" w:rsidRPr="00042068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7B3F8267" w:rsidR="001415D6" w:rsidRPr="00042068" w:rsidRDefault="001415D6" w:rsidP="0049751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Przedstawi nieprawdziwe informacje (np. nieprawdziwe referencje),</w:t>
      </w:r>
    </w:p>
    <w:p w14:paraId="4E7AA02E" w14:textId="6B044434" w:rsidR="001415D6" w:rsidRPr="00042068" w:rsidRDefault="001415D6" w:rsidP="0049751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Złoży ofertę po terminie.</w:t>
      </w:r>
    </w:p>
    <w:p w14:paraId="1DB95F7A" w14:textId="25405819" w:rsidR="001415D6" w:rsidRPr="00042068" w:rsidRDefault="001415D6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przypadku złożenia dwóch (lub więcej ofert) najkorzystniejszych ofert (o takiej samej punktacji) Zmawiający wybiera ofertę o </w:t>
      </w:r>
      <w:r w:rsidR="00B3636E" w:rsidRPr="00042068">
        <w:rPr>
          <w:rFonts w:asciiTheme="minorHAnsi" w:hAnsiTheme="minorHAnsi" w:cstheme="minorHAnsi"/>
        </w:rPr>
        <w:t xml:space="preserve">najwyższej liczbie zabiegów rehabilitacyjnych. </w:t>
      </w:r>
      <w:r w:rsidRPr="00042068">
        <w:rPr>
          <w:rFonts w:asciiTheme="minorHAnsi" w:hAnsiTheme="minorHAnsi" w:cstheme="minorHAnsi"/>
        </w:rPr>
        <w:t xml:space="preserve"> Jeżeli </w:t>
      </w:r>
      <w:r w:rsidR="00B3636E" w:rsidRPr="00042068">
        <w:rPr>
          <w:rFonts w:asciiTheme="minorHAnsi" w:hAnsiTheme="minorHAnsi" w:cstheme="minorHAnsi"/>
        </w:rPr>
        <w:t>liczba ta</w:t>
      </w:r>
      <w:r w:rsidRPr="00042068">
        <w:rPr>
          <w:rFonts w:asciiTheme="minorHAnsi" w:hAnsiTheme="minorHAnsi" w:cstheme="minorHAnsi"/>
        </w:rPr>
        <w:t xml:space="preserve"> będzie identyczna,</w:t>
      </w:r>
      <w:r w:rsidR="006D71A9" w:rsidRPr="00042068">
        <w:rPr>
          <w:rFonts w:asciiTheme="minorHAnsi" w:hAnsiTheme="minorHAnsi" w:cstheme="minorHAnsi"/>
        </w:rPr>
        <w:t xml:space="preserve"> </w:t>
      </w:r>
      <w:r w:rsidRPr="00042068">
        <w:rPr>
          <w:rFonts w:asciiTheme="minorHAnsi" w:hAnsiTheme="minorHAnsi" w:cstheme="minorHAnsi"/>
        </w:rPr>
        <w:t>Zamawiający wezwie tych Oferentów do przedstawienia dodatkowej oferty</w:t>
      </w:r>
      <w:r w:rsidR="00B3636E" w:rsidRPr="00042068">
        <w:rPr>
          <w:rFonts w:asciiTheme="minorHAnsi" w:hAnsiTheme="minorHAnsi" w:cstheme="minorHAnsi"/>
        </w:rPr>
        <w:t xml:space="preserve">. </w:t>
      </w:r>
    </w:p>
    <w:p w14:paraId="1EBF0A42" w14:textId="63BE33E5" w:rsidR="001415D6" w:rsidRPr="00042068" w:rsidRDefault="00B039F5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Oferent</w:t>
      </w:r>
      <w:r w:rsidR="001415D6" w:rsidRPr="00042068">
        <w:rPr>
          <w:rFonts w:asciiTheme="minorHAnsi" w:hAnsiTheme="minorHAnsi" w:cstheme="minorHAnsi"/>
        </w:rPr>
        <w:t xml:space="preserve"> zobowiązuje się do podpisania umowy w terminie wyznaczonym przez Zamawiającego. </w:t>
      </w:r>
      <w:r w:rsidR="003C0551" w:rsidRPr="00042068">
        <w:rPr>
          <w:rFonts w:asciiTheme="minorHAnsi" w:hAnsiTheme="minorHAnsi" w:cstheme="minorHAnsi"/>
        </w:rPr>
        <w:t xml:space="preserve">Wzór umowy stanowi załącznik nr </w:t>
      </w:r>
      <w:r w:rsidR="00D53E2F" w:rsidRPr="00042068">
        <w:rPr>
          <w:rFonts w:asciiTheme="minorHAnsi" w:hAnsiTheme="minorHAnsi" w:cstheme="minorHAnsi"/>
        </w:rPr>
        <w:t>3</w:t>
      </w:r>
      <w:r w:rsidR="003C0551" w:rsidRPr="00042068">
        <w:rPr>
          <w:rFonts w:asciiTheme="minorHAnsi" w:hAnsiTheme="minorHAnsi" w:cstheme="minorHAnsi"/>
        </w:rPr>
        <w:t xml:space="preserve"> do niniejszego zapytania ofertowego.</w:t>
      </w:r>
    </w:p>
    <w:p w14:paraId="2C4D41D2" w14:textId="339E4A8A" w:rsidR="00FF6E5E" w:rsidRPr="00042068" w:rsidRDefault="00FF6E5E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przypadku uchylania się </w:t>
      </w:r>
      <w:r w:rsidR="00B039F5" w:rsidRPr="00042068">
        <w:rPr>
          <w:rFonts w:asciiTheme="minorHAnsi" w:hAnsiTheme="minorHAnsi" w:cstheme="minorHAnsi"/>
        </w:rPr>
        <w:t>Oferenta</w:t>
      </w:r>
      <w:r w:rsidRPr="00042068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B039F5" w:rsidRPr="00042068">
        <w:rPr>
          <w:rFonts w:asciiTheme="minorHAnsi" w:hAnsiTheme="minorHAnsi" w:cstheme="minorHAnsi"/>
        </w:rPr>
        <w:t>Oferentem.</w:t>
      </w:r>
    </w:p>
    <w:p w14:paraId="658F62DC" w14:textId="2BB23554" w:rsidR="00FF6E5E" w:rsidRPr="00042068" w:rsidRDefault="00FF6E5E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Płatność za zrealizowanie przedmiotu zamówienia może być dokonywana w częściach, </w:t>
      </w:r>
      <w:r w:rsidR="00B039F5" w:rsidRPr="00042068">
        <w:rPr>
          <w:rFonts w:asciiTheme="minorHAnsi" w:hAnsiTheme="minorHAnsi" w:cstheme="minorHAnsi"/>
        </w:rPr>
        <w:t xml:space="preserve">co </w:t>
      </w:r>
      <w:r w:rsidRPr="00042068">
        <w:rPr>
          <w:rFonts w:asciiTheme="minorHAnsi" w:hAnsiTheme="minorHAnsi" w:cstheme="minorHAnsi"/>
        </w:rPr>
        <w:t>zostanie uszczegółowion</w:t>
      </w:r>
      <w:r w:rsidR="00B039F5" w:rsidRPr="00042068">
        <w:rPr>
          <w:rFonts w:asciiTheme="minorHAnsi" w:hAnsiTheme="minorHAnsi" w:cstheme="minorHAnsi"/>
        </w:rPr>
        <w:t>e</w:t>
      </w:r>
      <w:r w:rsidRPr="00042068">
        <w:rPr>
          <w:rFonts w:asciiTheme="minorHAnsi" w:hAnsiTheme="minorHAnsi" w:cstheme="minorHAnsi"/>
        </w:rPr>
        <w:t xml:space="preserve"> w umowie.</w:t>
      </w:r>
    </w:p>
    <w:p w14:paraId="3206ADCF" w14:textId="28A07B66" w:rsidR="00FF6E5E" w:rsidRPr="00042068" w:rsidRDefault="00FF6E5E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042068">
        <w:rPr>
          <w:rFonts w:asciiTheme="minorHAnsi" w:hAnsiTheme="minorHAnsi" w:cstheme="minorHAnsi"/>
        </w:rPr>
        <w:t>zastrzega</w:t>
      </w:r>
      <w:r w:rsidRPr="00042068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46B993A5" w:rsidR="00FF6E5E" w:rsidRPr="00042068" w:rsidRDefault="00FF6E5E" w:rsidP="00497514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Okresu realizacji umowy</w:t>
      </w:r>
      <w:r w:rsidR="00042068" w:rsidRPr="00042068">
        <w:rPr>
          <w:rFonts w:asciiTheme="minorHAnsi" w:hAnsiTheme="minorHAnsi" w:cstheme="minorHAnsi"/>
        </w:rPr>
        <w:t>,</w:t>
      </w:r>
    </w:p>
    <w:p w14:paraId="51252CAC" w14:textId="43D2C5D3" w:rsidR="00FF6E5E" w:rsidRPr="00042068" w:rsidRDefault="00FF6E5E" w:rsidP="00497514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Ostatecznej liczby uczestników projektu</w:t>
      </w:r>
      <w:r w:rsidR="00042068" w:rsidRPr="00042068">
        <w:rPr>
          <w:rFonts w:asciiTheme="minorHAnsi" w:hAnsiTheme="minorHAnsi" w:cstheme="minorHAnsi"/>
        </w:rPr>
        <w:t>.</w:t>
      </w:r>
    </w:p>
    <w:p w14:paraId="4E9B1E37" w14:textId="160D59E0" w:rsidR="00FF6E5E" w:rsidRPr="00042068" w:rsidRDefault="00FF6E5E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Zamawiający może unieważnić postępowanie, gdy:</w:t>
      </w:r>
    </w:p>
    <w:p w14:paraId="193DB6A0" w14:textId="6FABBB6B" w:rsidR="00FF6E5E" w:rsidRPr="00042068" w:rsidRDefault="00FF6E5E" w:rsidP="0049751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 postepowaniu nie złożono żadnej oferty,</w:t>
      </w:r>
    </w:p>
    <w:p w14:paraId="2A41DE00" w14:textId="45945D2B" w:rsidR="00FF6E5E" w:rsidRPr="00042068" w:rsidRDefault="00FF6E5E" w:rsidP="0049751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Cena najkorzystniejszej oferty przekroczyła wartość kwoty, którą Zamawiający zamierza przeznaczyć na sfinansowanie zamówienia.</w:t>
      </w:r>
    </w:p>
    <w:p w14:paraId="24DCC9F8" w14:textId="36BAD592" w:rsidR="00FF6E5E" w:rsidRPr="00042068" w:rsidRDefault="00FF6E5E" w:rsidP="0049751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38A00A45" w14:textId="77777777" w:rsidR="00225171" w:rsidRPr="00042068" w:rsidRDefault="00225171" w:rsidP="00497514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60DA5061" w14:textId="6EB6D6CD" w:rsidR="003C0551" w:rsidRPr="00042068" w:rsidRDefault="00FF6E5E" w:rsidP="00497514">
      <w:pPr>
        <w:pStyle w:val="Nagwek1"/>
        <w:numPr>
          <w:ilvl w:val="0"/>
          <w:numId w:val="15"/>
        </w:numPr>
        <w:spacing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Termin i sposób składania oferty</w:t>
      </w:r>
    </w:p>
    <w:p w14:paraId="775B593A" w14:textId="77777777" w:rsidR="00225171" w:rsidRPr="00042068" w:rsidRDefault="00225171" w:rsidP="00497514"/>
    <w:p w14:paraId="4AB2104E" w14:textId="6C54F0E9" w:rsidR="00FF6E5E" w:rsidRPr="00042068" w:rsidRDefault="00FF6E5E" w:rsidP="00497514">
      <w:pPr>
        <w:pStyle w:val="Akapitzlist"/>
        <w:numPr>
          <w:ilvl w:val="0"/>
          <w:numId w:val="10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2C287035" w14:textId="5D026752" w:rsidR="00FF6E5E" w:rsidRPr="00042068" w:rsidRDefault="00FF6E5E" w:rsidP="00497514">
      <w:pPr>
        <w:pStyle w:val="Akapitzlist"/>
        <w:numPr>
          <w:ilvl w:val="0"/>
          <w:numId w:val="10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Termin związania ofertą: 30 dni. </w:t>
      </w:r>
    </w:p>
    <w:p w14:paraId="26655C00" w14:textId="68A2ADD1" w:rsidR="00FF6E5E" w:rsidRPr="00042068" w:rsidRDefault="00FF6E5E" w:rsidP="00497514">
      <w:pPr>
        <w:pStyle w:val="Akapitzlist"/>
        <w:numPr>
          <w:ilvl w:val="0"/>
          <w:numId w:val="10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lastRenderedPageBreak/>
        <w:t xml:space="preserve">Oferty należy składać w: Miejskim Ośrodku Pomocy Społecznej w Sopocie </w:t>
      </w:r>
      <w:r w:rsidR="000514F0" w:rsidRPr="00042068">
        <w:rPr>
          <w:rFonts w:asciiTheme="minorHAnsi" w:hAnsiTheme="minorHAnsi" w:cstheme="minorHAnsi"/>
        </w:rPr>
        <w:t xml:space="preserve">ul. Kolejowa 14 </w:t>
      </w:r>
      <w:r w:rsidRPr="00042068">
        <w:rPr>
          <w:rFonts w:asciiTheme="minorHAnsi" w:hAnsiTheme="minorHAnsi" w:cstheme="minorHAnsi"/>
        </w:rPr>
        <w:t>lub przesłać na adres Miejskiego Ośrodka Pomocy Społecznej w Sopocie ul. Kolejowa 14, 81-835 Sopot</w:t>
      </w:r>
      <w:r w:rsidR="00E31328" w:rsidRPr="00042068">
        <w:rPr>
          <w:rFonts w:asciiTheme="minorHAnsi" w:hAnsiTheme="minorHAnsi" w:cstheme="minorHAnsi"/>
        </w:rPr>
        <w:t>,</w:t>
      </w:r>
      <w:r w:rsidRPr="00042068">
        <w:rPr>
          <w:rFonts w:asciiTheme="minorHAnsi" w:hAnsiTheme="minorHAnsi" w:cstheme="minorHAnsi"/>
        </w:rPr>
        <w:t xml:space="preserve"> do dnia </w:t>
      </w:r>
      <w:r w:rsidR="00042068" w:rsidRPr="00042068">
        <w:rPr>
          <w:rFonts w:asciiTheme="minorHAnsi" w:hAnsiTheme="minorHAnsi" w:cstheme="minorHAnsi"/>
        </w:rPr>
        <w:t>5</w:t>
      </w:r>
      <w:r w:rsidR="00857ABA" w:rsidRPr="00042068">
        <w:rPr>
          <w:rFonts w:asciiTheme="minorHAnsi" w:hAnsiTheme="minorHAnsi" w:cstheme="minorHAnsi"/>
        </w:rPr>
        <w:t xml:space="preserve"> </w:t>
      </w:r>
      <w:r w:rsidR="00042068" w:rsidRPr="00042068">
        <w:rPr>
          <w:rFonts w:asciiTheme="minorHAnsi" w:hAnsiTheme="minorHAnsi" w:cstheme="minorHAnsi"/>
        </w:rPr>
        <w:t xml:space="preserve">grudnia </w:t>
      </w:r>
      <w:r w:rsidR="00857ABA" w:rsidRPr="00042068">
        <w:rPr>
          <w:rFonts w:asciiTheme="minorHAnsi" w:hAnsiTheme="minorHAnsi" w:cstheme="minorHAnsi"/>
        </w:rPr>
        <w:t xml:space="preserve">2022 r. </w:t>
      </w:r>
      <w:r w:rsidRPr="00042068">
        <w:rPr>
          <w:rFonts w:asciiTheme="minorHAnsi" w:hAnsiTheme="minorHAnsi" w:cstheme="minorHAnsi"/>
        </w:rPr>
        <w:t xml:space="preserve">do godziny </w:t>
      </w:r>
      <w:r w:rsidR="00857ABA" w:rsidRPr="00042068">
        <w:rPr>
          <w:rFonts w:asciiTheme="minorHAnsi" w:hAnsiTheme="minorHAnsi" w:cstheme="minorHAnsi"/>
        </w:rPr>
        <w:t>10:00</w:t>
      </w:r>
      <w:r w:rsidR="0023736E" w:rsidRPr="00042068">
        <w:rPr>
          <w:rFonts w:asciiTheme="minorHAnsi" w:hAnsiTheme="minorHAnsi" w:cstheme="minorHAnsi"/>
        </w:rPr>
        <w:t xml:space="preserve">. </w:t>
      </w:r>
      <w:r w:rsidRPr="00042068">
        <w:rPr>
          <w:rFonts w:asciiTheme="minorHAnsi" w:hAnsiTheme="minorHAnsi" w:cstheme="minorHAnsi"/>
        </w:rPr>
        <w:t>Liczy się data wpływu do Miejskiego Ośrodka Pomocy Społecznej w Sopocie. Oferty prosimy składać w zamkniętej kopercie z dopiskiem</w:t>
      </w:r>
      <w:r w:rsidR="00FC2BEF" w:rsidRPr="00042068">
        <w:rPr>
          <w:rFonts w:asciiTheme="minorHAnsi" w:hAnsiTheme="minorHAnsi" w:cstheme="minorHAnsi"/>
        </w:rPr>
        <w:t xml:space="preserve">: </w:t>
      </w:r>
      <w:r w:rsidR="0023736E" w:rsidRPr="00042068">
        <w:rPr>
          <w:rFonts w:asciiTheme="minorHAnsi" w:hAnsiTheme="minorHAnsi" w:cstheme="minorHAnsi"/>
        </w:rPr>
        <w:t>„</w:t>
      </w:r>
      <w:r w:rsidR="0023736E" w:rsidRPr="00042068">
        <w:rPr>
          <w:rStyle w:val="markedcontent"/>
          <w:rFonts w:asciiTheme="minorHAnsi" w:hAnsiTheme="minorHAnsi" w:cstheme="minorHAnsi"/>
        </w:rPr>
        <w:t>ZAPYTANIE OFERTOWE Nr ZSiR.271.</w:t>
      </w:r>
      <w:r w:rsidR="00844B0E" w:rsidRPr="00042068">
        <w:rPr>
          <w:rStyle w:val="markedcontent"/>
          <w:rFonts w:asciiTheme="minorHAnsi" w:hAnsiTheme="minorHAnsi" w:cstheme="minorHAnsi"/>
        </w:rPr>
        <w:t>6</w:t>
      </w:r>
      <w:r w:rsidR="0023736E" w:rsidRPr="00042068">
        <w:rPr>
          <w:rStyle w:val="markedcontent"/>
          <w:rFonts w:asciiTheme="minorHAnsi" w:hAnsiTheme="minorHAnsi" w:cstheme="minorHAnsi"/>
        </w:rPr>
        <w:t>.2022 (</w:t>
      </w:r>
      <w:r w:rsidR="00844B0E" w:rsidRPr="00042068">
        <w:rPr>
          <w:rStyle w:val="markedcontent"/>
          <w:rFonts w:asciiTheme="minorHAnsi" w:hAnsiTheme="minorHAnsi" w:cstheme="minorHAnsi"/>
        </w:rPr>
        <w:t>3</w:t>
      </w:r>
      <w:r w:rsidR="0023736E" w:rsidRPr="00042068">
        <w:rPr>
          <w:rStyle w:val="markedcontent"/>
          <w:rFonts w:asciiTheme="minorHAnsi" w:hAnsiTheme="minorHAnsi" w:cstheme="minorHAnsi"/>
        </w:rPr>
        <w:t>/2022/DU) – Sopot-Dostępne Usługi (etap 2)”</w:t>
      </w:r>
    </w:p>
    <w:p w14:paraId="19872F10" w14:textId="50FB04C5" w:rsidR="00FF6E5E" w:rsidRPr="00042068" w:rsidRDefault="00FF6E5E" w:rsidP="00497514">
      <w:pPr>
        <w:pStyle w:val="Akapitzlist"/>
        <w:numPr>
          <w:ilvl w:val="0"/>
          <w:numId w:val="10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Oferty złożone po terminie nie będą rozpatrywane.</w:t>
      </w:r>
    </w:p>
    <w:p w14:paraId="48F2DF3E" w14:textId="1A7E4E8C" w:rsidR="00922DAF" w:rsidRPr="00042068" w:rsidRDefault="00922DAF" w:rsidP="00497514">
      <w:pPr>
        <w:pStyle w:val="Akapitzlist"/>
        <w:numPr>
          <w:ilvl w:val="0"/>
          <w:numId w:val="10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Otwarcie ofert nastąpi w siedzibie Zamawiającego w dniu </w:t>
      </w:r>
      <w:r w:rsidR="00042068" w:rsidRPr="00042068">
        <w:rPr>
          <w:rFonts w:asciiTheme="minorHAnsi" w:hAnsiTheme="minorHAnsi" w:cstheme="minorHAnsi"/>
        </w:rPr>
        <w:t>5</w:t>
      </w:r>
      <w:r w:rsidR="0023736E" w:rsidRPr="00042068">
        <w:rPr>
          <w:rFonts w:asciiTheme="minorHAnsi" w:hAnsiTheme="minorHAnsi" w:cstheme="minorHAnsi"/>
        </w:rPr>
        <w:t xml:space="preserve"> </w:t>
      </w:r>
      <w:r w:rsidR="00042068" w:rsidRPr="00042068">
        <w:rPr>
          <w:rFonts w:asciiTheme="minorHAnsi" w:hAnsiTheme="minorHAnsi" w:cstheme="minorHAnsi"/>
        </w:rPr>
        <w:t>grudnia</w:t>
      </w:r>
      <w:r w:rsidR="0023736E" w:rsidRPr="00042068">
        <w:rPr>
          <w:rFonts w:asciiTheme="minorHAnsi" w:hAnsiTheme="minorHAnsi" w:cstheme="minorHAnsi"/>
        </w:rPr>
        <w:t xml:space="preserve"> 2022 </w:t>
      </w:r>
      <w:r w:rsidRPr="00042068">
        <w:rPr>
          <w:rFonts w:asciiTheme="minorHAnsi" w:hAnsiTheme="minorHAnsi" w:cstheme="minorHAnsi"/>
        </w:rPr>
        <w:t xml:space="preserve">roku, </w:t>
      </w:r>
      <w:r w:rsidR="00042068" w:rsidRPr="00042068">
        <w:rPr>
          <w:rFonts w:asciiTheme="minorHAnsi" w:hAnsiTheme="minorHAnsi" w:cstheme="minorHAnsi"/>
        </w:rPr>
        <w:br/>
      </w:r>
      <w:r w:rsidRPr="00042068">
        <w:rPr>
          <w:rFonts w:asciiTheme="minorHAnsi" w:hAnsiTheme="minorHAnsi" w:cstheme="minorHAnsi"/>
        </w:rPr>
        <w:t>o godzinie 1</w:t>
      </w:r>
      <w:r w:rsidR="00857ABA" w:rsidRPr="00042068">
        <w:rPr>
          <w:rFonts w:asciiTheme="minorHAnsi" w:hAnsiTheme="minorHAnsi" w:cstheme="minorHAnsi"/>
        </w:rPr>
        <w:t>1</w:t>
      </w:r>
      <w:r w:rsidRPr="00042068">
        <w:rPr>
          <w:rFonts w:asciiTheme="minorHAnsi" w:hAnsiTheme="minorHAnsi" w:cstheme="minorHAnsi"/>
        </w:rPr>
        <w:t>.00, w pokoju nr 0-7.</w:t>
      </w:r>
    </w:p>
    <w:p w14:paraId="0EFA1298" w14:textId="464E0924" w:rsidR="006D71A9" w:rsidRPr="00042068" w:rsidRDefault="006D71A9" w:rsidP="00497514">
      <w:pPr>
        <w:pStyle w:val="Akapitzlist"/>
        <w:numPr>
          <w:ilvl w:val="0"/>
          <w:numId w:val="10"/>
        </w:numPr>
        <w:spacing w:line="276" w:lineRule="auto"/>
        <w:ind w:hanging="436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Ofertę należy złożyć na formularzach, których wzory stanowią załączniki do zapytania ofertowego:</w:t>
      </w:r>
    </w:p>
    <w:p w14:paraId="07053E6E" w14:textId="77777777" w:rsidR="00971556" w:rsidRDefault="006D71A9" w:rsidP="0049751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Formularz ofertowy – załącznik nr 1</w:t>
      </w:r>
      <w:r w:rsidR="00FC2BEF" w:rsidRPr="00042068">
        <w:rPr>
          <w:rFonts w:asciiTheme="minorHAnsi" w:hAnsiTheme="minorHAnsi" w:cstheme="minorHAnsi"/>
        </w:rPr>
        <w:t>,</w:t>
      </w:r>
      <w:bookmarkStart w:id="0" w:name="_Hlk118897513"/>
    </w:p>
    <w:p w14:paraId="79F4349C" w14:textId="6D16E10C" w:rsidR="005C3C65" w:rsidRPr="00971556" w:rsidRDefault="005C3C65" w:rsidP="0049751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971556">
        <w:rPr>
          <w:rFonts w:asciiTheme="minorHAnsi" w:hAnsiTheme="minorHAnsi" w:cstheme="minorHAnsi"/>
        </w:rPr>
        <w:t>Wykaz usług, realizowanych przez Oferenta (specjalizacji lekarskich, rodzajów badań diagnostycznych, zabiegów rehabilitacyjnych, które Oferent posiada w swojej ofercie i które może wykonać</w:t>
      </w:r>
      <w:r w:rsidR="00042068" w:rsidRPr="00971556">
        <w:rPr>
          <w:rFonts w:asciiTheme="minorHAnsi" w:hAnsiTheme="minorHAnsi" w:cstheme="minorHAnsi"/>
        </w:rPr>
        <w:t>,</w:t>
      </w:r>
      <w:r w:rsidRPr="00971556">
        <w:rPr>
          <w:rFonts w:asciiTheme="minorHAnsi" w:hAnsiTheme="minorHAnsi" w:cstheme="minorHAnsi"/>
        </w:rPr>
        <w:t xml:space="preserve"> wraz z wyceną każdej z tych usług) </w:t>
      </w:r>
      <w:bookmarkEnd w:id="0"/>
      <w:r w:rsidRPr="00971556">
        <w:rPr>
          <w:rFonts w:asciiTheme="minorHAnsi" w:hAnsiTheme="minorHAnsi" w:cstheme="minorHAnsi"/>
        </w:rPr>
        <w:t>- załącznik nr 2</w:t>
      </w:r>
      <w:r w:rsidR="00971556" w:rsidRPr="00971556">
        <w:rPr>
          <w:rFonts w:asciiTheme="minorHAnsi" w:hAnsiTheme="minorHAnsi" w:cstheme="minorHAnsi"/>
        </w:rPr>
        <w:t xml:space="preserve"> (</w:t>
      </w:r>
      <w:r w:rsidR="00971556">
        <w:rPr>
          <w:rFonts w:asciiTheme="minorHAnsi" w:hAnsiTheme="minorHAnsi" w:cstheme="minorHAnsi"/>
        </w:rPr>
        <w:t>w</w:t>
      </w:r>
      <w:r w:rsidR="00971556" w:rsidRPr="00971556">
        <w:rPr>
          <w:rFonts w:asciiTheme="minorHAnsi" w:hAnsiTheme="minorHAnsi" w:cstheme="minorHAnsi"/>
        </w:rPr>
        <w:t>ykaz ten stanowić będzie również załącznik nr 1 do umowy).</w:t>
      </w:r>
    </w:p>
    <w:p w14:paraId="7A018E89" w14:textId="74A478E8" w:rsidR="003C0551" w:rsidRPr="00042068" w:rsidRDefault="003C0551" w:rsidP="0049751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Oświadczenie o braku powiązań osobowych lub kapitałowych z Zamawiającym – załącznik nr</w:t>
      </w:r>
      <w:r w:rsidR="005C3C65" w:rsidRPr="00042068">
        <w:rPr>
          <w:rFonts w:asciiTheme="minorHAnsi" w:hAnsiTheme="minorHAnsi" w:cstheme="minorHAnsi"/>
        </w:rPr>
        <w:t xml:space="preserve"> 3</w:t>
      </w:r>
      <w:r w:rsidRPr="00042068">
        <w:rPr>
          <w:rFonts w:asciiTheme="minorHAnsi" w:hAnsiTheme="minorHAnsi" w:cstheme="minorHAnsi"/>
        </w:rPr>
        <w:t>.</w:t>
      </w:r>
    </w:p>
    <w:p w14:paraId="273935BF" w14:textId="68CD6826" w:rsidR="00020045" w:rsidRPr="00042068" w:rsidRDefault="003C0551" w:rsidP="00497514">
      <w:pPr>
        <w:pStyle w:val="Akapitzlist"/>
        <w:numPr>
          <w:ilvl w:val="0"/>
          <w:numId w:val="10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Do formularza oferty należy dołączyć</w:t>
      </w:r>
      <w:r w:rsidR="0023736E" w:rsidRPr="00042068">
        <w:rPr>
          <w:rFonts w:asciiTheme="minorHAnsi" w:hAnsiTheme="minorHAnsi" w:cstheme="minorHAnsi"/>
        </w:rPr>
        <w:t>:</w:t>
      </w:r>
    </w:p>
    <w:p w14:paraId="1D3FB748" w14:textId="163C0F9A" w:rsidR="0023736E" w:rsidRPr="00042068" w:rsidRDefault="0023736E" w:rsidP="00497514">
      <w:pPr>
        <w:pStyle w:val="Akapitzlist"/>
        <w:numPr>
          <w:ilvl w:val="0"/>
          <w:numId w:val="2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Wyciąg z rejestru podmiotów wykonujących działalność leczniczą, potwierdzający uprawnienia Oferenta do prowadzenia działalności gospodarczej w zakresie działalności leczniczej.</w:t>
      </w:r>
    </w:p>
    <w:p w14:paraId="1FC4004F" w14:textId="7E22D98E" w:rsidR="0023736E" w:rsidRPr="00042068" w:rsidRDefault="0023736E" w:rsidP="00497514">
      <w:pPr>
        <w:pStyle w:val="Akapitzlist"/>
        <w:numPr>
          <w:ilvl w:val="0"/>
          <w:numId w:val="2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Kopię polisy ubezpieczeniowej od odpowiedzialności cywilnej podmiotu wykonującego działalność leczniczą.</w:t>
      </w:r>
    </w:p>
    <w:p w14:paraId="2B217A29" w14:textId="01C4EDAC" w:rsidR="0023736E" w:rsidRPr="00042068" w:rsidRDefault="0023736E" w:rsidP="0049751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4FD2DDEE" w14:textId="6A46B5A8" w:rsidR="006D71A9" w:rsidRPr="00042068" w:rsidRDefault="006D71A9" w:rsidP="00497514">
      <w:pPr>
        <w:pStyle w:val="Nagwek1"/>
        <w:numPr>
          <w:ilvl w:val="0"/>
          <w:numId w:val="15"/>
        </w:numPr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Osobą do kontaktów w sprawie niniejszego zapytania ofertowego</w:t>
      </w:r>
      <w:r w:rsidRPr="0004206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jest:</w:t>
      </w:r>
    </w:p>
    <w:p w14:paraId="35B3DAC1" w14:textId="77777777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3AD0CA51" w14:textId="76FEE290" w:rsidR="006D71A9" w:rsidRPr="00042068" w:rsidRDefault="006D71A9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Karolina</w:t>
      </w:r>
      <w:r w:rsidR="00641F8A" w:rsidRPr="00042068">
        <w:rPr>
          <w:rFonts w:asciiTheme="minorHAnsi" w:hAnsiTheme="minorHAnsi" w:cstheme="minorHAnsi"/>
        </w:rPr>
        <w:t xml:space="preserve"> </w:t>
      </w:r>
      <w:r w:rsidRPr="00042068">
        <w:rPr>
          <w:rFonts w:asciiTheme="minorHAnsi" w:hAnsiTheme="minorHAnsi" w:cstheme="minorHAnsi"/>
        </w:rPr>
        <w:t>Jędrzejczak-Lubińska, tel. 58</w:t>
      </w:r>
      <w:r w:rsidR="00E2347D" w:rsidRPr="00042068">
        <w:rPr>
          <w:rFonts w:asciiTheme="minorHAnsi" w:hAnsiTheme="minorHAnsi" w:cstheme="minorHAnsi"/>
        </w:rPr>
        <w:t xml:space="preserve"> </w:t>
      </w:r>
      <w:r w:rsidR="00B039F5" w:rsidRPr="00042068">
        <w:rPr>
          <w:rFonts w:asciiTheme="minorHAnsi" w:hAnsiTheme="minorHAnsi" w:cstheme="minorHAnsi"/>
        </w:rPr>
        <w:t> </w:t>
      </w:r>
      <w:r w:rsidRPr="00042068">
        <w:rPr>
          <w:rFonts w:asciiTheme="minorHAnsi" w:hAnsiTheme="minorHAnsi" w:cstheme="minorHAnsi"/>
        </w:rPr>
        <w:t>551</w:t>
      </w:r>
      <w:r w:rsidR="00B039F5" w:rsidRPr="00042068">
        <w:rPr>
          <w:rFonts w:asciiTheme="minorHAnsi" w:hAnsiTheme="minorHAnsi" w:cstheme="minorHAnsi"/>
        </w:rPr>
        <w:t xml:space="preserve"> </w:t>
      </w:r>
      <w:r w:rsidRPr="00042068">
        <w:rPr>
          <w:rFonts w:asciiTheme="minorHAnsi" w:hAnsiTheme="minorHAnsi" w:cstheme="minorHAnsi"/>
        </w:rPr>
        <w:t>17</w:t>
      </w:r>
      <w:r w:rsidR="00B039F5" w:rsidRPr="00042068">
        <w:rPr>
          <w:rFonts w:asciiTheme="minorHAnsi" w:hAnsiTheme="minorHAnsi" w:cstheme="minorHAnsi"/>
        </w:rPr>
        <w:t xml:space="preserve"> </w:t>
      </w:r>
      <w:r w:rsidRPr="00042068">
        <w:rPr>
          <w:rFonts w:asciiTheme="minorHAnsi" w:hAnsiTheme="minorHAnsi" w:cstheme="minorHAnsi"/>
        </w:rPr>
        <w:t xml:space="preserve">10 wew. 247 lub e-mail: </w:t>
      </w:r>
      <w:r w:rsidR="00B039F5" w:rsidRPr="00042068">
        <w:rPr>
          <w:rFonts w:asciiTheme="minorHAnsi" w:hAnsiTheme="minorHAnsi" w:cstheme="minorHAnsi"/>
        </w:rPr>
        <w:t>k.jedrzejczak@mopssopot.pl</w:t>
      </w:r>
      <w:r w:rsidR="002A5205" w:rsidRPr="00042068">
        <w:rPr>
          <w:rFonts w:asciiTheme="minorHAnsi" w:hAnsiTheme="minorHAnsi" w:cstheme="minorHAnsi"/>
        </w:rPr>
        <w:t>.</w:t>
      </w:r>
    </w:p>
    <w:p w14:paraId="6784DA43" w14:textId="38E1294A" w:rsidR="00E22923" w:rsidRPr="00042068" w:rsidRDefault="00E22923" w:rsidP="00497514">
      <w:pPr>
        <w:spacing w:line="276" w:lineRule="auto"/>
        <w:rPr>
          <w:rFonts w:asciiTheme="minorHAnsi" w:hAnsiTheme="minorHAnsi" w:cstheme="minorHAnsi"/>
        </w:rPr>
      </w:pPr>
    </w:p>
    <w:p w14:paraId="30F9D20D" w14:textId="7C8A337D" w:rsidR="00E22923" w:rsidRPr="00042068" w:rsidRDefault="00E22923" w:rsidP="00497514">
      <w:pPr>
        <w:pStyle w:val="Nagwek1"/>
        <w:numPr>
          <w:ilvl w:val="0"/>
          <w:numId w:val="15"/>
        </w:numPr>
        <w:spacing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042068">
        <w:rPr>
          <w:rFonts w:asciiTheme="minorHAnsi" w:hAnsiTheme="minorHAnsi" w:cstheme="minorHAnsi"/>
          <w:color w:val="000000" w:themeColor="text1"/>
          <w:sz w:val="28"/>
          <w:szCs w:val="28"/>
        </w:rPr>
        <w:t>Klauzula RODO</w:t>
      </w:r>
    </w:p>
    <w:p w14:paraId="5CE639C5" w14:textId="77777777" w:rsidR="00922DAF" w:rsidRPr="00042068" w:rsidRDefault="00922DAF" w:rsidP="00497514">
      <w:pPr>
        <w:spacing w:line="276" w:lineRule="auto"/>
        <w:rPr>
          <w:rFonts w:asciiTheme="minorHAnsi" w:hAnsiTheme="minorHAnsi" w:cstheme="minorHAnsi"/>
        </w:rPr>
      </w:pPr>
    </w:p>
    <w:p w14:paraId="4D365B5F" w14:textId="77777777" w:rsidR="00E22923" w:rsidRPr="00042068" w:rsidRDefault="00E22923" w:rsidP="00497514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042068">
        <w:rPr>
          <w:rFonts w:asciiTheme="minorHAnsi" w:eastAsia="Arial" w:hAnsiTheme="minorHAnsi" w:cstheme="minorHAnsi"/>
          <w:spacing w:val="-11"/>
        </w:rPr>
        <w:t xml:space="preserve"> </w:t>
      </w:r>
      <w:r w:rsidRPr="00042068">
        <w:rPr>
          <w:rFonts w:asciiTheme="minorHAnsi" w:eastAsia="Arial" w:hAnsiTheme="minorHAnsi" w:cstheme="minorHAnsi"/>
        </w:rPr>
        <w:t>dyrektywy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95/46/WE</w:t>
      </w:r>
      <w:r w:rsidRPr="00042068">
        <w:rPr>
          <w:rFonts w:asciiTheme="minorHAnsi" w:eastAsia="Arial" w:hAnsiTheme="minorHAnsi" w:cstheme="minorHAnsi"/>
          <w:spacing w:val="-17"/>
        </w:rPr>
        <w:t xml:space="preserve"> </w:t>
      </w:r>
      <w:r w:rsidRPr="00042068">
        <w:rPr>
          <w:rFonts w:asciiTheme="minorHAnsi" w:eastAsia="Arial" w:hAnsiTheme="minorHAnsi" w:cstheme="minorHAnsi"/>
        </w:rPr>
        <w:t>(ogólne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rozporządzenie</w:t>
      </w:r>
      <w:r w:rsidRPr="00042068">
        <w:rPr>
          <w:rFonts w:asciiTheme="minorHAnsi" w:eastAsia="Arial" w:hAnsiTheme="minorHAnsi" w:cstheme="minorHAnsi"/>
          <w:spacing w:val="-11"/>
        </w:rPr>
        <w:t xml:space="preserve"> </w:t>
      </w:r>
      <w:r w:rsidRPr="00042068">
        <w:rPr>
          <w:rFonts w:asciiTheme="minorHAnsi" w:eastAsia="Arial" w:hAnsiTheme="minorHAnsi" w:cstheme="minorHAnsi"/>
        </w:rPr>
        <w:t>o</w:t>
      </w:r>
      <w:r w:rsidRPr="00042068">
        <w:rPr>
          <w:rFonts w:asciiTheme="minorHAnsi" w:eastAsia="Arial" w:hAnsiTheme="minorHAnsi" w:cstheme="minorHAnsi"/>
          <w:spacing w:val="-11"/>
        </w:rPr>
        <w:t xml:space="preserve"> </w:t>
      </w:r>
      <w:r w:rsidRPr="00042068">
        <w:rPr>
          <w:rFonts w:asciiTheme="minorHAnsi" w:eastAsia="Arial" w:hAnsiTheme="minorHAnsi" w:cstheme="minorHAnsi"/>
        </w:rPr>
        <w:t>ochronie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danych)</w:t>
      </w:r>
      <w:r w:rsidRPr="00042068">
        <w:rPr>
          <w:rFonts w:asciiTheme="minorHAnsi" w:eastAsia="Arial" w:hAnsiTheme="minorHAnsi" w:cstheme="minorHAnsi"/>
          <w:spacing w:val="-10"/>
        </w:rPr>
        <w:t xml:space="preserve"> </w:t>
      </w:r>
      <w:r w:rsidRPr="00042068">
        <w:rPr>
          <w:rFonts w:asciiTheme="minorHAnsi" w:eastAsia="Arial" w:hAnsiTheme="minorHAnsi" w:cstheme="minorHAnsi"/>
        </w:rPr>
        <w:t>(Dz.</w:t>
      </w:r>
      <w:r w:rsidRPr="00042068">
        <w:rPr>
          <w:rFonts w:asciiTheme="minorHAnsi" w:eastAsia="Arial" w:hAnsiTheme="minorHAnsi" w:cstheme="minorHAnsi"/>
          <w:spacing w:val="-12"/>
        </w:rPr>
        <w:t xml:space="preserve"> </w:t>
      </w:r>
      <w:r w:rsidRPr="00042068">
        <w:rPr>
          <w:rFonts w:asciiTheme="minorHAnsi" w:eastAsia="Arial" w:hAnsiTheme="minorHAnsi" w:cstheme="minorHAnsi"/>
        </w:rPr>
        <w:t>Urz.</w:t>
      </w:r>
      <w:r w:rsidRPr="00042068">
        <w:rPr>
          <w:rFonts w:asciiTheme="minorHAnsi" w:eastAsia="Arial" w:hAnsiTheme="minorHAnsi" w:cstheme="minorHAnsi"/>
          <w:spacing w:val="-10"/>
        </w:rPr>
        <w:t xml:space="preserve"> </w:t>
      </w:r>
      <w:r w:rsidRPr="00042068">
        <w:rPr>
          <w:rFonts w:asciiTheme="minorHAnsi" w:eastAsia="Arial" w:hAnsiTheme="minorHAnsi" w:cstheme="minorHAnsi"/>
        </w:rPr>
        <w:t>UE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L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119 z 04.05.2016, str. 1), dalej RODO, informuję,</w:t>
      </w:r>
      <w:r w:rsidRPr="00042068">
        <w:rPr>
          <w:rFonts w:asciiTheme="minorHAnsi" w:eastAsia="Arial" w:hAnsiTheme="minorHAnsi" w:cstheme="minorHAnsi"/>
          <w:spacing w:val="-18"/>
        </w:rPr>
        <w:t xml:space="preserve"> </w:t>
      </w:r>
      <w:r w:rsidRPr="00042068">
        <w:rPr>
          <w:rFonts w:asciiTheme="minorHAnsi" w:eastAsia="Arial" w:hAnsiTheme="minorHAnsi" w:cstheme="minorHAnsi"/>
        </w:rPr>
        <w:t>że:</w:t>
      </w:r>
    </w:p>
    <w:p w14:paraId="395C1996" w14:textId="3D712464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Administratorem</w:t>
      </w:r>
      <w:r w:rsidRPr="00042068">
        <w:rPr>
          <w:rFonts w:asciiTheme="minorHAnsi" w:eastAsia="Arial" w:hAnsiTheme="minorHAnsi" w:cstheme="minorHAnsi"/>
          <w:spacing w:val="-5"/>
        </w:rPr>
        <w:t xml:space="preserve"> </w:t>
      </w:r>
      <w:r w:rsidRPr="00042068">
        <w:rPr>
          <w:rFonts w:asciiTheme="minorHAnsi" w:eastAsia="Arial" w:hAnsiTheme="minorHAnsi" w:cstheme="minorHAnsi"/>
        </w:rPr>
        <w:t>Pani/Pana</w:t>
      </w:r>
      <w:r w:rsidRPr="00042068">
        <w:rPr>
          <w:rFonts w:asciiTheme="minorHAnsi" w:eastAsia="Arial" w:hAnsiTheme="minorHAnsi" w:cstheme="minorHAnsi"/>
          <w:spacing w:val="-7"/>
        </w:rPr>
        <w:t xml:space="preserve"> </w:t>
      </w:r>
      <w:r w:rsidRPr="00042068">
        <w:rPr>
          <w:rFonts w:asciiTheme="minorHAnsi" w:eastAsia="Arial" w:hAnsiTheme="minorHAnsi" w:cstheme="minorHAnsi"/>
        </w:rPr>
        <w:t>danych</w:t>
      </w:r>
      <w:r w:rsidRPr="00042068">
        <w:rPr>
          <w:rFonts w:asciiTheme="minorHAnsi" w:eastAsia="Arial" w:hAnsiTheme="minorHAnsi" w:cstheme="minorHAnsi"/>
          <w:spacing w:val="-5"/>
        </w:rPr>
        <w:t xml:space="preserve"> </w:t>
      </w:r>
      <w:r w:rsidRPr="00042068">
        <w:rPr>
          <w:rFonts w:asciiTheme="minorHAnsi" w:eastAsia="Arial" w:hAnsiTheme="minorHAnsi" w:cstheme="minorHAnsi"/>
        </w:rPr>
        <w:t>osobowych</w:t>
      </w:r>
      <w:r w:rsidRPr="00042068">
        <w:rPr>
          <w:rFonts w:asciiTheme="minorHAnsi" w:eastAsia="Arial" w:hAnsiTheme="minorHAnsi" w:cstheme="minorHAnsi"/>
          <w:spacing w:val="-6"/>
        </w:rPr>
        <w:t xml:space="preserve"> </w:t>
      </w:r>
      <w:r w:rsidRPr="00042068">
        <w:rPr>
          <w:rFonts w:asciiTheme="minorHAnsi" w:eastAsia="Arial" w:hAnsiTheme="minorHAnsi" w:cstheme="minorHAnsi"/>
        </w:rPr>
        <w:t>jest</w:t>
      </w:r>
      <w:r w:rsidRPr="00042068">
        <w:rPr>
          <w:rFonts w:asciiTheme="minorHAnsi" w:eastAsia="Arial" w:hAnsiTheme="minorHAnsi" w:cstheme="minorHAnsi"/>
          <w:spacing w:val="-5"/>
        </w:rPr>
        <w:t xml:space="preserve"> </w:t>
      </w:r>
      <w:r w:rsidRPr="00042068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042068">
        <w:rPr>
          <w:rFonts w:asciiTheme="minorHAnsi" w:eastAsia="Arial" w:hAnsiTheme="minorHAnsi" w:cstheme="minorHAnsi"/>
        </w:rPr>
        <w:br/>
      </w:r>
      <w:r w:rsidRPr="00042068">
        <w:rPr>
          <w:rFonts w:asciiTheme="minorHAnsi" w:eastAsia="Arial" w:hAnsiTheme="minorHAnsi" w:cstheme="minorHAnsi"/>
        </w:rPr>
        <w:lastRenderedPageBreak/>
        <w:t>e - mailowy mops@mopssopot.pl, tel. 58 5511710 dalej zwany MOPS;</w:t>
      </w:r>
    </w:p>
    <w:p w14:paraId="1D4E73AC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Kontakt z Inspektorem Ochrony Danych w Miejskim Ośrodku Pomocy Społecznej w Sopocie: listownie na adres: ul. Kolejowa 14, kod pocztowy 81-835 lub na adres e – mailowy: iod@mopssopot.pl,</w:t>
      </w:r>
    </w:p>
    <w:p w14:paraId="65B861B4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6D891685" w14:textId="77777777" w:rsidR="00E22923" w:rsidRPr="00042068" w:rsidRDefault="00E22923" w:rsidP="00497514">
      <w:pPr>
        <w:pStyle w:val="Akapitzlist"/>
        <w:widowControl w:val="0"/>
        <w:numPr>
          <w:ilvl w:val="0"/>
          <w:numId w:val="14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ustawa z dnia 23 kwietnia 1964 r. Kodeks cywilny,</w:t>
      </w:r>
    </w:p>
    <w:p w14:paraId="3F31EE3E" w14:textId="77777777" w:rsidR="00E22923" w:rsidRPr="00042068" w:rsidRDefault="00E22923" w:rsidP="00497514">
      <w:pPr>
        <w:pStyle w:val="Akapitzlist"/>
        <w:widowControl w:val="0"/>
        <w:numPr>
          <w:ilvl w:val="0"/>
          <w:numId w:val="14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798D9929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08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Odbiorcami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Pani/Pana</w:t>
      </w:r>
      <w:r w:rsidRPr="00042068">
        <w:rPr>
          <w:rFonts w:asciiTheme="minorHAnsi" w:eastAsia="Arial" w:hAnsiTheme="minorHAnsi" w:cstheme="minorHAnsi"/>
          <w:spacing w:val="-15"/>
        </w:rPr>
        <w:t xml:space="preserve"> </w:t>
      </w:r>
      <w:r w:rsidRPr="00042068">
        <w:rPr>
          <w:rFonts w:asciiTheme="minorHAnsi" w:eastAsia="Arial" w:hAnsiTheme="minorHAnsi" w:cstheme="minorHAnsi"/>
        </w:rPr>
        <w:t>danych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osobowych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będą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osoby</w:t>
      </w:r>
      <w:r w:rsidRPr="00042068">
        <w:rPr>
          <w:rFonts w:asciiTheme="minorHAnsi" w:eastAsia="Arial" w:hAnsiTheme="minorHAnsi" w:cstheme="minorHAnsi"/>
          <w:spacing w:val="-16"/>
        </w:rPr>
        <w:t xml:space="preserve"> </w:t>
      </w:r>
      <w:r w:rsidRPr="00042068">
        <w:rPr>
          <w:rFonts w:asciiTheme="minorHAnsi" w:eastAsia="Arial" w:hAnsiTheme="minorHAnsi" w:cstheme="minorHAnsi"/>
        </w:rPr>
        <w:t>lub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839B587" w14:textId="77777777" w:rsidR="00E22923" w:rsidRPr="00042068" w:rsidRDefault="00E22923" w:rsidP="00497514">
      <w:pPr>
        <w:widowControl w:val="0"/>
        <w:tabs>
          <w:tab w:val="left" w:pos="-4343"/>
        </w:tabs>
        <w:autoSpaceDE w:val="0"/>
        <w:spacing w:line="276" w:lineRule="auto"/>
        <w:ind w:left="708" w:right="111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1" w:name="_Hlk35508643"/>
    </w:p>
    <w:p w14:paraId="68F5CACA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1"/>
    </w:p>
    <w:p w14:paraId="3871A3EA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7AAA1D7F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eastAsia="Arial" w:hAnsiTheme="minorHAnsi" w:cstheme="minorHAnsi"/>
        </w:rPr>
        <w:t>W</w:t>
      </w:r>
      <w:r w:rsidRPr="00042068">
        <w:rPr>
          <w:rFonts w:asciiTheme="minorHAnsi" w:eastAsia="Arial" w:hAnsiTheme="minorHAnsi" w:cstheme="minorHAnsi"/>
          <w:spacing w:val="-17"/>
        </w:rPr>
        <w:t xml:space="preserve"> </w:t>
      </w:r>
      <w:r w:rsidRPr="00042068">
        <w:rPr>
          <w:rFonts w:asciiTheme="minorHAnsi" w:eastAsia="Arial" w:hAnsiTheme="minorHAnsi" w:cstheme="minorHAnsi"/>
        </w:rPr>
        <w:t>odniesieniu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do</w:t>
      </w:r>
      <w:r w:rsidRPr="00042068">
        <w:rPr>
          <w:rFonts w:asciiTheme="minorHAnsi" w:eastAsia="Arial" w:hAnsiTheme="minorHAnsi" w:cstheme="minorHAnsi"/>
          <w:spacing w:val="-14"/>
        </w:rPr>
        <w:t xml:space="preserve"> </w:t>
      </w:r>
      <w:r w:rsidRPr="00042068">
        <w:rPr>
          <w:rFonts w:asciiTheme="minorHAnsi" w:eastAsia="Arial" w:hAnsiTheme="minorHAnsi" w:cstheme="minorHAnsi"/>
        </w:rPr>
        <w:t>Pani/Pana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danych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osobowych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decyzje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nie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będą</w:t>
      </w:r>
      <w:r w:rsidRPr="00042068">
        <w:rPr>
          <w:rFonts w:asciiTheme="minorHAnsi" w:eastAsia="Arial" w:hAnsiTheme="minorHAnsi" w:cstheme="minorHAnsi"/>
          <w:spacing w:val="-16"/>
        </w:rPr>
        <w:t xml:space="preserve"> </w:t>
      </w:r>
      <w:r w:rsidRPr="00042068">
        <w:rPr>
          <w:rFonts w:asciiTheme="minorHAnsi" w:eastAsia="Arial" w:hAnsiTheme="minorHAnsi" w:cstheme="minorHAnsi"/>
        </w:rPr>
        <w:t>podejmowane</w:t>
      </w:r>
      <w:r w:rsidRPr="00042068">
        <w:rPr>
          <w:rFonts w:asciiTheme="minorHAnsi" w:eastAsia="Arial" w:hAnsiTheme="minorHAnsi" w:cstheme="minorHAnsi"/>
          <w:spacing w:val="-13"/>
        </w:rPr>
        <w:t xml:space="preserve"> </w:t>
      </w:r>
      <w:r w:rsidRPr="00042068">
        <w:rPr>
          <w:rFonts w:asciiTheme="minorHAnsi" w:eastAsia="Arial" w:hAnsiTheme="minorHAnsi" w:cstheme="minorHAnsi"/>
        </w:rPr>
        <w:t>w</w:t>
      </w:r>
      <w:r w:rsidRPr="00042068">
        <w:rPr>
          <w:rFonts w:asciiTheme="minorHAnsi" w:eastAsia="Arial" w:hAnsiTheme="minorHAnsi" w:cstheme="minorHAnsi"/>
          <w:spacing w:val="-17"/>
        </w:rPr>
        <w:t xml:space="preserve"> </w:t>
      </w:r>
      <w:r w:rsidRPr="00042068">
        <w:rPr>
          <w:rFonts w:asciiTheme="minorHAnsi" w:eastAsia="Arial" w:hAnsiTheme="minorHAnsi" w:cstheme="minorHAnsi"/>
        </w:rPr>
        <w:t>sposób zautomatyzowany, stosowanie do art. 22</w:t>
      </w:r>
      <w:r w:rsidRPr="00042068">
        <w:rPr>
          <w:rFonts w:asciiTheme="minorHAnsi" w:eastAsia="Arial" w:hAnsiTheme="minorHAnsi" w:cstheme="minorHAnsi"/>
          <w:spacing w:val="-18"/>
        </w:rPr>
        <w:t xml:space="preserve"> </w:t>
      </w:r>
      <w:r w:rsidRPr="00042068">
        <w:rPr>
          <w:rFonts w:asciiTheme="minorHAnsi" w:eastAsia="Arial" w:hAnsiTheme="minorHAnsi" w:cstheme="minorHAnsi"/>
        </w:rPr>
        <w:t>RODO;</w:t>
      </w:r>
    </w:p>
    <w:p w14:paraId="6B3A9B01" w14:textId="77777777" w:rsidR="00E22923" w:rsidRPr="00042068" w:rsidRDefault="00E22923" w:rsidP="0049751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42595798" w14:textId="77777777" w:rsidR="00E22923" w:rsidRPr="00042068" w:rsidRDefault="00E22923" w:rsidP="00497514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prawo dostępu do swoich danych oraz otrzymania ich kopii;</w:t>
      </w:r>
    </w:p>
    <w:p w14:paraId="78824126" w14:textId="77777777" w:rsidR="00E22923" w:rsidRPr="00042068" w:rsidRDefault="00E22923" w:rsidP="00497514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prawo do sprostowania (poprawiania) swoich danych;</w:t>
      </w:r>
    </w:p>
    <w:p w14:paraId="380A5454" w14:textId="77777777" w:rsidR="00E22923" w:rsidRPr="00042068" w:rsidRDefault="00E22923" w:rsidP="00497514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7F51E85D" w14:textId="77777777" w:rsidR="00E22923" w:rsidRPr="00042068" w:rsidRDefault="00E22923" w:rsidP="00497514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42899704" w14:textId="2D5C0D47" w:rsidR="005F4510" w:rsidRPr="00042068" w:rsidRDefault="00E22923" w:rsidP="00497514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1"/>
        <w:textAlignment w:val="baseline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7AD5836D" w14:textId="747A89DB" w:rsidR="005F4510" w:rsidRPr="00042068" w:rsidRDefault="005F4510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00EE3F3" w14:textId="464B9C52" w:rsidR="00020045" w:rsidRPr="00042068" w:rsidRDefault="0002004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DB8D4B9" w14:textId="16C59C5E" w:rsidR="00020045" w:rsidRPr="00042068" w:rsidRDefault="0002004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2C1EB71" w14:textId="647211EF" w:rsidR="00020045" w:rsidRPr="00042068" w:rsidRDefault="00020045" w:rsidP="00497514">
      <w:pPr>
        <w:spacing w:line="276" w:lineRule="auto"/>
        <w:rPr>
          <w:rFonts w:asciiTheme="minorHAnsi" w:hAnsiTheme="minorHAnsi" w:cstheme="minorHAnsi"/>
        </w:rPr>
      </w:pPr>
    </w:p>
    <w:p w14:paraId="69CDAA9C" w14:textId="77777777" w:rsidR="00042068" w:rsidRPr="00042068" w:rsidRDefault="00042068" w:rsidP="00497514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EB1BCBA" w14:textId="284E9FD6" w:rsidR="00486EDA" w:rsidRPr="00042068" w:rsidRDefault="00486EDA" w:rsidP="00497514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42068">
        <w:rPr>
          <w:rFonts w:asciiTheme="minorHAnsi" w:hAnsiTheme="minorHAnsi" w:cstheme="minorHAnsi"/>
          <w:sz w:val="22"/>
          <w:szCs w:val="22"/>
        </w:rPr>
        <w:lastRenderedPageBreak/>
        <w:t>Załącznik nr 1</w:t>
      </w:r>
    </w:p>
    <w:p w14:paraId="13A208EF" w14:textId="28E72841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Znak sprawy: </w:t>
      </w:r>
      <w:r w:rsidR="0023736E" w:rsidRPr="00042068">
        <w:rPr>
          <w:rStyle w:val="markedcontent"/>
          <w:rFonts w:asciiTheme="minorHAnsi" w:hAnsiTheme="minorHAnsi" w:cstheme="minorHAnsi"/>
        </w:rPr>
        <w:t>ZSiR.271.</w:t>
      </w:r>
      <w:r w:rsidR="005C3C65" w:rsidRPr="00042068">
        <w:rPr>
          <w:rStyle w:val="markedcontent"/>
          <w:rFonts w:asciiTheme="minorHAnsi" w:hAnsiTheme="minorHAnsi" w:cstheme="minorHAnsi"/>
        </w:rPr>
        <w:t>6</w:t>
      </w:r>
      <w:r w:rsidR="0023736E" w:rsidRPr="00042068">
        <w:rPr>
          <w:rStyle w:val="markedcontent"/>
          <w:rFonts w:asciiTheme="minorHAnsi" w:hAnsiTheme="minorHAnsi" w:cstheme="minorHAnsi"/>
        </w:rPr>
        <w:t>.2022 (</w:t>
      </w:r>
      <w:r w:rsidR="005C3C65" w:rsidRPr="00042068">
        <w:rPr>
          <w:rStyle w:val="markedcontent"/>
          <w:rFonts w:asciiTheme="minorHAnsi" w:hAnsiTheme="minorHAnsi" w:cstheme="minorHAnsi"/>
        </w:rPr>
        <w:t>3</w:t>
      </w:r>
      <w:r w:rsidR="0023736E" w:rsidRPr="00042068">
        <w:rPr>
          <w:rStyle w:val="markedcontent"/>
          <w:rFonts w:asciiTheme="minorHAnsi" w:hAnsiTheme="minorHAnsi" w:cstheme="minorHAnsi"/>
        </w:rPr>
        <w:t xml:space="preserve">/2022/DU)  </w:t>
      </w:r>
    </w:p>
    <w:p w14:paraId="4A3D78BD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34DC22D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ZAMAWIAJĄCY:</w:t>
      </w:r>
    </w:p>
    <w:p w14:paraId="491F182E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Gmina Miasta Sopotu</w:t>
      </w:r>
    </w:p>
    <w:p w14:paraId="48EF82C3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Miejski Ośrodek Pomocy Społecznej w Sopocie</w:t>
      </w:r>
    </w:p>
    <w:p w14:paraId="27785BD1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ul. Kolejowa 14</w:t>
      </w:r>
      <w:r w:rsidRPr="00042068">
        <w:rPr>
          <w:rFonts w:asciiTheme="minorHAnsi" w:hAnsiTheme="minorHAnsi" w:cstheme="minorHAnsi"/>
        </w:rPr>
        <w:br/>
        <w:t>81-835 Sopot</w:t>
      </w:r>
    </w:p>
    <w:p w14:paraId="4F6726C2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346C568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WYKONAWCA:</w:t>
      </w:r>
    </w:p>
    <w:p w14:paraId="0D0FF3F6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Nazwa firmy/Imię i nazwisko: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  <w:r w:rsidRPr="00042068">
        <w:rPr>
          <w:rFonts w:asciiTheme="minorHAnsi" w:hAnsiTheme="minorHAnsi" w:cstheme="minorHAnsi"/>
        </w:rPr>
        <w:br/>
        <w:t>Adres siedziby/adres zamieszkania: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  <w:r w:rsidRPr="00042068">
        <w:rPr>
          <w:rFonts w:asciiTheme="minorHAnsi" w:hAnsiTheme="minorHAnsi" w:cstheme="minorHAnsi"/>
        </w:rPr>
        <w:br/>
        <w:t>Tel./fax.: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380EDB4A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Adres e-mail: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 xml:space="preserve"> </w:t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2CFF8531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NIP: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61A58470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REGON: 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25D69C26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5312104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8CC6DAC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15982372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FORMULARZ OFERTOWY</w:t>
      </w:r>
    </w:p>
    <w:p w14:paraId="08949C97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8480DF8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F4CB704" w14:textId="6814565E" w:rsidR="00486EDA" w:rsidRPr="00042068" w:rsidRDefault="00486EDA" w:rsidP="00497514">
      <w:pPr>
        <w:spacing w:line="276" w:lineRule="auto"/>
        <w:ind w:firstLine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Odpowiadając na zapytanie ofertowe dotyczące realizacji zamówienia publicznego </w:t>
      </w:r>
      <w:r w:rsidRPr="00042068">
        <w:rPr>
          <w:rFonts w:asciiTheme="minorHAnsi" w:hAnsiTheme="minorHAnsi" w:cstheme="minorHAnsi"/>
        </w:rPr>
        <w:br/>
        <w:t>pn. „Pakiety rehabilitacyjno-lecznicze dla uczestników projektu Sopot – Dostępne Usługi (etap 2)</w:t>
      </w:r>
      <w:r w:rsidRPr="00042068">
        <w:rPr>
          <w:rStyle w:val="markedcontent"/>
          <w:rFonts w:asciiTheme="minorHAnsi" w:hAnsiTheme="minorHAnsi" w:cstheme="minorHAnsi"/>
        </w:rPr>
        <w:t>”</w:t>
      </w:r>
      <w:r w:rsidRPr="00042068">
        <w:rPr>
          <w:rFonts w:asciiTheme="minorHAnsi" w:hAnsiTheme="minorHAnsi" w:cstheme="minorHAnsi"/>
        </w:rPr>
        <w:t xml:space="preserve"> oferuję wykonanie zamówienia zgodnie z opisem przedmiotu zamówienia i na warunkach określonych w zapytaniu ofertowym.</w:t>
      </w:r>
    </w:p>
    <w:p w14:paraId="31C1B406" w14:textId="61BEF773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</w:p>
    <w:p w14:paraId="7627DEB3" w14:textId="72E44C4E" w:rsidR="00486EDA" w:rsidRPr="00042068" w:rsidRDefault="00486EDA" w:rsidP="00497514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Liczba </w:t>
      </w:r>
      <w:r w:rsidR="0023736E" w:rsidRPr="00042068">
        <w:rPr>
          <w:rFonts w:asciiTheme="minorHAnsi" w:hAnsiTheme="minorHAnsi" w:cstheme="minorHAnsi"/>
        </w:rPr>
        <w:t xml:space="preserve">oferowanych </w:t>
      </w:r>
      <w:r w:rsidRPr="00042068">
        <w:rPr>
          <w:rFonts w:asciiTheme="minorHAnsi" w:hAnsiTheme="minorHAnsi" w:cstheme="minorHAnsi"/>
        </w:rPr>
        <w:t>konsultacji z lekarzem pierwszego kontaktu: ____</w:t>
      </w:r>
      <w:r w:rsidR="00FA5AF6" w:rsidRPr="00042068">
        <w:rPr>
          <w:rFonts w:asciiTheme="minorHAnsi" w:hAnsiTheme="minorHAnsi" w:cstheme="minorHAnsi"/>
        </w:rPr>
        <w:t xml:space="preserve"> (słownie: …..)</w:t>
      </w:r>
    </w:p>
    <w:p w14:paraId="535854DA" w14:textId="2F887B66" w:rsidR="00486EDA" w:rsidRPr="00042068" w:rsidRDefault="00486EDA" w:rsidP="00497514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Liczba </w:t>
      </w:r>
      <w:r w:rsidR="0023736E" w:rsidRPr="00042068">
        <w:rPr>
          <w:rFonts w:asciiTheme="minorHAnsi" w:hAnsiTheme="minorHAnsi" w:cstheme="minorHAnsi"/>
        </w:rPr>
        <w:t xml:space="preserve">oferowanych </w:t>
      </w:r>
      <w:r w:rsidRPr="00042068">
        <w:rPr>
          <w:rFonts w:asciiTheme="minorHAnsi" w:hAnsiTheme="minorHAnsi" w:cstheme="minorHAnsi"/>
        </w:rPr>
        <w:t>konsultacji z lekarzem specjalistą: _____</w:t>
      </w:r>
      <w:r w:rsidR="00FA5AF6" w:rsidRPr="00042068">
        <w:rPr>
          <w:rFonts w:asciiTheme="minorHAnsi" w:hAnsiTheme="minorHAnsi" w:cstheme="minorHAnsi"/>
        </w:rPr>
        <w:t xml:space="preserve"> (słownie: …..)</w:t>
      </w:r>
    </w:p>
    <w:p w14:paraId="7F8B3E75" w14:textId="3886D381" w:rsidR="00486EDA" w:rsidRPr="00042068" w:rsidRDefault="00486EDA" w:rsidP="00497514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Liczba </w:t>
      </w:r>
      <w:r w:rsidR="0023736E" w:rsidRPr="00042068">
        <w:rPr>
          <w:rFonts w:asciiTheme="minorHAnsi" w:hAnsiTheme="minorHAnsi" w:cstheme="minorHAnsi"/>
        </w:rPr>
        <w:t xml:space="preserve">oferowanych </w:t>
      </w:r>
      <w:r w:rsidRPr="00042068">
        <w:rPr>
          <w:rFonts w:asciiTheme="minorHAnsi" w:hAnsiTheme="minorHAnsi" w:cstheme="minorHAnsi"/>
        </w:rPr>
        <w:t>badań diagnostycznych: ____</w:t>
      </w:r>
      <w:r w:rsidR="00FA5AF6" w:rsidRPr="00042068">
        <w:rPr>
          <w:rFonts w:asciiTheme="minorHAnsi" w:hAnsiTheme="minorHAnsi" w:cstheme="minorHAnsi"/>
        </w:rPr>
        <w:t xml:space="preserve"> (słownie: …..)</w:t>
      </w:r>
    </w:p>
    <w:p w14:paraId="709A9039" w14:textId="6671B442" w:rsidR="00486EDA" w:rsidRPr="00042068" w:rsidRDefault="00486EDA" w:rsidP="00497514">
      <w:pPr>
        <w:pStyle w:val="Akapitzlist"/>
        <w:numPr>
          <w:ilvl w:val="0"/>
          <w:numId w:val="2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Liczba </w:t>
      </w:r>
      <w:r w:rsidR="0023736E" w:rsidRPr="00042068">
        <w:rPr>
          <w:rFonts w:asciiTheme="minorHAnsi" w:hAnsiTheme="minorHAnsi" w:cstheme="minorHAnsi"/>
        </w:rPr>
        <w:t xml:space="preserve">oferowanych </w:t>
      </w:r>
      <w:r w:rsidRPr="00042068">
        <w:rPr>
          <w:rFonts w:asciiTheme="minorHAnsi" w:hAnsiTheme="minorHAnsi" w:cstheme="minorHAnsi"/>
        </w:rPr>
        <w:t>zabiegów rehabilitacyjnych: ______</w:t>
      </w:r>
      <w:r w:rsidR="00FA5AF6" w:rsidRPr="00042068">
        <w:rPr>
          <w:rFonts w:asciiTheme="minorHAnsi" w:hAnsiTheme="minorHAnsi" w:cstheme="minorHAnsi"/>
        </w:rPr>
        <w:t xml:space="preserve"> (słownie: …..)</w:t>
      </w:r>
    </w:p>
    <w:p w14:paraId="74C7CB3B" w14:textId="2FCC936A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</w:p>
    <w:p w14:paraId="56402272" w14:textId="77777777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</w:p>
    <w:p w14:paraId="6F2405BF" w14:textId="77777777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</w:p>
    <w:p w14:paraId="53FD59BC" w14:textId="77777777" w:rsidR="00486EDA" w:rsidRPr="00042068" w:rsidRDefault="00486EDA" w:rsidP="00497514">
      <w:pPr>
        <w:spacing w:line="276" w:lineRule="auto"/>
        <w:rPr>
          <w:rFonts w:asciiTheme="minorHAnsi" w:hAnsiTheme="minorHAnsi" w:cstheme="minorHAnsi"/>
          <w:lang w:val="en-US"/>
        </w:rPr>
      </w:pPr>
      <w:r w:rsidRPr="00042068">
        <w:rPr>
          <w:rFonts w:asciiTheme="minorHAnsi" w:hAnsiTheme="minorHAnsi" w:cstheme="minorHAnsi"/>
          <w:lang w:val="en-US"/>
        </w:rPr>
        <w:t>Oświadczam, że:</w:t>
      </w:r>
    </w:p>
    <w:p w14:paraId="39686A1F" w14:textId="77777777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</w:p>
    <w:p w14:paraId="75BC0585" w14:textId="5C3789E3" w:rsidR="00486EDA" w:rsidRPr="00042068" w:rsidRDefault="00486EDA" w:rsidP="0049751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całkowitej cenie oferty zostały uwzględnione wszystkie koszty wykonania zlecenia w zakresie określonym w zapytaniu ofertowym nr </w:t>
      </w:r>
      <w:r w:rsidR="008F5CBB" w:rsidRPr="00042068">
        <w:rPr>
          <w:rStyle w:val="markedcontent"/>
          <w:rFonts w:asciiTheme="minorHAnsi" w:hAnsiTheme="minorHAnsi" w:cstheme="minorHAnsi"/>
        </w:rPr>
        <w:t>ZSiR.271.</w:t>
      </w:r>
      <w:r w:rsidR="00042068">
        <w:rPr>
          <w:rStyle w:val="markedcontent"/>
          <w:rFonts w:asciiTheme="minorHAnsi" w:hAnsiTheme="minorHAnsi" w:cstheme="minorHAnsi"/>
        </w:rPr>
        <w:t>6</w:t>
      </w:r>
      <w:r w:rsidR="008F5CBB" w:rsidRPr="00042068">
        <w:rPr>
          <w:rStyle w:val="markedcontent"/>
          <w:rFonts w:asciiTheme="minorHAnsi" w:hAnsiTheme="minorHAnsi" w:cstheme="minorHAnsi"/>
        </w:rPr>
        <w:t>.2022 (</w:t>
      </w:r>
      <w:r w:rsidR="00042068">
        <w:rPr>
          <w:rStyle w:val="markedcontent"/>
          <w:rFonts w:asciiTheme="minorHAnsi" w:hAnsiTheme="minorHAnsi" w:cstheme="minorHAnsi"/>
        </w:rPr>
        <w:t>3</w:t>
      </w:r>
      <w:r w:rsidR="008F5CBB" w:rsidRPr="00042068">
        <w:rPr>
          <w:rStyle w:val="markedcontent"/>
          <w:rFonts w:asciiTheme="minorHAnsi" w:hAnsiTheme="minorHAnsi" w:cstheme="minorHAnsi"/>
        </w:rPr>
        <w:t>/2022/DU)</w:t>
      </w:r>
      <w:r w:rsidR="00042068">
        <w:rPr>
          <w:rStyle w:val="markedcontent"/>
          <w:rFonts w:asciiTheme="minorHAnsi" w:hAnsiTheme="minorHAnsi" w:cstheme="minorHAnsi"/>
        </w:rPr>
        <w:t>;</w:t>
      </w:r>
      <w:r w:rsidR="008F5CBB" w:rsidRPr="00042068">
        <w:rPr>
          <w:rStyle w:val="markedcontent"/>
          <w:rFonts w:asciiTheme="minorHAnsi" w:hAnsiTheme="minorHAnsi" w:cstheme="minorHAnsi"/>
        </w:rPr>
        <w:t xml:space="preserve"> </w:t>
      </w:r>
    </w:p>
    <w:p w14:paraId="492CAC7D" w14:textId="77777777" w:rsidR="00486EDA" w:rsidRPr="00042068" w:rsidRDefault="00486EDA" w:rsidP="0049751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zapoznałem się z przedmiotem zamówienia i nie wnoszę do niego żadnych zastrzeżeń;</w:t>
      </w:r>
    </w:p>
    <w:p w14:paraId="51E203E9" w14:textId="77777777" w:rsidR="00486EDA" w:rsidRPr="00042068" w:rsidRDefault="00486EDA" w:rsidP="0049751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pełni akceptuję oraz spełniam wszystkie warunki i wymagania dotyczące udziału </w:t>
      </w:r>
      <w:r w:rsidRPr="00042068">
        <w:rPr>
          <w:rFonts w:asciiTheme="minorHAnsi" w:hAnsiTheme="minorHAnsi" w:cstheme="minorHAnsi"/>
        </w:rPr>
        <w:br/>
        <w:t xml:space="preserve">w postępowaniu; </w:t>
      </w:r>
    </w:p>
    <w:p w14:paraId="7D41D7DA" w14:textId="4832E0C2" w:rsidR="008F5CBB" w:rsidRPr="00042068" w:rsidRDefault="00486EDA" w:rsidP="0049751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lastRenderedPageBreak/>
        <w:t xml:space="preserve">akceptuję wszystkie zapisy zapytania ofertowego nr </w:t>
      </w:r>
      <w:r w:rsidR="008F5CBB" w:rsidRPr="00042068">
        <w:rPr>
          <w:rStyle w:val="markedcontent"/>
          <w:rFonts w:asciiTheme="minorHAnsi" w:hAnsiTheme="minorHAnsi" w:cstheme="minorHAnsi"/>
        </w:rPr>
        <w:t>ZSiR.271.</w:t>
      </w:r>
      <w:r w:rsidR="002E5AD1" w:rsidRPr="00042068">
        <w:rPr>
          <w:rStyle w:val="markedcontent"/>
          <w:rFonts w:asciiTheme="minorHAnsi" w:hAnsiTheme="minorHAnsi" w:cstheme="minorHAnsi"/>
        </w:rPr>
        <w:t>6</w:t>
      </w:r>
      <w:r w:rsidR="008F5CBB" w:rsidRPr="00042068">
        <w:rPr>
          <w:rStyle w:val="markedcontent"/>
          <w:rFonts w:asciiTheme="minorHAnsi" w:hAnsiTheme="minorHAnsi" w:cstheme="minorHAnsi"/>
        </w:rPr>
        <w:t>.2022 (</w:t>
      </w:r>
      <w:r w:rsidR="002E5AD1" w:rsidRPr="00042068">
        <w:rPr>
          <w:rStyle w:val="markedcontent"/>
          <w:rFonts w:asciiTheme="minorHAnsi" w:hAnsiTheme="minorHAnsi" w:cstheme="minorHAnsi"/>
        </w:rPr>
        <w:t>3</w:t>
      </w:r>
      <w:r w:rsidR="008F5CBB" w:rsidRPr="00042068">
        <w:rPr>
          <w:rStyle w:val="markedcontent"/>
          <w:rFonts w:asciiTheme="minorHAnsi" w:hAnsiTheme="minorHAnsi" w:cstheme="minorHAnsi"/>
        </w:rPr>
        <w:t>/2022/DU)</w:t>
      </w:r>
    </w:p>
    <w:p w14:paraId="66BCECF1" w14:textId="5D2205B5" w:rsidR="00486EDA" w:rsidRPr="00042068" w:rsidRDefault="00486EDA" w:rsidP="0049751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zapewniam należytą staranność, terminowość i dyspozycyjność przy realizacji przedmiotowego zamówienia;</w:t>
      </w:r>
    </w:p>
    <w:p w14:paraId="78DAB795" w14:textId="59B1C099" w:rsidR="00486EDA" w:rsidRDefault="00486EDA" w:rsidP="0049751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zobowiązuję się</w:t>
      </w:r>
      <w:r w:rsidR="008F5CBB" w:rsidRPr="00042068">
        <w:rPr>
          <w:rFonts w:asciiTheme="minorHAnsi" w:hAnsiTheme="minorHAnsi" w:cstheme="minorHAnsi"/>
        </w:rPr>
        <w:t>,</w:t>
      </w:r>
      <w:r w:rsidRPr="00042068">
        <w:rPr>
          <w:rFonts w:asciiTheme="minorHAnsi" w:hAnsiTheme="minorHAnsi" w:cstheme="minorHAnsi"/>
        </w:rPr>
        <w:t xml:space="preserve"> w przypadku wyboru mojej oferty</w:t>
      </w:r>
      <w:r w:rsidR="008F5CBB" w:rsidRPr="00042068">
        <w:rPr>
          <w:rFonts w:asciiTheme="minorHAnsi" w:hAnsiTheme="minorHAnsi" w:cstheme="minorHAnsi"/>
        </w:rPr>
        <w:t>,</w:t>
      </w:r>
      <w:r w:rsidRPr="00042068">
        <w:rPr>
          <w:rFonts w:asciiTheme="minorHAnsi" w:hAnsiTheme="minorHAnsi" w:cstheme="minorHAnsi"/>
        </w:rPr>
        <w:t xml:space="preserve"> do zawarcia umowy w miejscu i terminie wyznaczonym przez Zamawiającego.</w:t>
      </w:r>
    </w:p>
    <w:p w14:paraId="1336A672" w14:textId="77777777" w:rsidR="00042068" w:rsidRPr="00042068" w:rsidRDefault="00042068" w:rsidP="00497514">
      <w:pPr>
        <w:suppressAutoHyphens/>
        <w:spacing w:line="276" w:lineRule="auto"/>
        <w:ind w:left="284"/>
        <w:rPr>
          <w:rFonts w:asciiTheme="minorHAnsi" w:hAnsiTheme="minorHAnsi" w:cstheme="minorHAnsi"/>
        </w:rPr>
      </w:pPr>
    </w:p>
    <w:p w14:paraId="79C1CDC1" w14:textId="77777777" w:rsidR="00486EDA" w:rsidRPr="00042068" w:rsidRDefault="00486EDA" w:rsidP="00497514">
      <w:pPr>
        <w:suppressAutoHyphens/>
        <w:spacing w:line="276" w:lineRule="auto"/>
        <w:ind w:left="284"/>
        <w:rPr>
          <w:rFonts w:asciiTheme="minorHAnsi" w:hAnsiTheme="minorHAnsi" w:cstheme="minorHAnsi"/>
        </w:rPr>
      </w:pPr>
    </w:p>
    <w:p w14:paraId="1AFF646B" w14:textId="3E092EFF" w:rsidR="00486EDA" w:rsidRPr="00042068" w:rsidRDefault="00486EDA" w:rsidP="00497514">
      <w:pPr>
        <w:suppressAutoHyphens/>
        <w:spacing w:line="276" w:lineRule="auto"/>
        <w:ind w:left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……………………...… dn. _ _._ _.202</w:t>
      </w:r>
      <w:r w:rsidR="008F5CBB" w:rsidRPr="00042068">
        <w:rPr>
          <w:rFonts w:asciiTheme="minorHAnsi" w:hAnsiTheme="minorHAnsi" w:cstheme="minorHAnsi"/>
        </w:rPr>
        <w:t>2</w:t>
      </w:r>
      <w:r w:rsidRPr="00042068">
        <w:rPr>
          <w:rFonts w:asciiTheme="minorHAnsi" w:hAnsiTheme="minorHAnsi" w:cstheme="minorHAnsi"/>
        </w:rPr>
        <w:t xml:space="preserve"> r.           </w:t>
      </w:r>
    </w:p>
    <w:p w14:paraId="52BC27B9" w14:textId="77777777" w:rsidR="00486EDA" w:rsidRPr="00042068" w:rsidRDefault="00486EDA" w:rsidP="00497514">
      <w:pPr>
        <w:suppressAutoHyphens/>
        <w:spacing w:line="276" w:lineRule="auto"/>
        <w:ind w:left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Miejscowość                             </w:t>
      </w:r>
    </w:p>
    <w:p w14:paraId="174CCFA8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                                                                               ……………………………………………</w:t>
      </w:r>
    </w:p>
    <w:p w14:paraId="78C725A3" w14:textId="77777777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podpis Oferenta   </w:t>
      </w:r>
    </w:p>
    <w:p w14:paraId="0AFBD49B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7A17F17B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397FE36" w14:textId="0A5AE89F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C9AC259" w14:textId="381EBF14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E952794" w14:textId="0B1C0CEB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E285708" w14:textId="7C9FA891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1412BAA4" w14:textId="2D8ED1B6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B100C6E" w14:textId="11B9C596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1EDDB501" w14:textId="3A75B2F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05F9222" w14:textId="7D760B79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4A31B17" w14:textId="70531E30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FBA19AA" w14:textId="61775CE8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B341B6E" w14:textId="590D1B0F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66D3EEF4" w14:textId="6B83050B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1C65613F" w14:textId="7850773D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1FB58B2" w14:textId="6286701D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A88055D" w14:textId="2F42B22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2CB95531" w14:textId="5D05F62A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8C1A065" w14:textId="47331530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DC0ABC1" w14:textId="3389D25F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9585663" w14:textId="5711E18A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64063DDB" w14:textId="5E7FD96B" w:rsidR="005C3C65" w:rsidRPr="00042068" w:rsidRDefault="005C3C6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69C4B60F" w14:textId="3A8955A3" w:rsidR="005C3C65" w:rsidRPr="00042068" w:rsidRDefault="005C3C6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1A70F2E" w14:textId="3E32ECE4" w:rsidR="005C3C65" w:rsidRDefault="005C3C6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2B6AE3C" w14:textId="7547119B" w:rsidR="00D0773D" w:rsidRDefault="00D0773D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27B5108" w14:textId="0FE08523" w:rsidR="00D0773D" w:rsidRDefault="00D0773D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3605267" w14:textId="11460639" w:rsidR="00D0773D" w:rsidRDefault="00D0773D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6697327" w14:textId="56736CB8" w:rsidR="00D0773D" w:rsidRDefault="00D0773D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251EA89C" w14:textId="77777777" w:rsidR="00D0773D" w:rsidRPr="00042068" w:rsidRDefault="00D0773D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6A6B199C" w14:textId="77777777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</w:p>
    <w:p w14:paraId="5F7B36A7" w14:textId="793B1394" w:rsidR="005C3C65" w:rsidRPr="00042068" w:rsidRDefault="002E5AD1" w:rsidP="0049751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042068">
        <w:rPr>
          <w:rFonts w:asciiTheme="minorHAnsi" w:hAnsiTheme="minorHAnsi" w:cstheme="minorHAnsi"/>
          <w:sz w:val="20"/>
          <w:szCs w:val="20"/>
        </w:rPr>
        <w:lastRenderedPageBreak/>
        <w:t>Załącznik nr 2</w:t>
      </w:r>
    </w:p>
    <w:p w14:paraId="368B6445" w14:textId="77777777" w:rsidR="002E5AD1" w:rsidRPr="00042068" w:rsidRDefault="002E5AD1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Znak sprawy: </w:t>
      </w:r>
      <w:r w:rsidRPr="00042068">
        <w:rPr>
          <w:rStyle w:val="markedcontent"/>
          <w:rFonts w:asciiTheme="minorHAnsi" w:hAnsiTheme="minorHAnsi" w:cstheme="minorHAnsi"/>
        </w:rPr>
        <w:t xml:space="preserve">ZSiR.271.6.2022 (3/2022/DU)  </w:t>
      </w:r>
    </w:p>
    <w:p w14:paraId="1C9287C1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C6EC50A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ZAMAWIAJĄCY:</w:t>
      </w:r>
    </w:p>
    <w:p w14:paraId="0089E6E1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Gmina Miasta Sopotu</w:t>
      </w:r>
    </w:p>
    <w:p w14:paraId="456AFBD6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Miejski Ośrodek Pomocy Społecznej w Sopocie</w:t>
      </w:r>
    </w:p>
    <w:p w14:paraId="344C2021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ul. Kolejowa 14</w:t>
      </w:r>
      <w:r w:rsidRPr="00042068">
        <w:rPr>
          <w:rFonts w:asciiTheme="minorHAnsi" w:hAnsiTheme="minorHAnsi" w:cstheme="minorHAnsi"/>
        </w:rPr>
        <w:br/>
        <w:t>81-835 Sopot</w:t>
      </w:r>
    </w:p>
    <w:p w14:paraId="677959B1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572D4FC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WYKONAWCA:</w:t>
      </w:r>
    </w:p>
    <w:p w14:paraId="1161A0CA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Nazwa firmy/Imię i nazwisko: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  <w:r w:rsidRPr="00042068">
        <w:rPr>
          <w:rFonts w:asciiTheme="minorHAnsi" w:hAnsiTheme="minorHAnsi" w:cstheme="minorHAnsi"/>
        </w:rPr>
        <w:br/>
        <w:t>Adres siedziby/adres zamieszkania: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  <w:r w:rsidRPr="00042068">
        <w:rPr>
          <w:rFonts w:asciiTheme="minorHAnsi" w:hAnsiTheme="minorHAnsi" w:cstheme="minorHAnsi"/>
        </w:rPr>
        <w:br/>
        <w:t>Tel./fax.: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696225AB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Adres e-mail: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 xml:space="preserve"> </w:t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754C0B7A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NIP: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016138EA" w14:textId="77777777" w:rsidR="002E5AD1" w:rsidRPr="00042068" w:rsidRDefault="002E5AD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REGON: 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46E5A226" w14:textId="728A6770" w:rsidR="005C3C65" w:rsidRPr="00042068" w:rsidRDefault="005C3C65" w:rsidP="00497514">
      <w:pPr>
        <w:spacing w:line="276" w:lineRule="auto"/>
        <w:rPr>
          <w:rFonts w:asciiTheme="minorHAnsi" w:hAnsiTheme="minorHAnsi" w:cstheme="minorHAnsi"/>
        </w:rPr>
      </w:pPr>
    </w:p>
    <w:p w14:paraId="42AF3982" w14:textId="573E19F3" w:rsidR="005C3C65" w:rsidRPr="00042068" w:rsidRDefault="005C3C6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B28B086" w14:textId="53A32E9D" w:rsidR="002E5AD1" w:rsidRPr="00042068" w:rsidRDefault="002E5AD1" w:rsidP="00497514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042068">
        <w:rPr>
          <w:rFonts w:asciiTheme="minorHAnsi" w:hAnsiTheme="minorHAnsi" w:cstheme="minorHAnsi"/>
          <w:sz w:val="28"/>
          <w:szCs w:val="28"/>
        </w:rPr>
        <w:t>Wykaz usług, realizowanych przez Oferenta</w:t>
      </w:r>
    </w:p>
    <w:p w14:paraId="19346700" w14:textId="77777777" w:rsidR="002E5AD1" w:rsidRPr="00042068" w:rsidRDefault="002E5AD1" w:rsidP="00497514">
      <w:pPr>
        <w:spacing w:line="276" w:lineRule="auto"/>
        <w:rPr>
          <w:rFonts w:asciiTheme="minorHAnsi" w:hAnsiTheme="minorHAnsi" w:cstheme="minorHAnsi"/>
        </w:rPr>
      </w:pPr>
    </w:p>
    <w:p w14:paraId="0476646F" w14:textId="329C165E" w:rsidR="005C3C65" w:rsidRPr="00042068" w:rsidRDefault="002E5AD1" w:rsidP="0049751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042068">
        <w:rPr>
          <w:rFonts w:asciiTheme="minorHAnsi" w:hAnsiTheme="minorHAnsi" w:cstheme="minorHAnsi"/>
          <w:sz w:val="20"/>
          <w:szCs w:val="20"/>
        </w:rPr>
        <w:t>(specjalizacji lekarskich, rodzajów badań diagnostycznych, zabiegów rehabilitacyjnych, które Oferent posiada w swojej ofercie i które może wykonać</w:t>
      </w:r>
      <w:r w:rsidR="00042068">
        <w:rPr>
          <w:rFonts w:asciiTheme="minorHAnsi" w:hAnsiTheme="minorHAnsi" w:cstheme="minorHAnsi"/>
          <w:sz w:val="20"/>
          <w:szCs w:val="20"/>
        </w:rPr>
        <w:t>,</w:t>
      </w:r>
      <w:r w:rsidRPr="00042068">
        <w:rPr>
          <w:rFonts w:asciiTheme="minorHAnsi" w:hAnsiTheme="minorHAnsi" w:cstheme="minorHAnsi"/>
          <w:sz w:val="20"/>
          <w:szCs w:val="20"/>
        </w:rPr>
        <w:t xml:space="preserve"> wraz z wyceną każdej z tych usług)</w:t>
      </w:r>
    </w:p>
    <w:p w14:paraId="68352BE1" w14:textId="5AE1554A" w:rsidR="005C3C65" w:rsidRPr="00042068" w:rsidRDefault="005C3C6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tbl>
      <w:tblPr>
        <w:tblStyle w:val="Tabela-Siatka"/>
        <w:tblW w:w="9781" w:type="dxa"/>
        <w:tblInd w:w="-147" w:type="dxa"/>
        <w:tblLook w:val="04A0" w:firstRow="1" w:lastRow="0" w:firstColumn="1" w:lastColumn="0" w:noHBand="0" w:noVBand="1"/>
      </w:tblPr>
      <w:tblGrid>
        <w:gridCol w:w="568"/>
        <w:gridCol w:w="5811"/>
        <w:gridCol w:w="3402"/>
      </w:tblGrid>
      <w:tr w:rsidR="00225171" w:rsidRPr="00042068" w14:paraId="1E36B1EC" w14:textId="77777777" w:rsidTr="00225171">
        <w:tc>
          <w:tcPr>
            <w:tcW w:w="568" w:type="dxa"/>
          </w:tcPr>
          <w:p w14:paraId="6997EBAA" w14:textId="46D1C580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5811" w:type="dxa"/>
          </w:tcPr>
          <w:p w14:paraId="26A71D56" w14:textId="6FBABAA9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Usługa</w:t>
            </w:r>
          </w:p>
        </w:tc>
        <w:tc>
          <w:tcPr>
            <w:tcW w:w="3402" w:type="dxa"/>
          </w:tcPr>
          <w:p w14:paraId="741D2C3A" w14:textId="10E5854E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Koszt</w:t>
            </w:r>
          </w:p>
        </w:tc>
      </w:tr>
      <w:tr w:rsidR="00225171" w:rsidRPr="00042068" w14:paraId="7811246D" w14:textId="77777777" w:rsidTr="00225171">
        <w:tc>
          <w:tcPr>
            <w:tcW w:w="568" w:type="dxa"/>
          </w:tcPr>
          <w:p w14:paraId="11084826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33546029" w14:textId="0438C5C8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46F9CBED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70C3604E" w14:textId="77777777" w:rsidTr="00225171">
        <w:tc>
          <w:tcPr>
            <w:tcW w:w="568" w:type="dxa"/>
          </w:tcPr>
          <w:p w14:paraId="633B747F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44AF67ED" w14:textId="05C4A004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1832D288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371179BD" w14:textId="77777777" w:rsidTr="00225171">
        <w:tc>
          <w:tcPr>
            <w:tcW w:w="568" w:type="dxa"/>
          </w:tcPr>
          <w:p w14:paraId="0C4290B4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12527352" w14:textId="7AF10B11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001EC252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7ABBEDC9" w14:textId="77777777" w:rsidTr="00225171">
        <w:tc>
          <w:tcPr>
            <w:tcW w:w="568" w:type="dxa"/>
          </w:tcPr>
          <w:p w14:paraId="0EE6B704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3478191C" w14:textId="70B5F0E0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7E681A0A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285A8398" w14:textId="77777777" w:rsidTr="00225171">
        <w:tc>
          <w:tcPr>
            <w:tcW w:w="568" w:type="dxa"/>
          </w:tcPr>
          <w:p w14:paraId="7A963B3B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169E377A" w14:textId="4407CED3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4EC2F5BF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61801814" w14:textId="77777777" w:rsidTr="00225171">
        <w:tc>
          <w:tcPr>
            <w:tcW w:w="568" w:type="dxa"/>
          </w:tcPr>
          <w:p w14:paraId="5F1CE5FA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33772494" w14:textId="706B4AAE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7CC30ABE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5F82551B" w14:textId="77777777" w:rsidTr="00225171">
        <w:tc>
          <w:tcPr>
            <w:tcW w:w="568" w:type="dxa"/>
          </w:tcPr>
          <w:p w14:paraId="5430297E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0A289741" w14:textId="72AF8FE5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523F3FE0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47A2E04D" w14:textId="77777777" w:rsidTr="00225171">
        <w:tc>
          <w:tcPr>
            <w:tcW w:w="568" w:type="dxa"/>
          </w:tcPr>
          <w:p w14:paraId="6DD5526D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7FD40E2F" w14:textId="56B4B6CA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05311943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225171" w:rsidRPr="00042068" w14:paraId="04DFA7A8" w14:textId="77777777" w:rsidTr="00225171">
        <w:tc>
          <w:tcPr>
            <w:tcW w:w="568" w:type="dxa"/>
          </w:tcPr>
          <w:p w14:paraId="32D2C2C3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5811" w:type="dxa"/>
          </w:tcPr>
          <w:p w14:paraId="50FA062E" w14:textId="2BC800C8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22CBF0C0" w14:textId="77777777" w:rsidR="00225171" w:rsidRPr="00042068" w:rsidRDefault="00225171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549451D8" w14:textId="77777777" w:rsidR="005C3C65" w:rsidRPr="00042068" w:rsidRDefault="005C3C65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5EBA215" w14:textId="015CB65F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62624ADF" w14:textId="77777777" w:rsidR="00225171" w:rsidRPr="00042068" w:rsidRDefault="0022517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………………………………………...… dn. _ _._ _.2022 r.</w:t>
      </w:r>
    </w:p>
    <w:p w14:paraId="6FDF4738" w14:textId="77777777" w:rsidR="00225171" w:rsidRPr="00042068" w:rsidRDefault="00225171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Miejscowość</w:t>
      </w:r>
    </w:p>
    <w:p w14:paraId="63BC12FF" w14:textId="77777777" w:rsidR="00225171" w:rsidRPr="00042068" w:rsidRDefault="00225171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2EF99A57" w14:textId="5A18423C" w:rsidR="00D0773D" w:rsidRDefault="00225171" w:rsidP="00327D43">
      <w:pPr>
        <w:spacing w:line="276" w:lineRule="auto"/>
        <w:ind w:left="424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</w:p>
    <w:p w14:paraId="4822D046" w14:textId="77777777" w:rsidR="00D0773D" w:rsidRDefault="00225171" w:rsidP="00D0773D">
      <w:pPr>
        <w:spacing w:line="276" w:lineRule="auto"/>
        <w:ind w:left="424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ab/>
        <w:t xml:space="preserve">              …………………………………………………</w:t>
      </w:r>
    </w:p>
    <w:p w14:paraId="25DD848D" w14:textId="6FB1E09E" w:rsidR="00D0773D" w:rsidRPr="00327D43" w:rsidRDefault="00D0773D" w:rsidP="00327D43">
      <w:pPr>
        <w:spacing w:line="276" w:lineRule="auto"/>
        <w:ind w:left="424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</w:t>
      </w:r>
      <w:r w:rsidR="00225171" w:rsidRPr="00042068">
        <w:rPr>
          <w:rFonts w:asciiTheme="minorHAnsi" w:hAnsiTheme="minorHAnsi" w:cstheme="minorHAnsi"/>
        </w:rPr>
        <w:t xml:space="preserve">podpis Oferenta </w:t>
      </w:r>
    </w:p>
    <w:p w14:paraId="3DD0C0E4" w14:textId="0623C8DD" w:rsidR="0023736E" w:rsidRPr="00042068" w:rsidRDefault="0023736E" w:rsidP="0049751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042068">
        <w:rPr>
          <w:rFonts w:asciiTheme="minorHAnsi" w:hAnsiTheme="minorHAnsi" w:cstheme="minorHAnsi"/>
          <w:sz w:val="20"/>
          <w:szCs w:val="20"/>
        </w:rPr>
        <w:lastRenderedPageBreak/>
        <w:t xml:space="preserve">Załącznik nr </w:t>
      </w:r>
      <w:r w:rsidR="005C3C65" w:rsidRPr="00042068">
        <w:rPr>
          <w:rFonts w:asciiTheme="minorHAnsi" w:hAnsiTheme="minorHAnsi" w:cstheme="minorHAnsi"/>
          <w:sz w:val="20"/>
          <w:szCs w:val="20"/>
        </w:rPr>
        <w:t>3</w:t>
      </w:r>
    </w:p>
    <w:p w14:paraId="0C84BE60" w14:textId="3F12D741" w:rsidR="0023736E" w:rsidRPr="00042068" w:rsidRDefault="0023736E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Znak sprawy: </w:t>
      </w:r>
      <w:r w:rsidRPr="00042068">
        <w:rPr>
          <w:rStyle w:val="markedcontent"/>
          <w:rFonts w:asciiTheme="minorHAnsi" w:hAnsiTheme="minorHAnsi" w:cstheme="minorHAnsi"/>
        </w:rPr>
        <w:t>ZSiR.271.</w:t>
      </w:r>
      <w:r w:rsidR="00042068">
        <w:rPr>
          <w:rStyle w:val="markedcontent"/>
          <w:rFonts w:asciiTheme="minorHAnsi" w:hAnsiTheme="minorHAnsi" w:cstheme="minorHAnsi"/>
        </w:rPr>
        <w:t>6</w:t>
      </w:r>
      <w:r w:rsidRPr="00042068">
        <w:rPr>
          <w:rStyle w:val="markedcontent"/>
          <w:rFonts w:asciiTheme="minorHAnsi" w:hAnsiTheme="minorHAnsi" w:cstheme="minorHAnsi"/>
        </w:rPr>
        <w:t>.2022 (</w:t>
      </w:r>
      <w:r w:rsidR="00042068">
        <w:rPr>
          <w:rStyle w:val="markedcontent"/>
          <w:rFonts w:asciiTheme="minorHAnsi" w:hAnsiTheme="minorHAnsi" w:cstheme="minorHAnsi"/>
        </w:rPr>
        <w:t>3</w:t>
      </w:r>
      <w:r w:rsidRPr="00042068">
        <w:rPr>
          <w:rStyle w:val="markedcontent"/>
          <w:rFonts w:asciiTheme="minorHAnsi" w:hAnsiTheme="minorHAnsi" w:cstheme="minorHAnsi"/>
        </w:rPr>
        <w:t xml:space="preserve">/2022/DU)  </w:t>
      </w:r>
    </w:p>
    <w:p w14:paraId="5B8830A8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12BF7753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ZAMAWIAJĄCY:</w:t>
      </w:r>
    </w:p>
    <w:p w14:paraId="565159E8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Gmina Miasta Sopotu</w:t>
      </w:r>
      <w:r w:rsidRPr="00042068">
        <w:rPr>
          <w:rFonts w:asciiTheme="minorHAnsi" w:hAnsiTheme="minorHAnsi" w:cstheme="minorHAnsi"/>
        </w:rPr>
        <w:br/>
        <w:t>Miejski Ośrodek Pomocy Społecznej w Sopocie</w:t>
      </w:r>
      <w:r w:rsidRPr="00042068">
        <w:rPr>
          <w:rFonts w:asciiTheme="minorHAnsi" w:hAnsiTheme="minorHAnsi" w:cstheme="minorHAnsi"/>
        </w:rPr>
        <w:br/>
        <w:t>ul. Kolejowa 14</w:t>
      </w:r>
    </w:p>
    <w:p w14:paraId="09F30050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81-835 Sopot</w:t>
      </w:r>
    </w:p>
    <w:p w14:paraId="4A5FA72C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29D1FF8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WYKONAWCA:</w:t>
      </w:r>
    </w:p>
    <w:p w14:paraId="70E056E4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Nazwa firmy/Imię i nazwisko: </w:t>
      </w:r>
      <w:r w:rsidRPr="00042068">
        <w:rPr>
          <w:rFonts w:asciiTheme="minorHAnsi" w:hAnsiTheme="minorHAnsi" w:cstheme="minorHAnsi"/>
        </w:rPr>
        <w:tab/>
        <w:t xml:space="preserve">            .................................................</w:t>
      </w:r>
      <w:r w:rsidRPr="00042068">
        <w:rPr>
          <w:rFonts w:asciiTheme="minorHAnsi" w:hAnsiTheme="minorHAnsi" w:cstheme="minorHAnsi"/>
        </w:rPr>
        <w:br/>
        <w:t xml:space="preserve">Adres siedziby/adres zamieszkania: </w:t>
      </w:r>
      <w:r w:rsidRPr="00042068">
        <w:rPr>
          <w:rFonts w:asciiTheme="minorHAnsi" w:hAnsiTheme="minorHAnsi" w:cstheme="minorHAnsi"/>
        </w:rPr>
        <w:tab/>
        <w:t xml:space="preserve">             .................................................</w:t>
      </w:r>
      <w:r w:rsidRPr="00042068">
        <w:rPr>
          <w:rFonts w:asciiTheme="minorHAnsi" w:hAnsiTheme="minorHAnsi" w:cstheme="minorHAnsi"/>
        </w:rPr>
        <w:br/>
        <w:t>Tel./fax.: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697254F3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Adres e-mail: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6231CC50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NIP: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2B77F154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REGON: 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.................................................</w:t>
      </w:r>
    </w:p>
    <w:p w14:paraId="3371FC4F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36E91F8B" w14:textId="77777777" w:rsidR="0023736E" w:rsidRPr="00042068" w:rsidRDefault="0023736E" w:rsidP="00497514">
      <w:pPr>
        <w:spacing w:line="276" w:lineRule="auto"/>
        <w:rPr>
          <w:rFonts w:asciiTheme="minorHAnsi" w:hAnsiTheme="minorHAnsi" w:cstheme="minorHAnsi"/>
        </w:rPr>
      </w:pPr>
    </w:p>
    <w:p w14:paraId="4D2AE38A" w14:textId="77777777" w:rsidR="0023736E" w:rsidRPr="00042068" w:rsidRDefault="0023736E" w:rsidP="00497514">
      <w:pPr>
        <w:spacing w:line="276" w:lineRule="auto"/>
        <w:rPr>
          <w:rFonts w:asciiTheme="minorHAnsi" w:hAnsiTheme="minorHAnsi" w:cstheme="minorHAnsi"/>
        </w:rPr>
      </w:pPr>
    </w:p>
    <w:p w14:paraId="0167FBD4" w14:textId="468F967D" w:rsidR="0023736E" w:rsidRPr="00042068" w:rsidRDefault="0023736E" w:rsidP="00497514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="00225171" w:rsidRPr="00042068">
        <w:rPr>
          <w:rStyle w:val="markedcontent"/>
          <w:rFonts w:asciiTheme="minorHAnsi" w:hAnsiTheme="minorHAnsi" w:cstheme="minorHAnsi"/>
        </w:rPr>
        <w:br/>
      </w:r>
      <w:r w:rsidRPr="00042068">
        <w:rPr>
          <w:rFonts w:asciiTheme="minorHAnsi" w:hAnsiTheme="minorHAnsi" w:cstheme="minorHAnsi"/>
        </w:rPr>
        <w:t xml:space="preserve"> </w:t>
      </w:r>
      <w:r w:rsidRPr="00042068">
        <w:rPr>
          <w:rStyle w:val="markedcontent"/>
          <w:rFonts w:asciiTheme="minorHAnsi" w:hAnsiTheme="minorHAnsi" w:cstheme="minorHAnsi"/>
        </w:rPr>
        <w:t>Z ZAMAWIAJĄCYM</w:t>
      </w:r>
    </w:p>
    <w:p w14:paraId="0D34AD90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2030D74A" w14:textId="77777777" w:rsidR="0023736E" w:rsidRPr="00042068" w:rsidRDefault="0023736E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Ubiegając się o udzielenie zamówienia publicznego pn.:  </w:t>
      </w:r>
    </w:p>
    <w:p w14:paraId="3EF9A5D0" w14:textId="77777777" w:rsidR="0023736E" w:rsidRPr="00042068" w:rsidRDefault="0023736E" w:rsidP="00497514">
      <w:pPr>
        <w:spacing w:line="276" w:lineRule="auto"/>
        <w:rPr>
          <w:rFonts w:asciiTheme="minorHAnsi" w:hAnsiTheme="minorHAnsi" w:cstheme="minorHAnsi"/>
        </w:rPr>
      </w:pPr>
    </w:p>
    <w:p w14:paraId="3D0D5B36" w14:textId="0144944B" w:rsidR="0023736E" w:rsidRPr="00042068" w:rsidRDefault="0023736E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„Pakiety rehabilitacyjno-lecznicze dla uczestników projektu Sopot – Dostępne Usługi (etap 2)</w:t>
      </w:r>
      <w:r w:rsidRPr="00042068">
        <w:rPr>
          <w:rStyle w:val="markedcontent"/>
          <w:rFonts w:asciiTheme="minorHAnsi" w:hAnsiTheme="minorHAnsi" w:cstheme="minorHAnsi"/>
        </w:rPr>
        <w:t xml:space="preserve">”, </w:t>
      </w:r>
    </w:p>
    <w:p w14:paraId="3A9F030B" w14:textId="77777777" w:rsidR="0023736E" w:rsidRPr="00042068" w:rsidRDefault="0023736E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3399A42" w14:textId="1460AFA6" w:rsidR="0023736E" w:rsidRPr="00042068" w:rsidRDefault="0023736E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oświadczam, że spełniam warunki udziału w postępowaniu  (pkt V ppkt </w:t>
      </w:r>
      <w:r w:rsidR="00042068">
        <w:rPr>
          <w:rFonts w:asciiTheme="minorHAnsi" w:hAnsiTheme="minorHAnsi" w:cstheme="minorHAnsi"/>
        </w:rPr>
        <w:t>11</w:t>
      </w:r>
      <w:r w:rsidRPr="00042068">
        <w:rPr>
          <w:rFonts w:asciiTheme="minorHAnsi" w:hAnsiTheme="minorHAnsi" w:cstheme="minorHAnsi"/>
        </w:rPr>
        <w:t xml:space="preserve"> zapytania ofertowego), tj.:</w:t>
      </w:r>
    </w:p>
    <w:p w14:paraId="53DF8B1A" w14:textId="77777777" w:rsidR="0023736E" w:rsidRPr="00042068" w:rsidRDefault="0023736E" w:rsidP="00497514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</w:p>
    <w:p w14:paraId="41E835F8" w14:textId="77777777" w:rsidR="0023736E" w:rsidRPr="00042068" w:rsidRDefault="0023736E" w:rsidP="00497514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1.  </w:t>
      </w:r>
      <w:r w:rsidRPr="00042068">
        <w:rPr>
          <w:rStyle w:val="markedcontent"/>
          <w:rFonts w:asciiTheme="minorHAnsi" w:hAnsiTheme="minorHAnsi" w:cstheme="minorHAnsi"/>
        </w:rPr>
        <w:t xml:space="preserve">nie jestem z Zamawiającym powiązany osobowo i/lub kapitałowo tzn.: nie jestem z 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046B4D8E" w14:textId="2B7F3986" w:rsidR="0023736E" w:rsidRPr="00042068" w:rsidRDefault="0023736E" w:rsidP="00497514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238AE7A0" w14:textId="77777777" w:rsidR="0023736E" w:rsidRPr="00042068" w:rsidRDefault="0023736E" w:rsidP="00497514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042068">
        <w:rPr>
          <w:rFonts w:asciiTheme="minorHAnsi" w:hAnsiTheme="minorHAnsi" w:cstheme="minorHAnsi"/>
        </w:rPr>
        <w:br/>
      </w:r>
      <w:r w:rsidRPr="00042068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22E4B0F4" w14:textId="77777777" w:rsidR="0023736E" w:rsidRPr="00042068" w:rsidRDefault="0023736E" w:rsidP="00497514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042068">
        <w:rPr>
          <w:rFonts w:asciiTheme="minorHAnsi" w:hAnsiTheme="minorHAnsi" w:cstheme="minorHAnsi"/>
        </w:rPr>
        <w:br/>
      </w:r>
      <w:r w:rsidRPr="00042068">
        <w:rPr>
          <w:rStyle w:val="markedcontent"/>
          <w:rFonts w:asciiTheme="minorHAnsi" w:hAnsiTheme="minorHAnsi" w:cstheme="minorHAnsi"/>
        </w:rPr>
        <w:t xml:space="preserve">pełnomocnika; </w:t>
      </w:r>
    </w:p>
    <w:p w14:paraId="3A655396" w14:textId="77777777" w:rsidR="0023736E" w:rsidRPr="00042068" w:rsidRDefault="0023736E" w:rsidP="00497514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pozostawanie w związku małżeńskim, w stosunku pokrewieństwa lub powinowactwa </w:t>
      </w:r>
      <w:r w:rsidRPr="00042068">
        <w:rPr>
          <w:rFonts w:asciiTheme="minorHAnsi" w:hAnsiTheme="minorHAnsi" w:cstheme="minorHAnsi"/>
        </w:rPr>
        <w:br/>
      </w:r>
      <w:r w:rsidRPr="00042068">
        <w:rPr>
          <w:rStyle w:val="markedcontent"/>
          <w:rFonts w:asciiTheme="minorHAnsi" w:hAnsiTheme="minorHAnsi" w:cstheme="minorHAnsi"/>
        </w:rPr>
        <w:lastRenderedPageBreak/>
        <w:t>w linii prostej, pokrewieństwa lub powinowactwa w linii bocznej do drugiego stopnia lub w stosunku przysposobienia, opieki lub kurateli.</w:t>
      </w:r>
    </w:p>
    <w:p w14:paraId="5C447E41" w14:textId="77777777" w:rsidR="0023736E" w:rsidRPr="00042068" w:rsidRDefault="0023736E" w:rsidP="00497514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</w:p>
    <w:p w14:paraId="4AAC5882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0CC4559" w14:textId="6BA7D2C9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………………………………………...… dn. _ _._ _.2022 r.</w:t>
      </w:r>
    </w:p>
    <w:p w14:paraId="478D442B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Miejscowość</w:t>
      </w:r>
    </w:p>
    <w:p w14:paraId="117D017D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03AEC00D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620A6992" w14:textId="77777777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</w:t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</w:r>
      <w:r w:rsidRPr="00042068">
        <w:rPr>
          <w:rFonts w:asciiTheme="minorHAnsi" w:hAnsiTheme="minorHAnsi" w:cstheme="minorHAnsi"/>
        </w:rPr>
        <w:tab/>
        <w:t>……………………………………………………..</w:t>
      </w:r>
    </w:p>
    <w:p w14:paraId="4480DE61" w14:textId="650E7A8B" w:rsidR="0023736E" w:rsidRPr="00042068" w:rsidRDefault="0023736E" w:rsidP="00497514">
      <w:pPr>
        <w:spacing w:line="276" w:lineRule="auto"/>
        <w:ind w:left="708"/>
        <w:rPr>
          <w:rFonts w:asciiTheme="minorHAnsi" w:hAnsiTheme="minorHAnsi" w:cstheme="minorHAnsi"/>
          <w:lang w:val="en-US"/>
        </w:rPr>
      </w:pPr>
      <w:r w:rsidRPr="00042068">
        <w:rPr>
          <w:rFonts w:asciiTheme="minorHAnsi" w:hAnsiTheme="minorHAnsi" w:cstheme="minorHAnsi"/>
        </w:rPr>
        <w:t xml:space="preserve">                                                                                     podpis Oferenta </w:t>
      </w:r>
    </w:p>
    <w:p w14:paraId="1EE00F00" w14:textId="77777777" w:rsidR="0023736E" w:rsidRPr="00042068" w:rsidRDefault="0023736E" w:rsidP="0049751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4AC2BB9" w14:textId="77777777" w:rsidR="0023736E" w:rsidRPr="00042068" w:rsidRDefault="0023736E" w:rsidP="0049751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FB9BC9C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538576C6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22A7C6C" w14:textId="77777777" w:rsidR="00486EDA" w:rsidRPr="00042068" w:rsidRDefault="00486EDA" w:rsidP="00497514">
      <w:pPr>
        <w:spacing w:line="276" w:lineRule="auto"/>
        <w:ind w:left="708"/>
        <w:rPr>
          <w:rFonts w:asciiTheme="minorHAnsi" w:hAnsiTheme="minorHAnsi" w:cstheme="minorHAnsi"/>
        </w:rPr>
      </w:pPr>
    </w:p>
    <w:p w14:paraId="41CBE206" w14:textId="4E7CFAAE" w:rsidR="00486EDA" w:rsidRPr="00042068" w:rsidRDefault="00486EDA" w:rsidP="00497514">
      <w:pPr>
        <w:spacing w:line="276" w:lineRule="auto"/>
        <w:rPr>
          <w:rFonts w:asciiTheme="minorHAnsi" w:hAnsiTheme="minorHAnsi" w:cstheme="minorHAnsi"/>
        </w:rPr>
      </w:pPr>
    </w:p>
    <w:p w14:paraId="2BA9B623" w14:textId="28BD16C9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791FEE17" w14:textId="58FDD6B9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1D23667A" w14:textId="721F260B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30035807" w14:textId="0B54CAE7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4EF8C8E6" w14:textId="393FF63F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65D6AECB" w14:textId="77FC8EC3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2EFDDA0F" w14:textId="5BA337CE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1FA0C92F" w14:textId="7652C066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5FAC0F53" w14:textId="66D4D02C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0D430CD7" w14:textId="60505A50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05A59079" w14:textId="3BA42A87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24005C34" w14:textId="3CDE0497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2C62FC8F" w14:textId="6C7FBC69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7B6BE667" w14:textId="7572EABC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54A42F19" w14:textId="39AFB536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24C7BE5F" w14:textId="1DDF0F9E" w:rsidR="008F5CBB" w:rsidRPr="00042068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1166D05B" w14:textId="41A227A0" w:rsidR="008F5CBB" w:rsidRDefault="008F5CBB" w:rsidP="00497514">
      <w:pPr>
        <w:spacing w:line="276" w:lineRule="auto"/>
        <w:rPr>
          <w:rFonts w:asciiTheme="minorHAnsi" w:hAnsiTheme="minorHAnsi" w:cstheme="minorHAnsi"/>
        </w:rPr>
      </w:pPr>
    </w:p>
    <w:p w14:paraId="04D6F959" w14:textId="4628851A" w:rsidR="00D0773D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1B871203" w14:textId="27CAAF38" w:rsidR="00D0773D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25B0BEAD" w14:textId="088FC9B1" w:rsidR="00D0773D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0F3952C9" w14:textId="2529A770" w:rsidR="00D0773D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4A0932ED" w14:textId="5DF393A0" w:rsidR="00D0773D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64733FAF" w14:textId="345EFF41" w:rsidR="00D0773D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0ED73724" w14:textId="77777777" w:rsidR="00327D43" w:rsidRDefault="00327D43" w:rsidP="00497514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041757B3" w14:textId="16031206" w:rsidR="008F5CBB" w:rsidRPr="00042068" w:rsidRDefault="008F5CBB" w:rsidP="00497514">
      <w:pPr>
        <w:tabs>
          <w:tab w:val="left" w:pos="1620"/>
        </w:tabs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042068">
        <w:rPr>
          <w:rFonts w:asciiTheme="minorHAnsi" w:hAnsiTheme="minorHAnsi" w:cstheme="minorHAnsi"/>
          <w:sz w:val="20"/>
          <w:szCs w:val="20"/>
        </w:rPr>
        <w:lastRenderedPageBreak/>
        <w:t xml:space="preserve">Załącznik nr </w:t>
      </w:r>
      <w:r w:rsidR="002E5AD1" w:rsidRPr="00042068">
        <w:rPr>
          <w:rFonts w:asciiTheme="minorHAnsi" w:hAnsiTheme="minorHAnsi" w:cstheme="minorHAnsi"/>
          <w:sz w:val="20"/>
          <w:szCs w:val="20"/>
        </w:rPr>
        <w:t>4</w:t>
      </w:r>
    </w:p>
    <w:p w14:paraId="0E8C276D" w14:textId="77777777" w:rsidR="008F5CBB" w:rsidRPr="00042068" w:rsidRDefault="008F5CBB" w:rsidP="00497514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31D13952" w14:textId="77777777" w:rsidR="008F5CBB" w:rsidRPr="00042068" w:rsidRDefault="008F5CBB" w:rsidP="00497514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WZÓR UMOWY</w:t>
      </w:r>
    </w:p>
    <w:p w14:paraId="4290C586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6F66B23" w14:textId="6BA45556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UMOWA NR ……………………………………………….</w:t>
      </w:r>
    </w:p>
    <w:p w14:paraId="76790629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BEE5B0B" w14:textId="6BFCDA91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zawarta w dniu …………………………………. 2022 roku w Sopocie pomiędzy:</w:t>
      </w:r>
    </w:p>
    <w:p w14:paraId="22276A1F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5D1EF8C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083B027A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ul. Kolejowa 14</w:t>
      </w:r>
    </w:p>
    <w:p w14:paraId="5ADAB26C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81-835 Sopot</w:t>
      </w:r>
    </w:p>
    <w:p w14:paraId="12FBCA9B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609848F7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zwaną dalej „Zamawiającym”</w:t>
      </w:r>
    </w:p>
    <w:p w14:paraId="4D340F76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 xml:space="preserve">a </w:t>
      </w:r>
    </w:p>
    <w:p w14:paraId="6141F2A3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3A065013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1F3AC23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NIP:</w:t>
      </w:r>
    </w:p>
    <w:p w14:paraId="2C39A59A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REGON:</w:t>
      </w:r>
    </w:p>
    <w:p w14:paraId="3A92D4D2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2DFB47E5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zwaną/ym dalej „Wykonawcą”</w:t>
      </w:r>
    </w:p>
    <w:p w14:paraId="1C01DA3C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E1DF290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1.</w:t>
      </w:r>
    </w:p>
    <w:p w14:paraId="2DEF2BB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Przedmiot umowy</w:t>
      </w:r>
    </w:p>
    <w:p w14:paraId="4B6D0E8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31D34555" w14:textId="2639DB78" w:rsidR="008F5CBB" w:rsidRPr="00042068" w:rsidRDefault="008F5CBB" w:rsidP="00497514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Na podstawie niniejszej umowy Zamawiający zleca Wykonawcy realizację przedmiotu zamówienia pn. </w:t>
      </w:r>
      <w:r w:rsidR="00E2347D" w:rsidRPr="00042068">
        <w:rPr>
          <w:rFonts w:asciiTheme="minorHAnsi" w:hAnsiTheme="minorHAnsi" w:cstheme="minorHAnsi"/>
        </w:rPr>
        <w:t>„</w:t>
      </w:r>
      <w:r w:rsidRPr="00042068">
        <w:rPr>
          <w:rFonts w:asciiTheme="minorHAnsi" w:hAnsiTheme="minorHAnsi" w:cstheme="minorHAnsi"/>
        </w:rPr>
        <w:t xml:space="preserve">Pakiety rehabilitacyjno-lecznicze dla uczestników projektu </w:t>
      </w:r>
      <w:r w:rsidRPr="00042068">
        <w:rPr>
          <w:rFonts w:asciiTheme="minorHAnsi" w:hAnsiTheme="minorHAnsi" w:cstheme="minorHAnsi"/>
        </w:rPr>
        <w:br/>
        <w:t>Sopot – Dostępne Usługi (etap 2)</w:t>
      </w:r>
      <w:r w:rsidRPr="00042068">
        <w:rPr>
          <w:rStyle w:val="markedcontent"/>
          <w:rFonts w:asciiTheme="minorHAnsi" w:hAnsiTheme="minorHAnsi" w:cstheme="minorHAnsi"/>
        </w:rPr>
        <w:t xml:space="preserve">”, który jest  współfinansowany przez Unię Europejską ze środków Europejskiego Fundusz Społecznego w ramach Regionalnego Programu Operacyjnego Województwa Pomorskiego na lata 2014-2020, Oś priorytetowa: 6. Integracja, </w:t>
      </w:r>
      <w:r w:rsidRPr="00042068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2988051D" w14:textId="051DEEF8" w:rsidR="00D53E2F" w:rsidRPr="00042068" w:rsidRDefault="00D53E2F" w:rsidP="00497514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Umowa zostaje zawarta na czas określony, od dnia jej podpisania do 31.05.202</w:t>
      </w:r>
      <w:r w:rsidR="00374303" w:rsidRPr="00042068">
        <w:rPr>
          <w:rFonts w:asciiTheme="minorHAnsi" w:hAnsiTheme="minorHAnsi" w:cstheme="minorHAnsi"/>
        </w:rPr>
        <w:t>3</w:t>
      </w:r>
      <w:r w:rsidRPr="00042068">
        <w:rPr>
          <w:rFonts w:asciiTheme="minorHAnsi" w:hAnsiTheme="minorHAnsi" w:cstheme="minorHAnsi"/>
        </w:rPr>
        <w:t xml:space="preserve"> r.</w:t>
      </w:r>
    </w:p>
    <w:p w14:paraId="3668F36B" w14:textId="77777777" w:rsidR="006F4CD8" w:rsidRPr="00042068" w:rsidRDefault="006F4CD8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54E3997" w14:textId="3C196C9F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2.</w:t>
      </w:r>
    </w:p>
    <w:p w14:paraId="65043876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Pojęcia zastosowane w umowie</w:t>
      </w:r>
    </w:p>
    <w:p w14:paraId="6DF6E234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3350CED7" w14:textId="77777777" w:rsidR="008F5CBB" w:rsidRPr="00042068" w:rsidRDefault="008F5CBB" w:rsidP="00497514">
      <w:pPr>
        <w:pStyle w:val="Default"/>
        <w:numPr>
          <w:ilvl w:val="0"/>
          <w:numId w:val="33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Ilekroć w niniejszej umowie jest mowa o:</w:t>
      </w:r>
    </w:p>
    <w:p w14:paraId="3E1BE1F3" w14:textId="77777777" w:rsidR="008F5CBB" w:rsidRPr="00042068" w:rsidRDefault="008F5CBB" w:rsidP="00497514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Projekcie – rozumie się przez to projekt pod nazwą „Sopot – Dostępne Usługi (etap 2)”, </w:t>
      </w:r>
      <w:r w:rsidRPr="00042068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042068">
        <w:rPr>
          <w:rFonts w:asciiTheme="minorHAnsi" w:hAnsiTheme="minorHAnsi" w:cstheme="minorHAnsi"/>
        </w:rPr>
        <w:lastRenderedPageBreak/>
        <w:t>działanie: 6.2 Usługi społeczne, Poddziałanie: 6.2.1 „Rozwój usług społecznych – mechanizm ZIT”, nr umowy: RPPM.06.02.01-22-0003/19-00;</w:t>
      </w:r>
    </w:p>
    <w:p w14:paraId="4EB80AEE" w14:textId="43F31E8A" w:rsidR="008F5CBB" w:rsidRPr="00042068" w:rsidRDefault="006F4CD8" w:rsidP="00497514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Pakiet rehabilitacyjno-leczniczy</w:t>
      </w:r>
      <w:r w:rsidR="008F5CBB" w:rsidRPr="00042068">
        <w:rPr>
          <w:rFonts w:asciiTheme="minorHAnsi" w:hAnsiTheme="minorHAnsi" w:cstheme="minorHAnsi"/>
        </w:rPr>
        <w:t xml:space="preserve"> – rozumie się przez </w:t>
      </w:r>
      <w:r w:rsidRPr="00042068">
        <w:rPr>
          <w:rFonts w:asciiTheme="minorHAnsi" w:hAnsiTheme="minorHAnsi" w:cstheme="minorHAnsi"/>
        </w:rPr>
        <w:t>to zestaw usług, w któr</w:t>
      </w:r>
      <w:r w:rsidR="00D53E2F" w:rsidRPr="00042068">
        <w:rPr>
          <w:rFonts w:asciiTheme="minorHAnsi" w:hAnsiTheme="minorHAnsi" w:cstheme="minorHAnsi"/>
        </w:rPr>
        <w:t>ego</w:t>
      </w:r>
      <w:r w:rsidRPr="00042068">
        <w:rPr>
          <w:rFonts w:asciiTheme="minorHAnsi" w:hAnsiTheme="minorHAnsi" w:cstheme="minorHAnsi"/>
        </w:rPr>
        <w:t xml:space="preserve"> skład wchodzą konsultacje z lekarzem pierwszego kontaktu, konsultacje z lekarzem specjalistą, badania diagnostyczne i zabiegi rehabilitacyjne, realizowan</w:t>
      </w:r>
      <w:r w:rsidR="00374303" w:rsidRPr="00042068">
        <w:rPr>
          <w:rFonts w:asciiTheme="minorHAnsi" w:hAnsiTheme="minorHAnsi" w:cstheme="minorHAnsi"/>
        </w:rPr>
        <w:t>e</w:t>
      </w:r>
      <w:r w:rsidRPr="00042068">
        <w:rPr>
          <w:rFonts w:asciiTheme="minorHAnsi" w:hAnsiTheme="minorHAnsi" w:cstheme="minorHAnsi"/>
        </w:rPr>
        <w:t xml:space="preserve"> zgodnie</w:t>
      </w:r>
      <w:r w:rsidR="00CB1894" w:rsidRPr="00042068">
        <w:rPr>
          <w:rFonts w:asciiTheme="minorHAnsi" w:hAnsiTheme="minorHAnsi" w:cstheme="minorHAnsi"/>
        </w:rPr>
        <w:t xml:space="preserve"> </w:t>
      </w:r>
      <w:r w:rsidR="00042068">
        <w:rPr>
          <w:rFonts w:asciiTheme="minorHAnsi" w:hAnsiTheme="minorHAnsi" w:cstheme="minorHAnsi"/>
        </w:rPr>
        <w:br/>
      </w:r>
      <w:r w:rsidR="00CB1894" w:rsidRPr="00042068">
        <w:rPr>
          <w:rFonts w:asciiTheme="minorHAnsi" w:hAnsiTheme="minorHAnsi" w:cstheme="minorHAnsi"/>
        </w:rPr>
        <w:t>z zaleceniami lekarza i/lub</w:t>
      </w:r>
      <w:r w:rsidRPr="00042068">
        <w:rPr>
          <w:rFonts w:asciiTheme="minorHAnsi" w:hAnsiTheme="minorHAnsi" w:cstheme="minorHAnsi"/>
        </w:rPr>
        <w:t xml:space="preserve"> indywidualnym zapotrzebowaniem uczestników projektu.</w:t>
      </w:r>
    </w:p>
    <w:p w14:paraId="246BBBC0" w14:textId="6B4F6CE3" w:rsidR="008F5CBB" w:rsidRPr="00042068" w:rsidRDefault="008F5CBB" w:rsidP="00497514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Uczestni</w:t>
      </w:r>
      <w:r w:rsidR="006F4CD8" w:rsidRPr="00042068">
        <w:rPr>
          <w:rFonts w:asciiTheme="minorHAnsi" w:hAnsiTheme="minorHAnsi" w:cstheme="minorHAnsi"/>
        </w:rPr>
        <w:t>cy</w:t>
      </w:r>
      <w:r w:rsidRPr="00042068">
        <w:rPr>
          <w:rFonts w:asciiTheme="minorHAnsi" w:hAnsiTheme="minorHAnsi" w:cstheme="minorHAnsi"/>
        </w:rPr>
        <w:t xml:space="preserve"> projektu – rozumie się przez to uczestników projektu „Sopot – Dostępne Usługi (etap 2)”. </w:t>
      </w:r>
    </w:p>
    <w:p w14:paraId="540E7F87" w14:textId="77777777" w:rsidR="008F5CBB" w:rsidRPr="00042068" w:rsidRDefault="008F5CBB" w:rsidP="00497514">
      <w:pPr>
        <w:pStyle w:val="Default"/>
        <w:spacing w:line="276" w:lineRule="auto"/>
        <w:ind w:left="720"/>
        <w:rPr>
          <w:rFonts w:asciiTheme="minorHAnsi" w:hAnsiTheme="minorHAnsi" w:cstheme="minorHAnsi"/>
          <w:color w:val="auto"/>
        </w:rPr>
      </w:pPr>
    </w:p>
    <w:p w14:paraId="4B3F4285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3.</w:t>
      </w:r>
    </w:p>
    <w:p w14:paraId="54E7D86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Sposób wykonania umowy</w:t>
      </w:r>
    </w:p>
    <w:p w14:paraId="5D6603CB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49E3900" w14:textId="6069056D" w:rsidR="00CB1894" w:rsidRPr="00042068" w:rsidRDefault="008F5CBB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Wykonawca zobowiązuje się do </w:t>
      </w:r>
      <w:r w:rsidR="006F4CD8" w:rsidRPr="00042068">
        <w:rPr>
          <w:rFonts w:asciiTheme="minorHAnsi" w:hAnsiTheme="minorHAnsi" w:cstheme="minorHAnsi"/>
        </w:rPr>
        <w:t>realizacji pakietów rehabilitacyjno-leczniczych</w:t>
      </w:r>
      <w:r w:rsidR="00CB1894" w:rsidRPr="00042068">
        <w:rPr>
          <w:rFonts w:asciiTheme="minorHAnsi" w:hAnsiTheme="minorHAnsi" w:cstheme="minorHAnsi"/>
        </w:rPr>
        <w:t xml:space="preserve"> </w:t>
      </w:r>
      <w:r w:rsidRPr="00042068">
        <w:rPr>
          <w:rFonts w:asciiTheme="minorHAnsi" w:hAnsiTheme="minorHAnsi" w:cstheme="minorHAnsi"/>
        </w:rPr>
        <w:t xml:space="preserve">dla łącznie 18 uczestników projektu pn. „Sopot – Dostępne Usługi (etap 2)”. </w:t>
      </w:r>
    </w:p>
    <w:p w14:paraId="12EBE0C2" w14:textId="6026DADD" w:rsidR="00CB1894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Pakiety rehabilitacyjno-lecznicze realizowane będą na rzecz uczestników projektu, zgodnie z zaleceniami lekarza i/lub indywidualnym zapotrzebowaniem uczestników projektu.</w:t>
      </w:r>
    </w:p>
    <w:p w14:paraId="3FF8F48A" w14:textId="77777777" w:rsidR="00971556" w:rsidRDefault="00374303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Pakiet nie będzie obejmował usług stomatologicznych. </w:t>
      </w:r>
    </w:p>
    <w:p w14:paraId="40E4C3DB" w14:textId="2163893E" w:rsidR="00971556" w:rsidRPr="00971556" w:rsidRDefault="00971556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971556">
        <w:rPr>
          <w:rFonts w:asciiTheme="minorHAnsi" w:hAnsiTheme="minorHAnsi" w:cstheme="minorHAnsi"/>
        </w:rPr>
        <w:t>Wykaz usług, realizowanych przez Wykonawcę (specjalizacji lekarskich, rodzajów badań diagnostycznych, zabiegów rehabilitacyjnych, które Wykonawca posiada w swojej ofercie i które może wykonać, wraz z wyceną każdej z tych usług) stanowi Załącznik nr 1 do niniejszej umowy.</w:t>
      </w:r>
    </w:p>
    <w:p w14:paraId="1B754D97" w14:textId="1288D69C" w:rsidR="006F4CD8" w:rsidRPr="00042068" w:rsidRDefault="006F4CD8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Pakiety rehabilitacyjno-lecznicze realizowane będą od dnia podpisania umowy do 31 maja 202</w:t>
      </w:r>
      <w:r w:rsidR="00374303" w:rsidRPr="00042068">
        <w:rPr>
          <w:rFonts w:asciiTheme="minorHAnsi" w:hAnsiTheme="minorHAnsi" w:cstheme="minorHAnsi"/>
        </w:rPr>
        <w:t>3</w:t>
      </w:r>
      <w:r w:rsidRPr="00042068">
        <w:rPr>
          <w:rFonts w:asciiTheme="minorHAnsi" w:hAnsiTheme="minorHAnsi" w:cstheme="minorHAnsi"/>
        </w:rPr>
        <w:t xml:space="preserve"> r. </w:t>
      </w:r>
    </w:p>
    <w:p w14:paraId="2C15E16C" w14:textId="11EF7252" w:rsidR="006F4CD8" w:rsidRPr="00042068" w:rsidRDefault="006F4CD8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Dopuszcza się ukończenie realizacji pakietów rehabilitacyjno-leczniczych przed 31 maja 202</w:t>
      </w:r>
      <w:r w:rsidR="00374303" w:rsidRPr="00042068">
        <w:rPr>
          <w:rFonts w:asciiTheme="minorHAnsi" w:hAnsiTheme="minorHAnsi" w:cstheme="minorHAnsi"/>
        </w:rPr>
        <w:t>3</w:t>
      </w:r>
      <w:r w:rsidRPr="00042068">
        <w:rPr>
          <w:rFonts w:asciiTheme="minorHAnsi" w:hAnsiTheme="minorHAnsi" w:cstheme="minorHAnsi"/>
        </w:rPr>
        <w:t xml:space="preserve"> r., po zrealizowaniu wszystkich </w:t>
      </w:r>
      <w:r w:rsidR="00E2347D" w:rsidRPr="00042068">
        <w:rPr>
          <w:rFonts w:asciiTheme="minorHAnsi" w:hAnsiTheme="minorHAnsi" w:cstheme="minorHAnsi"/>
        </w:rPr>
        <w:t>zaplanowanych dla każdego uczestnika projektu usług, p</w:t>
      </w:r>
      <w:r w:rsidRPr="00042068">
        <w:rPr>
          <w:rFonts w:asciiTheme="minorHAnsi" w:hAnsiTheme="minorHAnsi" w:cstheme="minorHAnsi"/>
        </w:rPr>
        <w:t xml:space="preserve">rzekazaniu dokumentacji ze realizacji pakietów rehabilitacyjno-leczniczych oraz uprzednim ustaleniu terminu odbioru zlecenia z Zamawiającym. </w:t>
      </w:r>
    </w:p>
    <w:p w14:paraId="4FA1B7BC" w14:textId="1E349859" w:rsidR="00CB1894" w:rsidRPr="00042068" w:rsidRDefault="00CB1894" w:rsidP="00497514">
      <w:pPr>
        <w:pStyle w:val="standard"/>
        <w:numPr>
          <w:ilvl w:val="0"/>
          <w:numId w:val="36"/>
        </w:num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Wykonawca zapewni świadczenie usług w placówkach </w:t>
      </w:r>
      <w:r w:rsidR="00374303" w:rsidRPr="00042068">
        <w:rPr>
          <w:rFonts w:asciiTheme="minorHAnsi" w:hAnsiTheme="minorHAnsi" w:cstheme="minorHAnsi"/>
        </w:rPr>
        <w:t>lub placówkach współpracujących</w:t>
      </w:r>
      <w:r w:rsidRPr="00042068">
        <w:rPr>
          <w:rFonts w:asciiTheme="minorHAnsi" w:hAnsiTheme="minorHAnsi" w:cstheme="minorHAnsi"/>
        </w:rPr>
        <w:t xml:space="preserve"> w godzinach ich funkcjonowania.</w:t>
      </w:r>
    </w:p>
    <w:p w14:paraId="539F6BB6" w14:textId="1AFA4D09" w:rsidR="00CB1894" w:rsidRPr="00042068" w:rsidRDefault="00CB1894" w:rsidP="00497514">
      <w:pPr>
        <w:pStyle w:val="standard"/>
        <w:numPr>
          <w:ilvl w:val="0"/>
          <w:numId w:val="36"/>
        </w:num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Wykonawca usług</w:t>
      </w:r>
      <w:r w:rsidR="00E2347D" w:rsidRPr="00042068">
        <w:rPr>
          <w:rFonts w:asciiTheme="minorHAnsi" w:hAnsiTheme="minorHAnsi" w:cstheme="minorHAnsi"/>
        </w:rPr>
        <w:t>,</w:t>
      </w:r>
      <w:r w:rsidRPr="00042068">
        <w:rPr>
          <w:rFonts w:asciiTheme="minorHAnsi" w:hAnsiTheme="minorHAnsi" w:cstheme="minorHAnsi"/>
        </w:rPr>
        <w:t xml:space="preserve"> będących przedmiotem zamówienia</w:t>
      </w:r>
      <w:r w:rsidR="00E2347D" w:rsidRPr="00042068">
        <w:rPr>
          <w:rFonts w:asciiTheme="minorHAnsi" w:hAnsiTheme="minorHAnsi" w:cstheme="minorHAnsi"/>
        </w:rPr>
        <w:t>,</w:t>
      </w:r>
      <w:r w:rsidRPr="00042068">
        <w:rPr>
          <w:rFonts w:asciiTheme="minorHAnsi" w:hAnsiTheme="minorHAnsi" w:cstheme="minorHAnsi"/>
        </w:rPr>
        <w:t xml:space="preserve"> musi posiadać wpis do rejestru podmiotów wykonujących działalność leczniczą, co uprawnia go do prowadzenia działalności gospodarczej w zakresie działalności leczniczej, zgodnie z przepisami ustawy z dnia 15 kwietnia 2011 r. o działalności leczniczej (Dz.U. z 2022 r. poz. 633 ze zm.) oraz rozporządzenia Ministra Zdrowia z dnia 29 marca 2019 r. w sprawie szczegółowego zakresu danych objętych wpisem do rejestru podmiotów wykonujących działalność leczniczą oraz szczegółowego trybu postepowania w sprawach dokonywania wpisów, zmian w rejestrze oraz wykreśleń z tego rejestru (Dz. U. z 2019r. poz. 605). </w:t>
      </w:r>
    </w:p>
    <w:p w14:paraId="25F403FA" w14:textId="4323F88B" w:rsidR="00CB1894" w:rsidRPr="00042068" w:rsidRDefault="00CB1894" w:rsidP="00497514">
      <w:pPr>
        <w:pStyle w:val="standard"/>
        <w:numPr>
          <w:ilvl w:val="0"/>
          <w:numId w:val="36"/>
        </w:num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lastRenderedPageBreak/>
        <w:t>Wykonawca zobowiązany jest w całym okresie obowiązywania umowy posiadać ubezpieczenie od odpowiedzialności cywilnej podmiotu wykonującego działalność leczniczą. Wykonawca zobowiązany jest do przedstawienia kopi opłaconej polisy, zgodnie z zapisami rozporządzenia Ministra Finansów z dnia 29 kwietnia 2019 r. w sprawie obowiązkowego ubezpieczenia odpowiedzialności cywilnej podmiotu wykonującego działalność leczniczą (Dz.U. z 2019 r., poz. 866). W przypadku gdy umowa ubezpieczenia obejmuje okres krótszy niż termin obowiązywania umowy, Wykonawca obowiązany jest do przedkładania Zamawiającemu kopii kolejnych opłaconych polis, tak aby zachowana była ciągłość ubezpieczenia.</w:t>
      </w:r>
    </w:p>
    <w:p w14:paraId="23DB52EA" w14:textId="7C93C3B7" w:rsidR="00CB1894" w:rsidRPr="00042068" w:rsidRDefault="00CB1894" w:rsidP="00497514">
      <w:pPr>
        <w:pStyle w:val="standard"/>
        <w:numPr>
          <w:ilvl w:val="0"/>
          <w:numId w:val="36"/>
        </w:num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Wykonawca jest zobowiązany do zapewnienia odpowiednich zasobów (liczby posiadanego personelu lekarskiego i pielęgniarskiego, posiadanego sprzętu, lokalizacji), tak aby były one wystarczające do pełnej realizacji przedmiotu zamówienia. </w:t>
      </w:r>
    </w:p>
    <w:p w14:paraId="30089BF9" w14:textId="77777777" w:rsidR="00CB1894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Konsultacje, badania oraz zabiegi rehabilitacyjne wykonywane będą przez wykwalifikowany personel posiadający wszelkie niezbędne, wymagane przepisami prawa uprawnienia do świadczenia usług stanowiących przedmiot zamówienia.   </w:t>
      </w:r>
    </w:p>
    <w:p w14:paraId="55546570" w14:textId="0A5A6445" w:rsidR="00CB1894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Wykonawca musi dysponować personelem zdolnym do terminowego wykonania zamówienia w zakresie posiadanych uprawnień.</w:t>
      </w:r>
    </w:p>
    <w:p w14:paraId="21C46C8E" w14:textId="58E77647" w:rsidR="00CB1894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razie wykonania przez Wykonawcę usługi nieobjętej lub przekraczającej zakres usług przewidzianych w umowie między Zamawiającym a Wykonawcą, Wykonawcy nie przysługuje żadne roszczenie z tego tytułu wobec Zamawiającego oraz uczestników projektu. </w:t>
      </w:r>
    </w:p>
    <w:p w14:paraId="07854886" w14:textId="5D1B760F" w:rsidR="00CB1894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Zamawiający ma prawo kontrolować wykonywanie postanowień umowy poprzez sprawdzanie dostępności i realizacji usług stanowiących przedmiot zamówienia, w tym na bieżąco będzie przekazywać Wykonawcy ewentualne uwagi odnoszące się do realizacji usług, a Wykonawca będzie przekazywał Zamawiającemu wyjaśnienia dotyczące zgłoszonych uwag.</w:t>
      </w:r>
    </w:p>
    <w:p w14:paraId="1F3BF45B" w14:textId="3ED2DCD4" w:rsidR="00CB1894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>W</w:t>
      </w:r>
      <w:r w:rsidR="00775049" w:rsidRPr="00042068">
        <w:rPr>
          <w:rFonts w:asciiTheme="minorHAnsi" w:hAnsiTheme="minorHAnsi" w:cstheme="minorHAnsi"/>
        </w:rPr>
        <w:t>y</w:t>
      </w:r>
      <w:r w:rsidRPr="00042068">
        <w:rPr>
          <w:rFonts w:asciiTheme="minorHAnsi" w:hAnsiTheme="minorHAnsi" w:cstheme="minorHAnsi"/>
        </w:rPr>
        <w:t>konawca ponosi pełną odpowiedzialność za udzielanie usług medycznych i rehabilitacyjnych przez siebie lub osoby przez siebie zatrudnione lub udzielające świadczeń w jego imieniu i odpowiada w pełni za szkody powstałe z jego winy w związku z udzielaniem tych usług.</w:t>
      </w:r>
    </w:p>
    <w:p w14:paraId="3040E18D" w14:textId="0BE5490A" w:rsidR="006F4CD8" w:rsidRPr="00042068" w:rsidRDefault="00CB1894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Wykonawca nie ponosi odpowiedzialności za szkody poniesione przez Zamawiającego oraz osoby uprawnione do realizacji umowy zawartej między Zamawiającym a Oferentem, o ile dojdzie do nich na skutek działania siły wyższej lub z innych przyczyn niezależnych od Wykonawcy, jak również na skutek niezastosowania się przez uczestników projektu do zaleceń lekarzy. </w:t>
      </w:r>
    </w:p>
    <w:p w14:paraId="762FB3E9" w14:textId="6F070EDD" w:rsidR="00670DAF" w:rsidRPr="00042068" w:rsidRDefault="00670DAF" w:rsidP="00497514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Przy ocenie wykonania przedmiotu zamówienia, Zamawiający bierze pod uwagę ilość wykonanych usług oraz ich cenę. </w:t>
      </w:r>
    </w:p>
    <w:p w14:paraId="7CD60925" w14:textId="77777777" w:rsidR="008F5CBB" w:rsidRPr="00042068" w:rsidRDefault="008F5CBB" w:rsidP="00497514">
      <w:pPr>
        <w:pStyle w:val="Default"/>
        <w:numPr>
          <w:ilvl w:val="0"/>
          <w:numId w:val="36"/>
        </w:numPr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Ponadto Wykonawca zobowiązuje się do:</w:t>
      </w:r>
    </w:p>
    <w:p w14:paraId="3A29D9B6" w14:textId="749B9251" w:rsidR="008F5CBB" w:rsidRPr="00042068" w:rsidRDefault="008F5CBB" w:rsidP="0049751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wykonywania swoich zadań w sposób staranny, skuteczny i terminowy, </w:t>
      </w:r>
    </w:p>
    <w:p w14:paraId="7291EBF6" w14:textId="77777777" w:rsidR="008F5CBB" w:rsidRPr="00042068" w:rsidRDefault="008F5CBB" w:rsidP="0049751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63163C31" w14:textId="15E9FB53" w:rsidR="008F5CBB" w:rsidRPr="00042068" w:rsidRDefault="008F5CBB" w:rsidP="0049751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lastRenderedPageBreak/>
        <w:t xml:space="preserve">ewidencjonowania </w:t>
      </w:r>
      <w:r w:rsidR="00E2347D" w:rsidRPr="00042068">
        <w:rPr>
          <w:rStyle w:val="markedcontent"/>
          <w:rFonts w:asciiTheme="minorHAnsi" w:hAnsiTheme="minorHAnsi" w:cstheme="minorHAnsi"/>
        </w:rPr>
        <w:t>zrealizowanych dla każdego uczestnika usług (wykonanie usługi musi być każdorazowo potwierdzone p</w:t>
      </w:r>
      <w:r w:rsidR="00670DAF" w:rsidRPr="00042068">
        <w:rPr>
          <w:rStyle w:val="markedcontent"/>
          <w:rFonts w:asciiTheme="minorHAnsi" w:hAnsiTheme="minorHAnsi" w:cstheme="minorHAnsi"/>
        </w:rPr>
        <w:t xml:space="preserve">isemnie przez </w:t>
      </w:r>
      <w:r w:rsidR="00E2347D" w:rsidRPr="00042068">
        <w:rPr>
          <w:rStyle w:val="markedcontent"/>
          <w:rFonts w:asciiTheme="minorHAnsi" w:hAnsiTheme="minorHAnsi" w:cstheme="minorHAnsi"/>
        </w:rPr>
        <w:t>uczestnika projektu</w:t>
      </w:r>
      <w:r w:rsidR="00CC0AD4" w:rsidRPr="00042068">
        <w:rPr>
          <w:rStyle w:val="markedcontent"/>
          <w:rFonts w:asciiTheme="minorHAnsi" w:hAnsiTheme="minorHAnsi" w:cstheme="minorHAnsi"/>
        </w:rPr>
        <w:t xml:space="preserve"> poprzez podpis na karcie realizacji pakietu</w:t>
      </w:r>
      <w:r w:rsidR="00E2347D" w:rsidRPr="00042068">
        <w:rPr>
          <w:rStyle w:val="markedcontent"/>
          <w:rFonts w:asciiTheme="minorHAnsi" w:hAnsiTheme="minorHAnsi" w:cstheme="minorHAnsi"/>
        </w:rPr>
        <w:t>)</w:t>
      </w:r>
      <w:r w:rsidR="00670DAF" w:rsidRPr="00042068">
        <w:rPr>
          <w:rStyle w:val="markedcontent"/>
          <w:rFonts w:asciiTheme="minorHAnsi" w:hAnsiTheme="minorHAnsi" w:cstheme="minorHAnsi"/>
        </w:rPr>
        <w:t xml:space="preserve">. </w:t>
      </w:r>
      <w:r w:rsidR="00225171" w:rsidRPr="00042068">
        <w:rPr>
          <w:rStyle w:val="markedcontent"/>
          <w:rFonts w:asciiTheme="minorHAnsi" w:hAnsiTheme="minorHAnsi" w:cstheme="minorHAnsi"/>
        </w:rPr>
        <w:t xml:space="preserve">Dla każdego uczestnika będzie prowadzona osobna karta realizacji pakietu rehabilitacyjno-leczniczego. </w:t>
      </w:r>
      <w:r w:rsidR="00670DAF" w:rsidRPr="00042068">
        <w:rPr>
          <w:rStyle w:val="markedcontent"/>
          <w:rFonts w:asciiTheme="minorHAnsi" w:hAnsiTheme="minorHAnsi" w:cstheme="minorHAnsi"/>
        </w:rPr>
        <w:t>Wzór karty realizacji pakietu rehabilitacyjno-leczniczego stanowi załącznik nr 2 do niniejszej umowy,</w:t>
      </w:r>
    </w:p>
    <w:p w14:paraId="67101F81" w14:textId="703948BE" w:rsidR="008F5CBB" w:rsidRPr="00042068" w:rsidRDefault="008F5CBB" w:rsidP="0049751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przedstawiania dokumentów rozliczeniowych do 5 dnia po zakończeniu miesiąca rozliczanego</w:t>
      </w:r>
      <w:r w:rsidR="00971556">
        <w:rPr>
          <w:rStyle w:val="markedcontent"/>
          <w:rFonts w:asciiTheme="minorHAnsi" w:hAnsiTheme="minorHAnsi" w:cstheme="minorHAnsi"/>
        </w:rPr>
        <w:t>,</w:t>
      </w:r>
    </w:p>
    <w:p w14:paraId="709593CB" w14:textId="77777777" w:rsidR="008F5CBB" w:rsidRPr="00042068" w:rsidRDefault="008F5CBB" w:rsidP="0049751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0CC62F21" w14:textId="2A0ABCE3" w:rsidR="00381626" w:rsidRPr="00042068" w:rsidRDefault="00381626" w:rsidP="0049751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8FD1745" w14:textId="77777777" w:rsidR="00381626" w:rsidRPr="00042068" w:rsidRDefault="00381626" w:rsidP="0049751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1BAC16F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4.</w:t>
      </w:r>
    </w:p>
    <w:p w14:paraId="049BA34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Finansowanie</w:t>
      </w:r>
    </w:p>
    <w:p w14:paraId="61D3C078" w14:textId="77777777" w:rsidR="008F5CBB" w:rsidRPr="00042068" w:rsidRDefault="008F5CBB" w:rsidP="00497514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138BA818" w14:textId="4F7FDB00" w:rsidR="008F5CBB" w:rsidRPr="00042068" w:rsidRDefault="008F5CBB" w:rsidP="0049751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 xml:space="preserve">Za wykonanie </w:t>
      </w:r>
      <w:r w:rsidR="00670DAF" w:rsidRPr="00042068">
        <w:rPr>
          <w:rFonts w:asciiTheme="minorHAnsi" w:hAnsiTheme="minorHAnsi" w:cstheme="minorHAnsi"/>
          <w:color w:val="auto"/>
        </w:rPr>
        <w:t xml:space="preserve">jednego pakietu rehabilitacyjno-leczniczego </w:t>
      </w:r>
      <w:r w:rsidRPr="00042068">
        <w:rPr>
          <w:rFonts w:asciiTheme="minorHAnsi" w:hAnsiTheme="minorHAnsi" w:cstheme="minorHAnsi"/>
          <w:color w:val="auto"/>
        </w:rPr>
        <w:t xml:space="preserve">Wykonawcy przysługuje maksymalne wynagrodzenie w  wysokości </w:t>
      </w:r>
      <w:r w:rsidR="00670DAF" w:rsidRPr="00042068">
        <w:rPr>
          <w:rFonts w:asciiTheme="minorHAnsi" w:hAnsiTheme="minorHAnsi" w:cstheme="minorHAnsi"/>
          <w:color w:val="auto"/>
        </w:rPr>
        <w:t xml:space="preserve">1 500,00 </w:t>
      </w:r>
      <w:r w:rsidRPr="00042068">
        <w:rPr>
          <w:rFonts w:asciiTheme="minorHAnsi" w:hAnsiTheme="minorHAnsi" w:cstheme="minorHAnsi"/>
          <w:color w:val="auto"/>
        </w:rPr>
        <w:t xml:space="preserve">złotych brutto (słownie: </w:t>
      </w:r>
      <w:r w:rsidR="00670DAF" w:rsidRPr="00042068">
        <w:rPr>
          <w:rFonts w:asciiTheme="minorHAnsi" w:hAnsiTheme="minorHAnsi" w:cstheme="minorHAnsi"/>
          <w:color w:val="auto"/>
        </w:rPr>
        <w:t>tysiąc pięćset złotych 00/100</w:t>
      </w:r>
      <w:r w:rsidRPr="00042068">
        <w:rPr>
          <w:rFonts w:asciiTheme="minorHAnsi" w:hAnsiTheme="minorHAnsi" w:cstheme="minorHAnsi"/>
          <w:color w:val="auto"/>
        </w:rPr>
        <w:t xml:space="preserve"> brutto).</w:t>
      </w:r>
      <w:r w:rsidR="002E5AD1" w:rsidRPr="00042068">
        <w:rPr>
          <w:rFonts w:asciiTheme="minorHAnsi" w:hAnsiTheme="minorHAnsi" w:cstheme="minorHAnsi"/>
          <w:color w:val="auto"/>
        </w:rPr>
        <w:t xml:space="preserve"> Łączna kwota </w:t>
      </w:r>
      <w:r w:rsidR="00EF5A55" w:rsidRPr="00042068">
        <w:rPr>
          <w:rFonts w:asciiTheme="minorHAnsi" w:hAnsiTheme="minorHAnsi" w:cstheme="minorHAnsi"/>
          <w:color w:val="auto"/>
        </w:rPr>
        <w:t xml:space="preserve">przysługująca Wykonawcy </w:t>
      </w:r>
      <w:r w:rsidR="002E5AD1" w:rsidRPr="00042068">
        <w:rPr>
          <w:rFonts w:asciiTheme="minorHAnsi" w:hAnsiTheme="minorHAnsi" w:cstheme="minorHAnsi"/>
          <w:color w:val="auto"/>
        </w:rPr>
        <w:t>za realizację całości zamówienia: 27 000,00 zł</w:t>
      </w:r>
      <w:r w:rsidR="00EF5A55" w:rsidRPr="00042068">
        <w:rPr>
          <w:rFonts w:asciiTheme="minorHAnsi" w:hAnsiTheme="minorHAnsi" w:cstheme="minorHAnsi"/>
          <w:color w:val="auto"/>
        </w:rPr>
        <w:t xml:space="preserve"> (słownie: dwadzieścia siedem tysięcy złotych 00/100)</w:t>
      </w:r>
      <w:r w:rsidR="00993EBC" w:rsidRPr="00042068">
        <w:rPr>
          <w:rFonts w:asciiTheme="minorHAnsi" w:hAnsiTheme="minorHAnsi" w:cstheme="minorHAnsi"/>
          <w:color w:val="auto"/>
        </w:rPr>
        <w:t>.</w:t>
      </w:r>
    </w:p>
    <w:p w14:paraId="6C6CBAEC" w14:textId="0DEED877" w:rsidR="005C3C65" w:rsidRPr="00042068" w:rsidRDefault="005C3C65" w:rsidP="0049751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Kwota wynagrodzenia stanowi sumę wartości wykonanych usług</w:t>
      </w:r>
      <w:r w:rsidR="00971556">
        <w:rPr>
          <w:rFonts w:asciiTheme="minorHAnsi" w:hAnsiTheme="minorHAnsi" w:cstheme="minorHAnsi"/>
          <w:color w:val="auto"/>
        </w:rPr>
        <w:t>.</w:t>
      </w:r>
    </w:p>
    <w:p w14:paraId="270DD2CE" w14:textId="7D36742D" w:rsidR="008F5CBB" w:rsidRPr="00042068" w:rsidRDefault="008F5CBB" w:rsidP="00497514">
      <w:pPr>
        <w:pStyle w:val="Akapitzlis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Kwot</w:t>
      </w:r>
      <w:r w:rsidR="00225171" w:rsidRPr="00042068">
        <w:rPr>
          <w:rStyle w:val="markedcontent"/>
          <w:rFonts w:asciiTheme="minorHAnsi" w:hAnsiTheme="minorHAnsi" w:cstheme="minorHAnsi"/>
        </w:rPr>
        <w:t>y</w:t>
      </w:r>
      <w:r w:rsidRPr="00042068">
        <w:rPr>
          <w:rStyle w:val="markedcontent"/>
          <w:rFonts w:asciiTheme="minorHAnsi" w:hAnsiTheme="minorHAnsi" w:cstheme="minorHAnsi"/>
        </w:rPr>
        <w:t>, o któr</w:t>
      </w:r>
      <w:r w:rsidR="00225171" w:rsidRPr="00042068">
        <w:rPr>
          <w:rStyle w:val="markedcontent"/>
          <w:rFonts w:asciiTheme="minorHAnsi" w:hAnsiTheme="minorHAnsi" w:cstheme="minorHAnsi"/>
        </w:rPr>
        <w:t>ych</w:t>
      </w:r>
      <w:r w:rsidRPr="00042068">
        <w:rPr>
          <w:rStyle w:val="markedcontent"/>
          <w:rFonts w:asciiTheme="minorHAnsi" w:hAnsiTheme="minorHAnsi" w:cstheme="minorHAnsi"/>
        </w:rPr>
        <w:t xml:space="preserve"> mowa w ust. 1 i 2 zawierają wszystkie koszty związane z wykonaniem zamówienia, w tym dojazd we własnym zakresie, podatki, ubezpieczenie ZUS, itp. </w:t>
      </w:r>
    </w:p>
    <w:p w14:paraId="585CE168" w14:textId="49AB32BB" w:rsidR="008F5CBB" w:rsidRPr="00042068" w:rsidRDefault="008F5CBB" w:rsidP="0049751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Wynagrodzenie za wykonanie zlecenia będzie wypłacane przez Zamawiającego</w:t>
      </w:r>
      <w:r w:rsidR="005C3C65" w:rsidRPr="00042068">
        <w:rPr>
          <w:rFonts w:asciiTheme="minorHAnsi" w:hAnsiTheme="minorHAnsi" w:cstheme="minorHAnsi"/>
          <w:color w:val="auto"/>
        </w:rPr>
        <w:t xml:space="preserve"> po zrealizowaniu pakietu rehabilitacyjno-leczniczego</w:t>
      </w:r>
      <w:r w:rsidRPr="00042068">
        <w:rPr>
          <w:rFonts w:asciiTheme="minorHAnsi" w:hAnsiTheme="minorHAnsi" w:cstheme="minorHAnsi"/>
          <w:color w:val="auto"/>
        </w:rPr>
        <w:t xml:space="preserve">, na podstawie rachunku/faktury VAT, wystawionego przez Wykonawcę. </w:t>
      </w:r>
    </w:p>
    <w:p w14:paraId="7E4031F0" w14:textId="2072A4DC" w:rsidR="008F5CBB" w:rsidRPr="00042068" w:rsidRDefault="008F5CBB" w:rsidP="0049751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Wynagrodzenie przysługuje tylko za wykonane usługi.</w:t>
      </w:r>
    </w:p>
    <w:p w14:paraId="7FC8B83F" w14:textId="1BAF0797" w:rsidR="008F5CBB" w:rsidRPr="00042068" w:rsidRDefault="008F5CBB" w:rsidP="0049751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 xml:space="preserve">Płatność będzie wykonana przelewem na rachunek bankowy, wskazany w dokumencie księgowym, w terminie 14 dni od dnia wpływu prawidłowo wypełnionego dokumentu księgowego wraz z załączoną </w:t>
      </w:r>
      <w:r w:rsidR="005C3C65" w:rsidRPr="00042068">
        <w:rPr>
          <w:rStyle w:val="markedcontent"/>
          <w:rFonts w:asciiTheme="minorHAnsi" w:hAnsiTheme="minorHAnsi" w:cstheme="minorHAnsi"/>
        </w:rPr>
        <w:t>kartą realizacji pakietu rehabilitacyjno-leczniczego</w:t>
      </w:r>
      <w:r w:rsidR="005C3C65" w:rsidRPr="00042068">
        <w:rPr>
          <w:rFonts w:asciiTheme="minorHAnsi" w:hAnsiTheme="minorHAnsi" w:cstheme="minorHAnsi"/>
          <w:color w:val="auto"/>
        </w:rPr>
        <w:t xml:space="preserve">, </w:t>
      </w:r>
      <w:r w:rsidRPr="00042068">
        <w:rPr>
          <w:rFonts w:asciiTheme="minorHAnsi" w:hAnsiTheme="minorHAnsi" w:cstheme="minorHAnsi"/>
          <w:color w:val="auto"/>
        </w:rPr>
        <w:t>której wzór stanowi załącznik nr 2 do niniejszej umowy.</w:t>
      </w:r>
    </w:p>
    <w:p w14:paraId="52515706" w14:textId="77777777" w:rsidR="008F5CBB" w:rsidRPr="00042068" w:rsidRDefault="008F5CBB" w:rsidP="0049751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 xml:space="preserve">Termin zapłaty może zostać wydłużony w przypadku nieotrzymania przez Zamawiającego środków finansowych od Instytucji Zarządzającej. W tym przypadku wynagrodzenie zostanie przekazane na rachunek bankowy Wykonawcy w terminie 7 dni roboczych od daty otrzymania transzy. Z tego tytułu nie należą się Wykonawcy odsetki za zwłokę. </w:t>
      </w:r>
    </w:p>
    <w:p w14:paraId="1584710D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4F1BA7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5.</w:t>
      </w:r>
    </w:p>
    <w:p w14:paraId="188B50A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Odstąpienie od umowy oraz kary umowne</w:t>
      </w:r>
    </w:p>
    <w:p w14:paraId="33A20650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9D8F743" w14:textId="77777777" w:rsidR="008F5CBB" w:rsidRPr="00042068" w:rsidRDefault="008F5CBB" w:rsidP="00497514">
      <w:pPr>
        <w:pStyle w:val="Defaul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4392BB21" w14:textId="77777777" w:rsidR="008F5CBB" w:rsidRPr="00042068" w:rsidRDefault="008F5CBB" w:rsidP="00497514">
      <w:pPr>
        <w:pStyle w:val="Defaul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lastRenderedPageBreak/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042068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6F21A924" w14:textId="77777777" w:rsidR="008F5CBB" w:rsidRPr="00042068" w:rsidRDefault="008F5CBB" w:rsidP="00497514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7962C735" w14:textId="77777777" w:rsidR="008F5CBB" w:rsidRPr="00042068" w:rsidRDefault="008F5CBB" w:rsidP="00497514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Umowa może być rozwiązana za porozumieniem stron. </w:t>
      </w:r>
    </w:p>
    <w:p w14:paraId="5D812347" w14:textId="77777777" w:rsidR="008F5CBB" w:rsidRPr="00042068" w:rsidRDefault="008F5CBB" w:rsidP="0049751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3E3351B4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6.</w:t>
      </w:r>
    </w:p>
    <w:p w14:paraId="51D24A58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Dokonywanie zmian w umowie</w:t>
      </w:r>
    </w:p>
    <w:p w14:paraId="0B7AF7A6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77B6171" w14:textId="77777777" w:rsidR="008F5CBB" w:rsidRPr="00042068" w:rsidRDefault="008F5CBB" w:rsidP="00497514">
      <w:pPr>
        <w:pStyle w:val="Default"/>
        <w:numPr>
          <w:ilvl w:val="0"/>
          <w:numId w:val="32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2355E021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30840EAE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§ 7.</w:t>
      </w:r>
    </w:p>
    <w:p w14:paraId="553407FF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>Postanowienia końcowe</w:t>
      </w:r>
    </w:p>
    <w:p w14:paraId="482392DC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7C5D7DE" w14:textId="77777777" w:rsidR="008F5CBB" w:rsidRPr="00042068" w:rsidRDefault="008F5CBB" w:rsidP="00497514">
      <w:pPr>
        <w:pStyle w:val="Akapitzlist"/>
        <w:numPr>
          <w:ilvl w:val="0"/>
          <w:numId w:val="3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W sprawach nieuregulowanych w umowie zastosowanie mają przepisy Ustawy z dnia 23 kwietnia 1964 r. – Kodeks Cywilny (Dz. U. z 2020 roku, poz. 1740).  </w:t>
      </w:r>
    </w:p>
    <w:p w14:paraId="1BF7203D" w14:textId="77777777" w:rsidR="008F5CBB" w:rsidRPr="00042068" w:rsidRDefault="008F5CBB" w:rsidP="00497514">
      <w:pPr>
        <w:pStyle w:val="Default"/>
        <w:numPr>
          <w:ilvl w:val="0"/>
          <w:numId w:val="35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042068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729C8DA9" w14:textId="77777777" w:rsidR="008F5CBB" w:rsidRPr="00042068" w:rsidRDefault="008F5CBB" w:rsidP="004975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AF393DD" w14:textId="77777777" w:rsidR="008F5CBB" w:rsidRPr="00042068" w:rsidRDefault="008F5CBB" w:rsidP="0049751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6D7C6EB5" w14:textId="77777777" w:rsidR="008F5CBB" w:rsidRPr="00042068" w:rsidRDefault="008F5CBB" w:rsidP="0049751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59B00579" w14:textId="77777777" w:rsidR="008F5CBB" w:rsidRPr="00042068" w:rsidRDefault="008F5CBB" w:rsidP="0049751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50CEC634" w14:textId="77777777" w:rsidR="008F5CBB" w:rsidRPr="00042068" w:rsidRDefault="008F5CBB" w:rsidP="0049751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27968B2A" w14:textId="5F6910F6" w:rsidR="008F5CBB" w:rsidRPr="00042068" w:rsidRDefault="008F5CBB" w:rsidP="0049751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………………………………………………..                     </w:t>
      </w:r>
      <w:r w:rsidR="00F05366" w:rsidRPr="00042068">
        <w:rPr>
          <w:rFonts w:asciiTheme="minorHAnsi" w:hAnsiTheme="minorHAnsi" w:cstheme="minorHAnsi"/>
        </w:rPr>
        <w:t xml:space="preserve">               </w:t>
      </w:r>
      <w:r w:rsidRPr="00042068">
        <w:rPr>
          <w:rFonts w:asciiTheme="minorHAnsi" w:hAnsiTheme="minorHAnsi" w:cstheme="minorHAnsi"/>
        </w:rPr>
        <w:t xml:space="preserve">      ……………………………………………….</w:t>
      </w:r>
    </w:p>
    <w:p w14:paraId="5D603FDD" w14:textId="77777777" w:rsidR="00D0773D" w:rsidRDefault="008F5CBB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      Wykonawca            </w:t>
      </w:r>
      <w:r w:rsidR="00F05366" w:rsidRPr="00042068">
        <w:rPr>
          <w:rFonts w:asciiTheme="minorHAnsi" w:hAnsiTheme="minorHAnsi" w:cstheme="minorHAnsi"/>
        </w:rPr>
        <w:t xml:space="preserve">                                                                 Zamawiający</w:t>
      </w:r>
      <w:r w:rsidRPr="00042068">
        <w:rPr>
          <w:rFonts w:asciiTheme="minorHAnsi" w:hAnsiTheme="minorHAnsi" w:cstheme="minorHAnsi"/>
        </w:rPr>
        <w:t xml:space="preserve">                                                                                         </w:t>
      </w:r>
    </w:p>
    <w:p w14:paraId="301EAFFA" w14:textId="77777777" w:rsidR="00D0773D" w:rsidRDefault="00D0773D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1811FA1" w14:textId="77777777" w:rsidR="00D0773D" w:rsidRDefault="00D0773D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AF38E4B" w14:textId="77777777" w:rsidR="00D0773D" w:rsidRDefault="00D0773D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CECD479" w14:textId="77777777" w:rsidR="00D0773D" w:rsidRDefault="00D0773D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A0DDC4F" w14:textId="77777777" w:rsidR="00D0773D" w:rsidRDefault="00D0773D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D6DFB02" w14:textId="77777777" w:rsidR="00D0773D" w:rsidRDefault="00D0773D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D7452FE" w14:textId="50C98130" w:rsidR="00CC0AD4" w:rsidRPr="00D0773D" w:rsidRDefault="00CC0AD4" w:rsidP="00D0773D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  <w:sz w:val="22"/>
          <w:szCs w:val="22"/>
        </w:rPr>
        <w:t>Załącznik nr 1 do umowy nr……….</w:t>
      </w:r>
    </w:p>
    <w:p w14:paraId="22A0D156" w14:textId="5F435D22" w:rsidR="00CC0AD4" w:rsidRPr="00042068" w:rsidRDefault="00CC0AD4" w:rsidP="00D0773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42068">
        <w:rPr>
          <w:rFonts w:asciiTheme="minorHAnsi" w:hAnsiTheme="minorHAnsi" w:cstheme="minorHAnsi"/>
          <w:sz w:val="22"/>
          <w:szCs w:val="22"/>
        </w:rPr>
        <w:t>z dnia ………..</w:t>
      </w:r>
    </w:p>
    <w:p w14:paraId="76745778" w14:textId="6EBEF40D" w:rsidR="00CC0AD4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198A76EC" w14:textId="77777777" w:rsidR="00D0773D" w:rsidRPr="00042068" w:rsidRDefault="00D0773D" w:rsidP="00497514">
      <w:pPr>
        <w:spacing w:line="276" w:lineRule="auto"/>
        <w:rPr>
          <w:rFonts w:asciiTheme="minorHAnsi" w:hAnsiTheme="minorHAnsi" w:cstheme="minorHAnsi"/>
        </w:rPr>
      </w:pPr>
    </w:p>
    <w:p w14:paraId="5BA6D446" w14:textId="3D6BB757" w:rsidR="00CC0AD4" w:rsidRDefault="00A97416" w:rsidP="00497514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042068">
        <w:rPr>
          <w:rFonts w:asciiTheme="minorHAnsi" w:hAnsiTheme="minorHAnsi" w:cstheme="minorHAnsi"/>
          <w:sz w:val="28"/>
          <w:szCs w:val="28"/>
        </w:rPr>
        <w:t>WZÓR</w:t>
      </w:r>
    </w:p>
    <w:p w14:paraId="68656928" w14:textId="77777777" w:rsidR="00042068" w:rsidRPr="00042068" w:rsidRDefault="00042068" w:rsidP="00497514">
      <w:pPr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265DE10D" w14:textId="7A8F7660" w:rsidR="00CC0AD4" w:rsidRPr="00042068" w:rsidRDefault="00CC0AD4" w:rsidP="00497514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042068">
        <w:rPr>
          <w:rFonts w:asciiTheme="minorHAnsi" w:hAnsiTheme="minorHAnsi" w:cstheme="minorHAnsi"/>
          <w:sz w:val="28"/>
          <w:szCs w:val="28"/>
        </w:rPr>
        <w:lastRenderedPageBreak/>
        <w:t>Wykaz usług, realizowanych przez Wykonawcę</w:t>
      </w:r>
    </w:p>
    <w:p w14:paraId="3A64D677" w14:textId="37BD510C" w:rsidR="00CC0AD4" w:rsidRDefault="00042068" w:rsidP="0049751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042068">
        <w:rPr>
          <w:rFonts w:asciiTheme="minorHAnsi" w:hAnsiTheme="minorHAnsi" w:cstheme="minorHAnsi"/>
          <w:sz w:val="20"/>
          <w:szCs w:val="20"/>
        </w:rPr>
        <w:t>(specjalizacji lekarskich, rodzajów badań diagnostycznych, zabiegów rehabilitacyjnych, które Oferent posiada w swojej ofercie i które może wykonać</w:t>
      </w:r>
      <w:r w:rsidR="00971556">
        <w:rPr>
          <w:rFonts w:asciiTheme="minorHAnsi" w:hAnsiTheme="minorHAnsi" w:cstheme="minorHAnsi"/>
          <w:sz w:val="20"/>
          <w:szCs w:val="20"/>
        </w:rPr>
        <w:t>,</w:t>
      </w:r>
      <w:r w:rsidRPr="00042068">
        <w:rPr>
          <w:rFonts w:asciiTheme="minorHAnsi" w:hAnsiTheme="minorHAnsi" w:cstheme="minorHAnsi"/>
          <w:sz w:val="20"/>
          <w:szCs w:val="20"/>
        </w:rPr>
        <w:t xml:space="preserve"> wraz z wyceną każdej z tych usług)</w:t>
      </w:r>
    </w:p>
    <w:p w14:paraId="14CAA6BF" w14:textId="77777777" w:rsidR="00042068" w:rsidRPr="00042068" w:rsidRDefault="00042068" w:rsidP="00497514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79926F1C" w14:textId="01BD9018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604D9334" w14:textId="1B150B5C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11618E42" w14:textId="669B388A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6BD4F9AB" w14:textId="647B18C5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61721CF3" w14:textId="71CD78E1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72A35170" w14:textId="7E781FB5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616563DB" w14:textId="09B4A134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7198F6CB" w14:textId="1440BEB6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12E1146D" w14:textId="5FD957F0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300F70D3" w14:textId="5B6811F0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4285025F" w14:textId="03B8DCB8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65F82907" w14:textId="7C4AD57E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5DED4ED0" w14:textId="73F56E21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298EEFC3" w14:textId="6B90C469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2BCBCF4E" w14:textId="44DCB130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61864DB6" w14:textId="78601FB2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1AACF50A" w14:textId="78414065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7A5052A2" w14:textId="767EF913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00264139" w14:textId="56A0C9CC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0C7CD299" w14:textId="2BA7DE65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</w:p>
    <w:p w14:paraId="620BA5FA" w14:textId="77777777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</w:p>
    <w:p w14:paraId="5BA53F25" w14:textId="77777777" w:rsidR="00CC0AD4" w:rsidRPr="00042068" w:rsidRDefault="00CC0AD4" w:rsidP="00497514">
      <w:pPr>
        <w:spacing w:line="276" w:lineRule="auto"/>
        <w:rPr>
          <w:rFonts w:asciiTheme="minorHAnsi" w:hAnsiTheme="minorHAnsi" w:cstheme="minorHAnsi"/>
        </w:rPr>
      </w:pPr>
    </w:p>
    <w:p w14:paraId="0F06EE12" w14:textId="77777777" w:rsidR="00225171" w:rsidRPr="00042068" w:rsidRDefault="00225171" w:rsidP="00497514">
      <w:pPr>
        <w:tabs>
          <w:tab w:val="left" w:pos="996"/>
          <w:tab w:val="right" w:pos="9212"/>
        </w:tabs>
        <w:spacing w:line="276" w:lineRule="auto"/>
        <w:rPr>
          <w:rFonts w:asciiTheme="minorHAnsi" w:hAnsiTheme="minorHAnsi" w:cstheme="minorHAnsi"/>
          <w:sz w:val="22"/>
          <w:szCs w:val="22"/>
        </w:rPr>
        <w:sectPr w:rsidR="00225171" w:rsidRPr="00042068" w:rsidSect="00FA5AF6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276" w:header="340" w:footer="976" w:gutter="0"/>
          <w:cols w:space="708"/>
          <w:titlePg/>
          <w:docGrid w:linePitch="360"/>
        </w:sectPr>
      </w:pPr>
      <w:r w:rsidRPr="00042068">
        <w:rPr>
          <w:rFonts w:asciiTheme="minorHAnsi" w:hAnsiTheme="minorHAnsi" w:cstheme="minorHAnsi"/>
          <w:sz w:val="22"/>
          <w:szCs w:val="22"/>
        </w:rPr>
        <w:tab/>
      </w:r>
    </w:p>
    <w:p w14:paraId="66D5CCC9" w14:textId="38EF3B2A" w:rsidR="00670DAF" w:rsidRPr="00042068" w:rsidRDefault="00670DAF" w:rsidP="00D0773D">
      <w:pPr>
        <w:tabs>
          <w:tab w:val="left" w:pos="996"/>
          <w:tab w:val="right" w:pos="9212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42068">
        <w:rPr>
          <w:rFonts w:asciiTheme="minorHAnsi" w:hAnsiTheme="minorHAnsi" w:cstheme="minorHAnsi"/>
          <w:sz w:val="22"/>
          <w:szCs w:val="22"/>
        </w:rPr>
        <w:lastRenderedPageBreak/>
        <w:t>Załącznik nr 2 do umowy nr……….</w:t>
      </w:r>
    </w:p>
    <w:p w14:paraId="50861E9F" w14:textId="3A4BB1BF" w:rsidR="00225171" w:rsidRDefault="00670DAF" w:rsidP="00D0773D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42068">
        <w:rPr>
          <w:rFonts w:asciiTheme="minorHAnsi" w:hAnsiTheme="minorHAnsi" w:cstheme="minorHAnsi"/>
          <w:sz w:val="22"/>
          <w:szCs w:val="22"/>
        </w:rPr>
        <w:t>z dnia ………..</w:t>
      </w:r>
    </w:p>
    <w:p w14:paraId="04EECF39" w14:textId="77777777" w:rsidR="00D0773D" w:rsidRPr="00042068" w:rsidRDefault="00D0773D" w:rsidP="00D0773D">
      <w:pPr>
        <w:spacing w:line="276" w:lineRule="auto"/>
        <w:rPr>
          <w:rStyle w:val="markedcontent"/>
          <w:rFonts w:asciiTheme="minorHAnsi" w:hAnsiTheme="minorHAnsi" w:cstheme="minorHAnsi"/>
          <w:sz w:val="22"/>
          <w:szCs w:val="22"/>
        </w:rPr>
      </w:pPr>
    </w:p>
    <w:p w14:paraId="1CE4F76A" w14:textId="16F46ECF" w:rsidR="00D0773D" w:rsidRPr="00042068" w:rsidRDefault="00670DAF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 xml:space="preserve">WZÓR </w:t>
      </w:r>
    </w:p>
    <w:p w14:paraId="52C905F0" w14:textId="77777777" w:rsidR="00225171" w:rsidRPr="00042068" w:rsidRDefault="00225171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C6C6284" w14:textId="1DB1D7A3" w:rsidR="00A97416" w:rsidRPr="00042068" w:rsidRDefault="00225171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KARTA REALIZACJI PAKIETU REHABILITACYJNO-LECZNICZEGO</w:t>
      </w:r>
    </w:p>
    <w:p w14:paraId="4AAA51CB" w14:textId="77777777" w:rsidR="00A97416" w:rsidRPr="00042068" w:rsidRDefault="00A97416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67817B3" w14:textId="509FAB17" w:rsidR="00A97416" w:rsidRPr="00042068" w:rsidRDefault="00A97416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8736CC5" w14:textId="559A5B6A" w:rsidR="00A97416" w:rsidRPr="00042068" w:rsidRDefault="00A97416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042068">
        <w:rPr>
          <w:rStyle w:val="markedcontent"/>
          <w:rFonts w:asciiTheme="minorHAnsi" w:hAnsiTheme="minorHAnsi" w:cstheme="minorHAnsi"/>
        </w:rPr>
        <w:t>IMIĘ I NAZWISKO UCZESTNIKA PROJEKTU:……………………………………………………………………………</w:t>
      </w:r>
    </w:p>
    <w:p w14:paraId="411B66E4" w14:textId="534702C8" w:rsidR="00670DAF" w:rsidRPr="00042068" w:rsidRDefault="00670DAF" w:rsidP="00497514">
      <w:pPr>
        <w:spacing w:line="276" w:lineRule="auto"/>
        <w:rPr>
          <w:rStyle w:val="markedcontent"/>
          <w:rFonts w:asciiTheme="minorHAnsi" w:hAnsiTheme="minorHAnsi" w:cstheme="minorHAnsi"/>
        </w:rPr>
      </w:pPr>
    </w:p>
    <w:tbl>
      <w:tblPr>
        <w:tblStyle w:val="Tabela-Siatka"/>
        <w:tblW w:w="15593" w:type="dxa"/>
        <w:tblInd w:w="-714" w:type="dxa"/>
        <w:tblLook w:val="04A0" w:firstRow="1" w:lastRow="0" w:firstColumn="1" w:lastColumn="0" w:noHBand="0" w:noVBand="1"/>
      </w:tblPr>
      <w:tblGrid>
        <w:gridCol w:w="504"/>
        <w:gridCol w:w="8143"/>
        <w:gridCol w:w="1560"/>
        <w:gridCol w:w="2835"/>
        <w:gridCol w:w="2551"/>
      </w:tblGrid>
      <w:tr w:rsidR="00CC0AD4" w:rsidRPr="00042068" w14:paraId="244B75F7" w14:textId="26C8951C" w:rsidTr="00A97416">
        <w:tc>
          <w:tcPr>
            <w:tcW w:w="504" w:type="dxa"/>
          </w:tcPr>
          <w:p w14:paraId="4BDB2247" w14:textId="565A411F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8143" w:type="dxa"/>
          </w:tcPr>
          <w:p w14:paraId="421B4D0D" w14:textId="2B147BB9" w:rsidR="00CC0AD4" w:rsidRPr="00042068" w:rsidRDefault="00CC0AD4" w:rsidP="00497514">
            <w:pPr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Rodzaj usługi</w:t>
            </w:r>
          </w:p>
          <w:p w14:paraId="591447DD" w14:textId="41CE70C4" w:rsidR="00CC0AD4" w:rsidRPr="00042068" w:rsidRDefault="00CC0AD4" w:rsidP="00497514">
            <w:pPr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  <w:sz w:val="16"/>
                <w:szCs w:val="16"/>
              </w:rPr>
              <w:t>(dokładne określenie zrealizowanej usługi, np. konsultacja z lekarzem pierwszego kontaktu, konsultacja z lekarzem kardiologiem, badanie RTG, zabieg rehabilitacyjny – masaż)</w:t>
            </w:r>
          </w:p>
        </w:tc>
        <w:tc>
          <w:tcPr>
            <w:tcW w:w="1560" w:type="dxa"/>
          </w:tcPr>
          <w:p w14:paraId="7A15BCFA" w14:textId="281551FE" w:rsidR="00CC0AD4" w:rsidRPr="00042068" w:rsidRDefault="00CC0AD4" w:rsidP="00497514">
            <w:pPr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Data wykonania usługi</w:t>
            </w:r>
          </w:p>
        </w:tc>
        <w:tc>
          <w:tcPr>
            <w:tcW w:w="2835" w:type="dxa"/>
          </w:tcPr>
          <w:p w14:paraId="2EFFBEE7" w14:textId="4C7E2F4B" w:rsidR="00CC0AD4" w:rsidRPr="00042068" w:rsidRDefault="00CC0AD4" w:rsidP="00497514">
            <w:pPr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Podpis wykonującego usługę</w:t>
            </w:r>
          </w:p>
        </w:tc>
        <w:tc>
          <w:tcPr>
            <w:tcW w:w="2551" w:type="dxa"/>
          </w:tcPr>
          <w:p w14:paraId="780D24C4" w14:textId="3F6FA976" w:rsidR="00CC0AD4" w:rsidRPr="00042068" w:rsidRDefault="00CC0AD4" w:rsidP="00497514">
            <w:pPr>
              <w:rPr>
                <w:rFonts w:asciiTheme="minorHAnsi" w:hAnsiTheme="minorHAnsi" w:cstheme="minorHAnsi"/>
              </w:rPr>
            </w:pPr>
            <w:r w:rsidRPr="00042068">
              <w:rPr>
                <w:rFonts w:asciiTheme="minorHAnsi" w:hAnsiTheme="minorHAnsi" w:cstheme="minorHAnsi"/>
              </w:rPr>
              <w:t>Podpis uczestnika projektu, potwierdzający wykonanie usługi</w:t>
            </w:r>
          </w:p>
        </w:tc>
      </w:tr>
      <w:tr w:rsidR="00CC0AD4" w:rsidRPr="00042068" w14:paraId="397A6994" w14:textId="2B486BFD" w:rsidTr="00A97416">
        <w:trPr>
          <w:trHeight w:val="567"/>
        </w:trPr>
        <w:tc>
          <w:tcPr>
            <w:tcW w:w="504" w:type="dxa"/>
          </w:tcPr>
          <w:p w14:paraId="2312E2A8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3" w:type="dxa"/>
          </w:tcPr>
          <w:p w14:paraId="7DF95A98" w14:textId="30BECEDE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62157F90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6DCBAB60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14639B42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C0AD4" w:rsidRPr="00042068" w14:paraId="0CBB7371" w14:textId="4C47FE5B" w:rsidTr="00A97416">
        <w:trPr>
          <w:trHeight w:val="567"/>
        </w:trPr>
        <w:tc>
          <w:tcPr>
            <w:tcW w:w="504" w:type="dxa"/>
          </w:tcPr>
          <w:p w14:paraId="33035A0B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3" w:type="dxa"/>
          </w:tcPr>
          <w:p w14:paraId="2831153B" w14:textId="268E0FDD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7E083054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1B32F3B0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00F5B890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C0AD4" w:rsidRPr="00042068" w14:paraId="7EC2C27A" w14:textId="6DB61512" w:rsidTr="00A97416">
        <w:trPr>
          <w:trHeight w:val="567"/>
        </w:trPr>
        <w:tc>
          <w:tcPr>
            <w:tcW w:w="504" w:type="dxa"/>
          </w:tcPr>
          <w:p w14:paraId="3FC3F9EE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3" w:type="dxa"/>
          </w:tcPr>
          <w:p w14:paraId="0E487AFD" w14:textId="22A219C9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0DA2F396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3F677365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7D534C8C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C0AD4" w:rsidRPr="00042068" w14:paraId="1235E191" w14:textId="7FAC89B9" w:rsidTr="00A97416">
        <w:trPr>
          <w:trHeight w:val="567"/>
        </w:trPr>
        <w:tc>
          <w:tcPr>
            <w:tcW w:w="504" w:type="dxa"/>
          </w:tcPr>
          <w:p w14:paraId="32F8D3B1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3" w:type="dxa"/>
          </w:tcPr>
          <w:p w14:paraId="10ABCBE4" w14:textId="5C57E4FE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9B9B030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53A8EA6B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192C6995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C0AD4" w:rsidRPr="00042068" w14:paraId="18B5EBCA" w14:textId="57DB37D8" w:rsidTr="00A97416">
        <w:trPr>
          <w:trHeight w:val="567"/>
        </w:trPr>
        <w:tc>
          <w:tcPr>
            <w:tcW w:w="504" w:type="dxa"/>
          </w:tcPr>
          <w:p w14:paraId="77575B27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8143" w:type="dxa"/>
          </w:tcPr>
          <w:p w14:paraId="381B3139" w14:textId="0EDE0AF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063C1E5E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4B65BAA3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1" w:type="dxa"/>
          </w:tcPr>
          <w:p w14:paraId="0FFA3496" w14:textId="77777777" w:rsidR="00CC0AD4" w:rsidRPr="00042068" w:rsidRDefault="00CC0AD4" w:rsidP="0049751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6DBFC089" w14:textId="77777777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</w:p>
    <w:p w14:paraId="4FD5E6DA" w14:textId="468505A8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………………………………………………… </w:t>
      </w:r>
    </w:p>
    <w:p w14:paraId="1AFA6206" w14:textId="77777777" w:rsidR="00A97416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(Data i podpis Wykonawcy)</w:t>
      </w:r>
    </w:p>
    <w:p w14:paraId="556169B3" w14:textId="3FB8434B" w:rsidR="00225171" w:rsidRPr="00042068" w:rsidRDefault="00225171" w:rsidP="00497514">
      <w:pPr>
        <w:spacing w:line="276" w:lineRule="auto"/>
        <w:ind w:left="7080" w:firstLine="708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6D7580AA" w14:textId="021938C8" w:rsidR="00225171" w:rsidRPr="00042068" w:rsidRDefault="00225171" w:rsidP="00497514">
      <w:pPr>
        <w:spacing w:line="276" w:lineRule="auto"/>
        <w:rPr>
          <w:rFonts w:asciiTheme="minorHAnsi" w:hAnsiTheme="minorHAnsi" w:cstheme="minorHAnsi"/>
        </w:rPr>
      </w:pPr>
      <w:r w:rsidRPr="00042068">
        <w:rPr>
          <w:rFonts w:asciiTheme="minorHAnsi" w:hAnsiTheme="minorHAnsi" w:cstheme="minorHAnsi"/>
        </w:rPr>
        <w:t xml:space="preserve">                                                                                                      </w:t>
      </w:r>
      <w:r w:rsidR="00A97416" w:rsidRPr="00042068">
        <w:rPr>
          <w:rFonts w:asciiTheme="minorHAnsi" w:hAnsiTheme="minorHAnsi" w:cstheme="minorHAnsi"/>
        </w:rPr>
        <w:t xml:space="preserve">                                                               </w:t>
      </w:r>
      <w:r w:rsidRPr="00042068">
        <w:rPr>
          <w:rFonts w:asciiTheme="minorHAnsi" w:hAnsiTheme="minorHAnsi" w:cstheme="minorHAnsi"/>
        </w:rPr>
        <w:t xml:space="preserve"> (Data i podpis Zamawiającego)</w:t>
      </w:r>
    </w:p>
    <w:sectPr w:rsidR="00225171" w:rsidRPr="00042068" w:rsidSect="00225171">
      <w:pgSz w:w="16838" w:h="11906" w:orient="landscape" w:code="9"/>
      <w:pgMar w:top="1276" w:right="1418" w:bottom="1418" w:left="1418" w:header="340" w:footer="9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C3FF8" w14:textId="77777777" w:rsidR="00986145" w:rsidRDefault="00986145">
      <w:r>
        <w:separator/>
      </w:r>
    </w:p>
  </w:endnote>
  <w:endnote w:type="continuationSeparator" w:id="0">
    <w:p w14:paraId="0C5CC5C4" w14:textId="77777777" w:rsidR="00986145" w:rsidRDefault="00986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1763077"/>
      <w:docPartObj>
        <w:docPartGallery w:val="Page Numbers (Bottom of Page)"/>
        <w:docPartUnique/>
      </w:docPartObj>
    </w:sdtPr>
    <w:sdtContent>
      <w:p w14:paraId="63A67DCA" w14:textId="0BCDA5EA" w:rsidR="001858BE" w:rsidRDefault="001858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B4A7A5" w14:textId="78FED7B7" w:rsidR="007B2500" w:rsidRPr="00124D4A" w:rsidRDefault="007B2500" w:rsidP="00124D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8181901"/>
      <w:docPartObj>
        <w:docPartGallery w:val="Page Numbers (Bottom of Page)"/>
        <w:docPartUnique/>
      </w:docPartObj>
    </w:sdtPr>
    <w:sdtContent>
      <w:p w14:paraId="0DD024DE" w14:textId="7C79C50D" w:rsidR="00B3636E" w:rsidRDefault="00B3636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4B0F5F" w14:textId="7786EA1C" w:rsidR="007B2500" w:rsidRPr="00B01F08" w:rsidRDefault="007B2500" w:rsidP="00B01F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2BFB4" w14:textId="77777777" w:rsidR="00986145" w:rsidRDefault="00986145">
      <w:r>
        <w:separator/>
      </w:r>
    </w:p>
  </w:footnote>
  <w:footnote w:type="continuationSeparator" w:id="0">
    <w:p w14:paraId="67EB4A43" w14:textId="77777777" w:rsidR="00986145" w:rsidRDefault="00986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4" name="Obraz 4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22AAB421" w:rsidR="007B2500" w:rsidRDefault="00A97416" w:rsidP="00EB5B93">
    <w:pPr>
      <w:pStyle w:val="Nagwek"/>
      <w:ind w:left="-709"/>
    </w:pPr>
    <w:r>
      <w:rPr>
        <w:noProof/>
      </w:rPr>
      <w:t xml:space="preserve">                                </w:t>
    </w:r>
    <w:r w:rsidR="009F2DF8"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F7C2C1A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E642DE"/>
    <w:multiLevelType w:val="hybridMultilevel"/>
    <w:tmpl w:val="3F145D6E"/>
    <w:lvl w:ilvl="0" w:tplc="C4A80CD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4350F24"/>
    <w:multiLevelType w:val="hybridMultilevel"/>
    <w:tmpl w:val="9EFEEC32"/>
    <w:lvl w:ilvl="0" w:tplc="A1E8D4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DE40CFB0"/>
    <w:lvl w:ilvl="0" w:tplc="2E18B8AA">
      <w:start w:val="1"/>
      <w:numFmt w:val="lowerLetter"/>
      <w:lvlText w:val="%1)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81651B7"/>
    <w:multiLevelType w:val="hybridMultilevel"/>
    <w:tmpl w:val="0AD04D8C"/>
    <w:lvl w:ilvl="0" w:tplc="3F4CD8E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3C4666"/>
    <w:multiLevelType w:val="hybridMultilevel"/>
    <w:tmpl w:val="3244D668"/>
    <w:lvl w:ilvl="0" w:tplc="814E1F0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1AA6A20"/>
    <w:multiLevelType w:val="hybridMultilevel"/>
    <w:tmpl w:val="5AD63512"/>
    <w:lvl w:ilvl="0" w:tplc="4B94CF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2F661CB"/>
    <w:multiLevelType w:val="hybridMultilevel"/>
    <w:tmpl w:val="2A4E7094"/>
    <w:lvl w:ilvl="0" w:tplc="65B8AE2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AD41F5"/>
    <w:multiLevelType w:val="hybridMultilevel"/>
    <w:tmpl w:val="3630527C"/>
    <w:lvl w:ilvl="0" w:tplc="BCDCDDF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A447FC"/>
    <w:multiLevelType w:val="hybridMultilevel"/>
    <w:tmpl w:val="F792486A"/>
    <w:lvl w:ilvl="0" w:tplc="D5E678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45585A"/>
    <w:multiLevelType w:val="hybridMultilevel"/>
    <w:tmpl w:val="6B54F074"/>
    <w:lvl w:ilvl="0" w:tplc="18803E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C2203F"/>
    <w:multiLevelType w:val="hybridMultilevel"/>
    <w:tmpl w:val="0F743F70"/>
    <w:lvl w:ilvl="0" w:tplc="1EC6EB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457065B"/>
    <w:multiLevelType w:val="hybridMultilevel"/>
    <w:tmpl w:val="5FB6332E"/>
    <w:lvl w:ilvl="0" w:tplc="DFEAD52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485B177A"/>
    <w:multiLevelType w:val="hybridMultilevel"/>
    <w:tmpl w:val="29AE639A"/>
    <w:lvl w:ilvl="0" w:tplc="9D3482B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E92356"/>
    <w:multiLevelType w:val="hybridMultilevel"/>
    <w:tmpl w:val="77AEBAEA"/>
    <w:lvl w:ilvl="0" w:tplc="6088A49C">
      <w:start w:val="1"/>
      <w:numFmt w:val="decimal"/>
      <w:lvlText w:val="%1"/>
      <w:lvlJc w:val="left"/>
      <w:pPr>
        <w:ind w:left="6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4" w:hanging="360"/>
      </w:pPr>
    </w:lvl>
    <w:lvl w:ilvl="2" w:tplc="0415001B" w:tentative="1">
      <w:start w:val="1"/>
      <w:numFmt w:val="lowerRoman"/>
      <w:lvlText w:val="%3."/>
      <w:lvlJc w:val="right"/>
      <w:pPr>
        <w:ind w:left="2124" w:hanging="180"/>
      </w:pPr>
    </w:lvl>
    <w:lvl w:ilvl="3" w:tplc="0415000F" w:tentative="1">
      <w:start w:val="1"/>
      <w:numFmt w:val="decimal"/>
      <w:lvlText w:val="%4."/>
      <w:lvlJc w:val="left"/>
      <w:pPr>
        <w:ind w:left="2844" w:hanging="360"/>
      </w:pPr>
    </w:lvl>
    <w:lvl w:ilvl="4" w:tplc="04150019" w:tentative="1">
      <w:start w:val="1"/>
      <w:numFmt w:val="lowerLetter"/>
      <w:lvlText w:val="%5."/>
      <w:lvlJc w:val="left"/>
      <w:pPr>
        <w:ind w:left="3564" w:hanging="360"/>
      </w:pPr>
    </w:lvl>
    <w:lvl w:ilvl="5" w:tplc="0415001B" w:tentative="1">
      <w:start w:val="1"/>
      <w:numFmt w:val="lowerRoman"/>
      <w:lvlText w:val="%6."/>
      <w:lvlJc w:val="right"/>
      <w:pPr>
        <w:ind w:left="4284" w:hanging="180"/>
      </w:pPr>
    </w:lvl>
    <w:lvl w:ilvl="6" w:tplc="0415000F" w:tentative="1">
      <w:start w:val="1"/>
      <w:numFmt w:val="decimal"/>
      <w:lvlText w:val="%7."/>
      <w:lvlJc w:val="left"/>
      <w:pPr>
        <w:ind w:left="5004" w:hanging="360"/>
      </w:pPr>
    </w:lvl>
    <w:lvl w:ilvl="7" w:tplc="04150019" w:tentative="1">
      <w:start w:val="1"/>
      <w:numFmt w:val="lowerLetter"/>
      <w:lvlText w:val="%8."/>
      <w:lvlJc w:val="left"/>
      <w:pPr>
        <w:ind w:left="5724" w:hanging="360"/>
      </w:pPr>
    </w:lvl>
    <w:lvl w:ilvl="8" w:tplc="0415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34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39E69FD"/>
    <w:multiLevelType w:val="hybridMultilevel"/>
    <w:tmpl w:val="1D32663C"/>
    <w:lvl w:ilvl="0" w:tplc="46D02DDE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B12201"/>
    <w:multiLevelType w:val="hybridMultilevel"/>
    <w:tmpl w:val="0A3C0932"/>
    <w:lvl w:ilvl="0" w:tplc="390E40F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2476522">
    <w:abstractNumId w:val="42"/>
  </w:num>
  <w:num w:numId="2" w16cid:durableId="186414260">
    <w:abstractNumId w:val="22"/>
  </w:num>
  <w:num w:numId="3" w16cid:durableId="127213584">
    <w:abstractNumId w:val="26"/>
  </w:num>
  <w:num w:numId="4" w16cid:durableId="202056339">
    <w:abstractNumId w:val="21"/>
  </w:num>
  <w:num w:numId="5" w16cid:durableId="1244342444">
    <w:abstractNumId w:val="14"/>
  </w:num>
  <w:num w:numId="6" w16cid:durableId="1389766329">
    <w:abstractNumId w:val="10"/>
  </w:num>
  <w:num w:numId="7" w16cid:durableId="23948630">
    <w:abstractNumId w:val="23"/>
  </w:num>
  <w:num w:numId="8" w16cid:durableId="381558013">
    <w:abstractNumId w:val="39"/>
  </w:num>
  <w:num w:numId="9" w16cid:durableId="987784798">
    <w:abstractNumId w:val="31"/>
  </w:num>
  <w:num w:numId="10" w16cid:durableId="655688425">
    <w:abstractNumId w:val="11"/>
  </w:num>
  <w:num w:numId="11" w16cid:durableId="1889148535">
    <w:abstractNumId w:val="12"/>
  </w:num>
  <w:num w:numId="12" w16cid:durableId="1844970127">
    <w:abstractNumId w:val="24"/>
  </w:num>
  <w:num w:numId="13" w16cid:durableId="1790591692">
    <w:abstractNumId w:val="35"/>
  </w:num>
  <w:num w:numId="14" w16cid:durableId="1202473537">
    <w:abstractNumId w:val="17"/>
  </w:num>
  <w:num w:numId="15" w16cid:durableId="1488284667">
    <w:abstractNumId w:val="13"/>
  </w:num>
  <w:num w:numId="16" w16cid:durableId="980159337">
    <w:abstractNumId w:val="2"/>
  </w:num>
  <w:num w:numId="17" w16cid:durableId="553659385">
    <w:abstractNumId w:val="33"/>
  </w:num>
  <w:num w:numId="18" w16cid:durableId="368991758">
    <w:abstractNumId w:val="38"/>
  </w:num>
  <w:num w:numId="19" w16cid:durableId="296376306">
    <w:abstractNumId w:val="6"/>
  </w:num>
  <w:num w:numId="20" w16cid:durableId="239877125">
    <w:abstractNumId w:val="3"/>
  </w:num>
  <w:num w:numId="21" w16cid:durableId="672104188">
    <w:abstractNumId w:val="18"/>
  </w:num>
  <w:num w:numId="22" w16cid:durableId="1306933378">
    <w:abstractNumId w:val="1"/>
  </w:num>
  <w:num w:numId="23" w16cid:durableId="49354918">
    <w:abstractNumId w:val="40"/>
  </w:num>
  <w:num w:numId="24" w16cid:durableId="189690619">
    <w:abstractNumId w:val="30"/>
  </w:num>
  <w:num w:numId="25" w16cid:durableId="1237517759">
    <w:abstractNumId w:val="25"/>
  </w:num>
  <w:num w:numId="26" w16cid:durableId="1783528021">
    <w:abstractNumId w:val="19"/>
  </w:num>
  <w:num w:numId="27" w16cid:durableId="286084357">
    <w:abstractNumId w:val="5"/>
  </w:num>
  <w:num w:numId="28" w16cid:durableId="203250302">
    <w:abstractNumId w:val="7"/>
  </w:num>
  <w:num w:numId="29" w16cid:durableId="1262446321">
    <w:abstractNumId w:val="29"/>
  </w:num>
  <w:num w:numId="30" w16cid:durableId="9378566">
    <w:abstractNumId w:val="34"/>
  </w:num>
  <w:num w:numId="31" w16cid:durableId="1641686985">
    <w:abstractNumId w:val="15"/>
  </w:num>
  <w:num w:numId="32" w16cid:durableId="223224396">
    <w:abstractNumId w:val="4"/>
  </w:num>
  <w:num w:numId="33" w16cid:durableId="2060398792">
    <w:abstractNumId w:val="32"/>
  </w:num>
  <w:num w:numId="34" w16cid:durableId="881673227">
    <w:abstractNumId w:val="37"/>
  </w:num>
  <w:num w:numId="35" w16cid:durableId="400638019">
    <w:abstractNumId w:val="20"/>
  </w:num>
  <w:num w:numId="36" w16cid:durableId="2075199997">
    <w:abstractNumId w:val="41"/>
  </w:num>
  <w:num w:numId="37" w16cid:durableId="1602762578">
    <w:abstractNumId w:val="28"/>
  </w:num>
  <w:num w:numId="38" w16cid:durableId="202642575">
    <w:abstractNumId w:val="8"/>
  </w:num>
  <w:num w:numId="39" w16cid:durableId="2003044617">
    <w:abstractNumId w:val="16"/>
  </w:num>
  <w:num w:numId="40" w16cid:durableId="2135050667">
    <w:abstractNumId w:val="27"/>
  </w:num>
  <w:num w:numId="41" w16cid:durableId="2079471851">
    <w:abstractNumId w:val="9"/>
  </w:num>
  <w:num w:numId="42" w16cid:durableId="512572873">
    <w:abstractNumId w:val="3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0045"/>
    <w:rsid w:val="000314B4"/>
    <w:rsid w:val="000349B0"/>
    <w:rsid w:val="00040FD8"/>
    <w:rsid w:val="00042068"/>
    <w:rsid w:val="000514F0"/>
    <w:rsid w:val="00061F20"/>
    <w:rsid w:val="00080D83"/>
    <w:rsid w:val="000813C6"/>
    <w:rsid w:val="00081C6A"/>
    <w:rsid w:val="000D283E"/>
    <w:rsid w:val="000F7B3C"/>
    <w:rsid w:val="00124D4A"/>
    <w:rsid w:val="00126666"/>
    <w:rsid w:val="001304E7"/>
    <w:rsid w:val="00130B23"/>
    <w:rsid w:val="001415D6"/>
    <w:rsid w:val="0017575E"/>
    <w:rsid w:val="001846F3"/>
    <w:rsid w:val="001858BE"/>
    <w:rsid w:val="001B210F"/>
    <w:rsid w:val="001E7D11"/>
    <w:rsid w:val="001F381C"/>
    <w:rsid w:val="00225171"/>
    <w:rsid w:val="0023736E"/>
    <w:rsid w:val="00241C1F"/>
    <w:rsid w:val="002425AE"/>
    <w:rsid w:val="002505F3"/>
    <w:rsid w:val="00277CC9"/>
    <w:rsid w:val="00292B4D"/>
    <w:rsid w:val="002A5205"/>
    <w:rsid w:val="002B47FD"/>
    <w:rsid w:val="002C3914"/>
    <w:rsid w:val="002C6347"/>
    <w:rsid w:val="002E5AD1"/>
    <w:rsid w:val="002E79AC"/>
    <w:rsid w:val="00315901"/>
    <w:rsid w:val="00320AAC"/>
    <w:rsid w:val="00325198"/>
    <w:rsid w:val="00327D43"/>
    <w:rsid w:val="00332037"/>
    <w:rsid w:val="0035482A"/>
    <w:rsid w:val="003619F2"/>
    <w:rsid w:val="00365820"/>
    <w:rsid w:val="00374303"/>
    <w:rsid w:val="00381626"/>
    <w:rsid w:val="00384630"/>
    <w:rsid w:val="0038579D"/>
    <w:rsid w:val="003A1F71"/>
    <w:rsid w:val="003C0551"/>
    <w:rsid w:val="003C554F"/>
    <w:rsid w:val="0040149C"/>
    <w:rsid w:val="0041249D"/>
    <w:rsid w:val="00414478"/>
    <w:rsid w:val="00422364"/>
    <w:rsid w:val="004416B5"/>
    <w:rsid w:val="004847F5"/>
    <w:rsid w:val="00484BB4"/>
    <w:rsid w:val="00486EDA"/>
    <w:rsid w:val="00490FCF"/>
    <w:rsid w:val="00491D1B"/>
    <w:rsid w:val="00492BD3"/>
    <w:rsid w:val="00497514"/>
    <w:rsid w:val="004A56E5"/>
    <w:rsid w:val="004B70BD"/>
    <w:rsid w:val="004B75B4"/>
    <w:rsid w:val="004D67D8"/>
    <w:rsid w:val="0052111D"/>
    <w:rsid w:val="00525C1A"/>
    <w:rsid w:val="00542C61"/>
    <w:rsid w:val="0055436E"/>
    <w:rsid w:val="005760A9"/>
    <w:rsid w:val="00581D91"/>
    <w:rsid w:val="00591823"/>
    <w:rsid w:val="00594464"/>
    <w:rsid w:val="005C3C65"/>
    <w:rsid w:val="005C4338"/>
    <w:rsid w:val="005C4F12"/>
    <w:rsid w:val="005E3FC3"/>
    <w:rsid w:val="005F4510"/>
    <w:rsid w:val="006016B6"/>
    <w:rsid w:val="00622781"/>
    <w:rsid w:val="006235A7"/>
    <w:rsid w:val="00640BFF"/>
    <w:rsid w:val="00641F8A"/>
    <w:rsid w:val="006517A7"/>
    <w:rsid w:val="00670092"/>
    <w:rsid w:val="00670D17"/>
    <w:rsid w:val="00670DAF"/>
    <w:rsid w:val="00693B15"/>
    <w:rsid w:val="0069621B"/>
    <w:rsid w:val="006B245E"/>
    <w:rsid w:val="006B4267"/>
    <w:rsid w:val="006C3365"/>
    <w:rsid w:val="006D71A9"/>
    <w:rsid w:val="006F209E"/>
    <w:rsid w:val="006F4CD8"/>
    <w:rsid w:val="00710E4E"/>
    <w:rsid w:val="00712BC3"/>
    <w:rsid w:val="00727D6A"/>
    <w:rsid w:val="00727F94"/>
    <w:rsid w:val="007337EB"/>
    <w:rsid w:val="00745D18"/>
    <w:rsid w:val="007705A7"/>
    <w:rsid w:val="00775049"/>
    <w:rsid w:val="00776530"/>
    <w:rsid w:val="00783CF2"/>
    <w:rsid w:val="00791E8E"/>
    <w:rsid w:val="00795274"/>
    <w:rsid w:val="007A0109"/>
    <w:rsid w:val="007A42A3"/>
    <w:rsid w:val="007B2500"/>
    <w:rsid w:val="007C6435"/>
    <w:rsid w:val="007D4B1C"/>
    <w:rsid w:val="007D5F51"/>
    <w:rsid w:val="007D61D6"/>
    <w:rsid w:val="007E1B19"/>
    <w:rsid w:val="007E3FA6"/>
    <w:rsid w:val="007F2ADB"/>
    <w:rsid w:val="007F3623"/>
    <w:rsid w:val="00827311"/>
    <w:rsid w:val="00834BB4"/>
    <w:rsid w:val="00835187"/>
    <w:rsid w:val="008365AC"/>
    <w:rsid w:val="00844B0E"/>
    <w:rsid w:val="00857ABA"/>
    <w:rsid w:val="00871223"/>
    <w:rsid w:val="00873501"/>
    <w:rsid w:val="00876326"/>
    <w:rsid w:val="00876394"/>
    <w:rsid w:val="008945D9"/>
    <w:rsid w:val="00896F0E"/>
    <w:rsid w:val="008A737F"/>
    <w:rsid w:val="008C2D9D"/>
    <w:rsid w:val="008C5429"/>
    <w:rsid w:val="008E1C76"/>
    <w:rsid w:val="008E79DB"/>
    <w:rsid w:val="008F5CBB"/>
    <w:rsid w:val="00901BB7"/>
    <w:rsid w:val="00914B9C"/>
    <w:rsid w:val="00922DAF"/>
    <w:rsid w:val="0092688E"/>
    <w:rsid w:val="00926C39"/>
    <w:rsid w:val="00940EF9"/>
    <w:rsid w:val="00954D9D"/>
    <w:rsid w:val="0095544E"/>
    <w:rsid w:val="00971556"/>
    <w:rsid w:val="00986145"/>
    <w:rsid w:val="00993EBC"/>
    <w:rsid w:val="009C7BEC"/>
    <w:rsid w:val="009D71C1"/>
    <w:rsid w:val="009F2CF0"/>
    <w:rsid w:val="009F2DF8"/>
    <w:rsid w:val="00A04690"/>
    <w:rsid w:val="00A04C85"/>
    <w:rsid w:val="00A34283"/>
    <w:rsid w:val="00A40DD3"/>
    <w:rsid w:val="00A41E68"/>
    <w:rsid w:val="00A63407"/>
    <w:rsid w:val="00A74A2D"/>
    <w:rsid w:val="00A8311B"/>
    <w:rsid w:val="00A9327B"/>
    <w:rsid w:val="00A9434D"/>
    <w:rsid w:val="00A97416"/>
    <w:rsid w:val="00AA0414"/>
    <w:rsid w:val="00AA302F"/>
    <w:rsid w:val="00AD1EFE"/>
    <w:rsid w:val="00B01F08"/>
    <w:rsid w:val="00B039F5"/>
    <w:rsid w:val="00B16E8F"/>
    <w:rsid w:val="00B30401"/>
    <w:rsid w:val="00B3636E"/>
    <w:rsid w:val="00B4434E"/>
    <w:rsid w:val="00B45E5E"/>
    <w:rsid w:val="00B57045"/>
    <w:rsid w:val="00B60019"/>
    <w:rsid w:val="00B61DD7"/>
    <w:rsid w:val="00B6637D"/>
    <w:rsid w:val="00B712D3"/>
    <w:rsid w:val="00B719C2"/>
    <w:rsid w:val="00BB76D0"/>
    <w:rsid w:val="00BC363C"/>
    <w:rsid w:val="00BD2CAC"/>
    <w:rsid w:val="00BD7BAA"/>
    <w:rsid w:val="00BE1219"/>
    <w:rsid w:val="00BF2B3D"/>
    <w:rsid w:val="00BF5C93"/>
    <w:rsid w:val="00C165B9"/>
    <w:rsid w:val="00C47DC1"/>
    <w:rsid w:val="00C55121"/>
    <w:rsid w:val="00C60B8F"/>
    <w:rsid w:val="00C62C24"/>
    <w:rsid w:val="00C635B6"/>
    <w:rsid w:val="00C87073"/>
    <w:rsid w:val="00C87DDE"/>
    <w:rsid w:val="00CA5795"/>
    <w:rsid w:val="00CB1894"/>
    <w:rsid w:val="00CC0AD4"/>
    <w:rsid w:val="00CE005B"/>
    <w:rsid w:val="00CF525B"/>
    <w:rsid w:val="00D02E64"/>
    <w:rsid w:val="00D0361A"/>
    <w:rsid w:val="00D0773D"/>
    <w:rsid w:val="00D30ADD"/>
    <w:rsid w:val="00D31BF1"/>
    <w:rsid w:val="00D33994"/>
    <w:rsid w:val="00D41605"/>
    <w:rsid w:val="00D43A0D"/>
    <w:rsid w:val="00D46867"/>
    <w:rsid w:val="00D523D8"/>
    <w:rsid w:val="00D526F3"/>
    <w:rsid w:val="00D53E2F"/>
    <w:rsid w:val="00D56C6C"/>
    <w:rsid w:val="00D61537"/>
    <w:rsid w:val="00D87CC4"/>
    <w:rsid w:val="00D95B03"/>
    <w:rsid w:val="00DA2034"/>
    <w:rsid w:val="00DA6061"/>
    <w:rsid w:val="00DA7DC0"/>
    <w:rsid w:val="00DC1BF6"/>
    <w:rsid w:val="00DC733E"/>
    <w:rsid w:val="00DF57BE"/>
    <w:rsid w:val="00E02C66"/>
    <w:rsid w:val="00E06500"/>
    <w:rsid w:val="00E163AA"/>
    <w:rsid w:val="00E22923"/>
    <w:rsid w:val="00E2347D"/>
    <w:rsid w:val="00E31328"/>
    <w:rsid w:val="00E37A02"/>
    <w:rsid w:val="00E57060"/>
    <w:rsid w:val="00E57299"/>
    <w:rsid w:val="00E7507E"/>
    <w:rsid w:val="00E85ACE"/>
    <w:rsid w:val="00E87616"/>
    <w:rsid w:val="00E91A3A"/>
    <w:rsid w:val="00EA5C16"/>
    <w:rsid w:val="00EB5B93"/>
    <w:rsid w:val="00EC328D"/>
    <w:rsid w:val="00EC69BA"/>
    <w:rsid w:val="00ED4C96"/>
    <w:rsid w:val="00ED6425"/>
    <w:rsid w:val="00ED72BD"/>
    <w:rsid w:val="00EE76C4"/>
    <w:rsid w:val="00EF000D"/>
    <w:rsid w:val="00EF08DC"/>
    <w:rsid w:val="00EF5A55"/>
    <w:rsid w:val="00EF6F3B"/>
    <w:rsid w:val="00F05366"/>
    <w:rsid w:val="00F07A57"/>
    <w:rsid w:val="00F21EAE"/>
    <w:rsid w:val="00F32693"/>
    <w:rsid w:val="00F47361"/>
    <w:rsid w:val="00F545A3"/>
    <w:rsid w:val="00FA5AF6"/>
    <w:rsid w:val="00FB0F02"/>
    <w:rsid w:val="00FB2083"/>
    <w:rsid w:val="00FB31D6"/>
    <w:rsid w:val="00FB5706"/>
    <w:rsid w:val="00FC15DD"/>
    <w:rsid w:val="00FC2BEF"/>
    <w:rsid w:val="00FD170D"/>
    <w:rsid w:val="00FF092B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7122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22923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5F4510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1EAE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1EAE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F21EAE"/>
    <w:rPr>
      <w:vertAlign w:val="superscript"/>
    </w:rPr>
  </w:style>
  <w:style w:type="table" w:styleId="Tabela-Siatka">
    <w:name w:val="Table Grid"/>
    <w:basedOn w:val="Standardowy"/>
    <w:uiPriority w:val="39"/>
    <w:rsid w:val="00896F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qFormat/>
    <w:rsid w:val="00EF08D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EF08D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rsid w:val="008712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basedOn w:val="Normalny"/>
    <w:rsid w:val="00D61537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B3636E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6</TotalTime>
  <Pages>20</Pages>
  <Words>4694</Words>
  <Characters>28170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Pakiety rehabilitacyjno-lecznicze dla uczestników projektu Sopot – Dostępne Usługi (etap 2)</vt:lpstr>
    </vt:vector>
  </TitlesOfParts>
  <Company>UMWP</Company>
  <LinksUpToDate>false</LinksUpToDate>
  <CharactersWithSpaces>32799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Pakiety rehabilitacyjno-lecznicze dla uczestników projektu Sopot – Dostępne Usługi (etap 2)</dc:title>
  <dc:subject/>
  <dc:creator>DEFS - Cygert Piotr</dc:creator>
  <cp:keywords/>
  <cp:lastModifiedBy>Karolina Jędrzejczak</cp:lastModifiedBy>
  <cp:revision>4</cp:revision>
  <cp:lastPrinted>2022-11-17T10:52:00Z</cp:lastPrinted>
  <dcterms:created xsi:type="dcterms:W3CDTF">2022-11-17T10:54:00Z</dcterms:created>
  <dcterms:modified xsi:type="dcterms:W3CDTF">2022-11-21T08:24:00Z</dcterms:modified>
</cp:coreProperties>
</file>