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7C04962E" w:rsidR="006D71A9" w:rsidRPr="00A25F10" w:rsidRDefault="00BC6B5F" w:rsidP="0000411E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 xml:space="preserve">                                                                            </w:t>
      </w:r>
      <w:r w:rsidRPr="00A25F10">
        <w:rPr>
          <w:rStyle w:val="markedcontent"/>
          <w:rFonts w:asciiTheme="minorHAnsi" w:hAnsiTheme="minorHAnsi" w:cstheme="minorHAnsi"/>
        </w:rPr>
        <w:tab/>
        <w:t xml:space="preserve">                  </w:t>
      </w:r>
      <w:r w:rsidR="0000411E">
        <w:rPr>
          <w:rStyle w:val="markedcontent"/>
          <w:rFonts w:asciiTheme="minorHAnsi" w:hAnsiTheme="minorHAnsi" w:cstheme="minorHAnsi"/>
        </w:rPr>
        <w:tab/>
      </w:r>
      <w:r w:rsidR="0000411E">
        <w:rPr>
          <w:rStyle w:val="markedcontent"/>
          <w:rFonts w:asciiTheme="minorHAnsi" w:hAnsiTheme="minorHAnsi" w:cstheme="minorHAnsi"/>
        </w:rPr>
        <w:tab/>
      </w:r>
      <w:r w:rsidR="00C32ABE">
        <w:rPr>
          <w:rStyle w:val="markedcontent"/>
          <w:rFonts w:asciiTheme="minorHAnsi" w:hAnsiTheme="minorHAnsi" w:cstheme="minorHAnsi"/>
        </w:rPr>
        <w:t xml:space="preserve">   </w:t>
      </w:r>
      <w:r w:rsidRPr="00A25F10">
        <w:rPr>
          <w:rStyle w:val="markedcontent"/>
          <w:rFonts w:asciiTheme="minorHAnsi" w:hAnsiTheme="minorHAnsi" w:cstheme="minorHAnsi"/>
        </w:rPr>
        <w:t xml:space="preserve">Sopot, dnia </w:t>
      </w:r>
      <w:r w:rsidR="0000411E">
        <w:rPr>
          <w:rStyle w:val="markedcontent"/>
          <w:rFonts w:asciiTheme="minorHAnsi" w:hAnsiTheme="minorHAnsi" w:cstheme="minorHAnsi"/>
        </w:rPr>
        <w:t>07</w:t>
      </w:r>
      <w:r w:rsidRPr="00A25F10">
        <w:rPr>
          <w:rStyle w:val="markedcontent"/>
          <w:rFonts w:asciiTheme="minorHAnsi" w:hAnsiTheme="minorHAnsi" w:cstheme="minorHAnsi"/>
        </w:rPr>
        <w:t>.0</w:t>
      </w:r>
      <w:r w:rsidR="0000411E">
        <w:rPr>
          <w:rStyle w:val="markedcontent"/>
          <w:rFonts w:asciiTheme="minorHAnsi" w:hAnsiTheme="minorHAnsi" w:cstheme="minorHAnsi"/>
        </w:rPr>
        <w:t>8</w:t>
      </w:r>
      <w:r w:rsidRPr="00A25F10">
        <w:rPr>
          <w:rStyle w:val="markedcontent"/>
          <w:rFonts w:asciiTheme="minorHAnsi" w:hAnsiTheme="minorHAnsi" w:cstheme="minorHAnsi"/>
        </w:rPr>
        <w:t>.202</w:t>
      </w:r>
      <w:r w:rsidR="00D028A1" w:rsidRPr="00A25F10">
        <w:rPr>
          <w:rStyle w:val="markedcontent"/>
          <w:rFonts w:asciiTheme="minorHAnsi" w:hAnsiTheme="minorHAnsi" w:cstheme="minorHAnsi"/>
        </w:rPr>
        <w:t>3</w:t>
      </w:r>
      <w:r w:rsidRPr="00A25F10">
        <w:rPr>
          <w:rStyle w:val="markedcontent"/>
          <w:rFonts w:asciiTheme="minorHAnsi" w:hAnsiTheme="minorHAnsi" w:cstheme="minorHAnsi"/>
        </w:rPr>
        <w:t xml:space="preserve"> r. </w:t>
      </w:r>
    </w:p>
    <w:p w14:paraId="0D126FE7" w14:textId="12677EED" w:rsidR="00BC6B5F" w:rsidRPr="00A25F10" w:rsidRDefault="00BC6B5F" w:rsidP="00D028A1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>ZSiR.271.</w:t>
      </w:r>
      <w:r w:rsidR="0000411E">
        <w:rPr>
          <w:rStyle w:val="markedcontent"/>
          <w:rFonts w:asciiTheme="minorHAnsi" w:hAnsiTheme="minorHAnsi" w:cstheme="minorHAnsi"/>
        </w:rPr>
        <w:t>1</w:t>
      </w:r>
      <w:r w:rsidR="00D028A1" w:rsidRPr="00A25F10">
        <w:rPr>
          <w:rStyle w:val="markedcontent"/>
          <w:rFonts w:asciiTheme="minorHAnsi" w:hAnsiTheme="minorHAnsi" w:cstheme="minorHAnsi"/>
        </w:rPr>
        <w:t>5</w:t>
      </w:r>
      <w:r w:rsidRPr="00A25F10">
        <w:rPr>
          <w:rStyle w:val="markedcontent"/>
          <w:rFonts w:asciiTheme="minorHAnsi" w:hAnsiTheme="minorHAnsi" w:cstheme="minorHAnsi"/>
        </w:rPr>
        <w:t>.202</w:t>
      </w:r>
      <w:r w:rsidR="00D028A1" w:rsidRPr="00A25F10">
        <w:rPr>
          <w:rStyle w:val="markedcontent"/>
          <w:rFonts w:asciiTheme="minorHAnsi" w:hAnsiTheme="minorHAnsi" w:cstheme="minorHAnsi"/>
        </w:rPr>
        <w:t>3</w:t>
      </w:r>
      <w:r w:rsidRPr="00A25F10">
        <w:rPr>
          <w:rStyle w:val="markedcontent"/>
          <w:rFonts w:asciiTheme="minorHAnsi" w:hAnsiTheme="minorHAnsi" w:cstheme="minorHAnsi"/>
        </w:rPr>
        <w:t xml:space="preserve"> (</w:t>
      </w:r>
      <w:r w:rsidR="0000411E">
        <w:rPr>
          <w:rStyle w:val="markedcontent"/>
          <w:rFonts w:asciiTheme="minorHAnsi" w:hAnsiTheme="minorHAnsi" w:cstheme="minorHAnsi"/>
        </w:rPr>
        <w:t>6</w:t>
      </w:r>
      <w:r w:rsidRPr="00A25F10">
        <w:rPr>
          <w:rStyle w:val="markedcontent"/>
          <w:rFonts w:asciiTheme="minorHAnsi" w:hAnsiTheme="minorHAnsi" w:cstheme="minorHAnsi"/>
        </w:rPr>
        <w:t>/202</w:t>
      </w:r>
      <w:r w:rsidR="00D028A1" w:rsidRPr="00A25F10">
        <w:rPr>
          <w:rStyle w:val="markedcontent"/>
          <w:rFonts w:asciiTheme="minorHAnsi" w:hAnsiTheme="minorHAnsi" w:cstheme="minorHAnsi"/>
        </w:rPr>
        <w:t>3</w:t>
      </w:r>
      <w:r w:rsidRPr="00A25F10">
        <w:rPr>
          <w:rStyle w:val="markedcontent"/>
          <w:rFonts w:asciiTheme="minorHAnsi" w:hAnsiTheme="minorHAnsi" w:cstheme="minorHAnsi"/>
        </w:rPr>
        <w:t xml:space="preserve">/DU) </w:t>
      </w:r>
    </w:p>
    <w:p w14:paraId="58AA3C38" w14:textId="77777777" w:rsidR="002D0D6D" w:rsidRPr="00A25F10" w:rsidRDefault="002D0D6D" w:rsidP="00D028A1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493C190F" w14:textId="2620F02A" w:rsidR="00BC6B5F" w:rsidRPr="00A25F10" w:rsidRDefault="002D0D6D" w:rsidP="00D028A1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>ZAWIADOMIENIE O ROZSTRZYGNIĘCIU POSTĘPOWANIA</w:t>
      </w:r>
    </w:p>
    <w:p w14:paraId="34A38AE6" w14:textId="77777777" w:rsidR="00BC6B5F" w:rsidRPr="00A25F10" w:rsidRDefault="00BC6B5F" w:rsidP="00D028A1">
      <w:pPr>
        <w:spacing w:line="360" w:lineRule="auto"/>
        <w:ind w:left="-142" w:firstLine="142"/>
        <w:rPr>
          <w:rStyle w:val="markedcontent"/>
          <w:rFonts w:asciiTheme="minorHAnsi" w:hAnsiTheme="minorHAnsi" w:cstheme="minorHAnsi"/>
        </w:rPr>
      </w:pPr>
    </w:p>
    <w:p w14:paraId="6FA89006" w14:textId="1343CE98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</w:t>
      </w:r>
      <w:r w:rsidR="00D028A1" w:rsidRPr="00A25F10">
        <w:rPr>
          <w:rStyle w:val="markedcontent"/>
          <w:rFonts w:asciiTheme="minorHAnsi" w:hAnsiTheme="minorHAnsi" w:cstheme="minorHAnsi"/>
        </w:rPr>
        <w:t>2</w:t>
      </w:r>
      <w:r w:rsidRPr="00A25F10">
        <w:rPr>
          <w:rStyle w:val="markedcontent"/>
          <w:rFonts w:asciiTheme="minorHAnsi" w:hAnsiTheme="minorHAnsi" w:cstheme="minorHAnsi"/>
        </w:rPr>
        <w:t xml:space="preserve"> r., poz. 1</w:t>
      </w:r>
      <w:r w:rsidR="00D028A1" w:rsidRPr="00A25F10">
        <w:rPr>
          <w:rStyle w:val="markedcontent"/>
          <w:rFonts w:asciiTheme="minorHAnsi" w:hAnsiTheme="minorHAnsi" w:cstheme="minorHAnsi"/>
        </w:rPr>
        <w:t xml:space="preserve">710 z </w:t>
      </w:r>
      <w:proofErr w:type="spellStart"/>
      <w:r w:rsidR="00D028A1" w:rsidRPr="00A25F10">
        <w:rPr>
          <w:rStyle w:val="markedcontent"/>
          <w:rFonts w:asciiTheme="minorHAnsi" w:hAnsiTheme="minorHAnsi" w:cstheme="minorHAnsi"/>
        </w:rPr>
        <w:t>późn</w:t>
      </w:r>
      <w:proofErr w:type="spellEnd"/>
      <w:r w:rsidR="00D028A1" w:rsidRPr="00A25F10">
        <w:rPr>
          <w:rStyle w:val="markedcontent"/>
          <w:rFonts w:asciiTheme="minorHAnsi" w:hAnsiTheme="minorHAnsi" w:cstheme="minorHAnsi"/>
        </w:rPr>
        <w:t>. zm.</w:t>
      </w:r>
      <w:r w:rsidRPr="00A25F10">
        <w:rPr>
          <w:rStyle w:val="markedcontent"/>
          <w:rFonts w:asciiTheme="minorHAnsi" w:hAnsiTheme="minorHAnsi" w:cstheme="minorHAnsi"/>
        </w:rPr>
        <w:t>) na:</w:t>
      </w:r>
    </w:p>
    <w:p w14:paraId="30AA3855" w14:textId="77777777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27840AE6" w14:textId="77777777" w:rsidR="00A25F10" w:rsidRPr="00A25F10" w:rsidRDefault="00A25F10" w:rsidP="00A25F10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>„</w:t>
      </w:r>
      <w:r w:rsidRPr="00A25F10">
        <w:rPr>
          <w:rFonts w:asciiTheme="minorHAnsi" w:hAnsiTheme="minorHAnsi" w:cstheme="minorHAnsi"/>
        </w:rPr>
        <w:t xml:space="preserve">Warsztaty z zakresu technik relaksacji i radzenia sobie ze stresem dla uczestników projektu Sopot – Dostępne Usługi </w:t>
      </w:r>
      <w:r w:rsidRPr="00A25F10">
        <w:rPr>
          <w:rStyle w:val="markedcontent"/>
          <w:rFonts w:asciiTheme="minorHAnsi" w:hAnsiTheme="minorHAnsi" w:cstheme="minorHAnsi"/>
        </w:rPr>
        <w:t>(etap 2)”</w:t>
      </w:r>
    </w:p>
    <w:p w14:paraId="47CCD41B" w14:textId="77777777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72C96AAD" w14:textId="1216B640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>Postępowanie prowadzone zgodnie ze szczególnymi warunkami realizacji zamówień publicznych, udzielonych zgodnie z zasadą konkurencyjności, określoną w  „</w:t>
      </w:r>
      <w:r w:rsidRPr="00A25F10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340E5281" w14:textId="77777777" w:rsidR="00BC6B5F" w:rsidRPr="00A25F10" w:rsidRDefault="00BC6B5F" w:rsidP="00D028A1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247FE8D2" w14:textId="4437AC39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A25F10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5A137E7A" w14:textId="77777777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</w:p>
    <w:p w14:paraId="4B7608BD" w14:textId="3DC1FF9A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  <w:r w:rsidRPr="00A25F10">
        <w:rPr>
          <w:rFonts w:asciiTheme="minorHAnsi" w:hAnsiTheme="minorHAnsi" w:cstheme="minorHAnsi"/>
        </w:rPr>
        <w:t xml:space="preserve">Kwota jaką Zamawiający przeznaczył na sfinansowanie zamówienia to:  </w:t>
      </w:r>
      <w:r w:rsidR="00943D31">
        <w:rPr>
          <w:rFonts w:asciiTheme="minorHAnsi" w:hAnsiTheme="minorHAnsi" w:cstheme="minorHAnsi"/>
          <w:bCs/>
        </w:rPr>
        <w:t>1800,00</w:t>
      </w:r>
      <w:r w:rsidRPr="00A25F10">
        <w:rPr>
          <w:rFonts w:asciiTheme="minorHAnsi" w:hAnsiTheme="minorHAnsi" w:cstheme="minorHAnsi"/>
          <w:bCs/>
        </w:rPr>
        <w:t xml:space="preserve"> zł</w:t>
      </w:r>
      <w:r w:rsidRPr="00A25F10">
        <w:rPr>
          <w:rFonts w:asciiTheme="minorHAnsi" w:hAnsiTheme="minorHAnsi" w:cstheme="minorHAnsi"/>
        </w:rPr>
        <w:t xml:space="preserve"> </w:t>
      </w:r>
      <w:r w:rsidR="002D0D6D" w:rsidRPr="00A25F10">
        <w:rPr>
          <w:rFonts w:asciiTheme="minorHAnsi" w:hAnsiTheme="minorHAnsi" w:cstheme="minorHAnsi"/>
        </w:rPr>
        <w:t xml:space="preserve">brutto </w:t>
      </w:r>
      <w:r w:rsidRPr="00A25F10">
        <w:rPr>
          <w:rFonts w:asciiTheme="minorHAnsi" w:hAnsiTheme="minorHAnsi" w:cstheme="minorHAnsi"/>
        </w:rPr>
        <w:t xml:space="preserve">na okres od </w:t>
      </w:r>
      <w:r w:rsidR="00943D31">
        <w:rPr>
          <w:rFonts w:asciiTheme="minorHAnsi" w:hAnsiTheme="minorHAnsi" w:cstheme="minorHAnsi"/>
        </w:rPr>
        <w:t xml:space="preserve">sierpnia </w:t>
      </w:r>
      <w:r w:rsidR="00D028A1" w:rsidRPr="00A25F10">
        <w:rPr>
          <w:rFonts w:asciiTheme="minorHAnsi" w:hAnsiTheme="minorHAnsi" w:cstheme="minorHAnsi"/>
        </w:rPr>
        <w:t>2023 r.</w:t>
      </w:r>
      <w:r w:rsidRPr="00A25F10">
        <w:rPr>
          <w:rFonts w:asciiTheme="minorHAnsi" w:hAnsiTheme="minorHAnsi" w:cstheme="minorHAnsi"/>
        </w:rPr>
        <w:t xml:space="preserve"> do </w:t>
      </w:r>
      <w:r w:rsidR="00C32ABE">
        <w:rPr>
          <w:rFonts w:asciiTheme="minorHAnsi" w:hAnsiTheme="minorHAnsi" w:cstheme="minorHAnsi"/>
        </w:rPr>
        <w:t>15</w:t>
      </w:r>
      <w:r w:rsidR="00943D31">
        <w:rPr>
          <w:rFonts w:asciiTheme="minorHAnsi" w:hAnsiTheme="minorHAnsi" w:cstheme="minorHAnsi"/>
        </w:rPr>
        <w:t>.09</w:t>
      </w:r>
      <w:r w:rsidR="00D028A1" w:rsidRPr="00A25F10">
        <w:rPr>
          <w:rFonts w:asciiTheme="minorHAnsi" w:hAnsiTheme="minorHAnsi" w:cstheme="minorHAnsi"/>
        </w:rPr>
        <w:t>.2023 r.</w:t>
      </w:r>
    </w:p>
    <w:p w14:paraId="76403705" w14:textId="77777777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</w:p>
    <w:p w14:paraId="0B938978" w14:textId="77777777" w:rsidR="00A34456" w:rsidRPr="00A25F10" w:rsidRDefault="00A34456" w:rsidP="00D028A1">
      <w:pPr>
        <w:spacing w:line="360" w:lineRule="auto"/>
        <w:rPr>
          <w:rFonts w:asciiTheme="minorHAnsi" w:hAnsiTheme="minorHAnsi" w:cstheme="minorHAnsi"/>
        </w:rPr>
      </w:pPr>
    </w:p>
    <w:p w14:paraId="5E6D778F" w14:textId="787EC456" w:rsidR="00A34456" w:rsidRPr="00A25F10" w:rsidRDefault="00A34456" w:rsidP="00D028A1">
      <w:pPr>
        <w:spacing w:line="360" w:lineRule="auto"/>
        <w:rPr>
          <w:rFonts w:asciiTheme="minorHAnsi" w:hAnsiTheme="minorHAnsi" w:cstheme="minorHAnsi"/>
        </w:rPr>
      </w:pPr>
      <w:r w:rsidRPr="00A25F10">
        <w:rPr>
          <w:rFonts w:asciiTheme="minorHAnsi" w:hAnsiTheme="minorHAnsi" w:cstheme="minorHAnsi"/>
        </w:rPr>
        <w:t>W odpowiedzi na ogłoszenie</w:t>
      </w:r>
      <w:r w:rsidR="0080404C" w:rsidRPr="00A25F10">
        <w:rPr>
          <w:rFonts w:asciiTheme="minorHAnsi" w:hAnsiTheme="minorHAnsi" w:cstheme="minorHAnsi"/>
        </w:rPr>
        <w:t>,</w:t>
      </w:r>
      <w:r w:rsidRPr="00A25F10">
        <w:rPr>
          <w:rFonts w:asciiTheme="minorHAnsi" w:hAnsiTheme="minorHAnsi" w:cstheme="minorHAnsi"/>
        </w:rPr>
        <w:t xml:space="preserve"> do udziału ww. postępowaniu ofertę złożył</w:t>
      </w:r>
      <w:r w:rsidR="00A25F10" w:rsidRPr="00A25F10">
        <w:rPr>
          <w:rFonts w:asciiTheme="minorHAnsi" w:hAnsiTheme="minorHAnsi" w:cstheme="minorHAnsi"/>
        </w:rPr>
        <w:t>o 16 Oferentów:</w:t>
      </w:r>
    </w:p>
    <w:p w14:paraId="5EC5B818" w14:textId="77777777" w:rsidR="004C0884" w:rsidRPr="00A25F10" w:rsidRDefault="004C0884" w:rsidP="00D028A1">
      <w:pPr>
        <w:spacing w:line="360" w:lineRule="auto"/>
        <w:rPr>
          <w:rFonts w:asciiTheme="minorHAnsi" w:hAnsiTheme="minorHAnsi" w:cstheme="minorHAnsi"/>
        </w:rPr>
        <w:sectPr w:rsidR="004C0884" w:rsidRPr="00A25F10" w:rsidSect="00DA7DC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340" w:footer="976" w:gutter="0"/>
          <w:cols w:space="708"/>
          <w:titlePg/>
          <w:docGrid w:linePitch="360"/>
        </w:sectPr>
      </w:pPr>
    </w:p>
    <w:p w14:paraId="28909021" w14:textId="77777777" w:rsidR="00A34456" w:rsidRPr="00A25F10" w:rsidRDefault="00A34456" w:rsidP="00D028A1">
      <w:pPr>
        <w:spacing w:line="360" w:lineRule="auto"/>
        <w:rPr>
          <w:rFonts w:asciiTheme="minorHAnsi" w:hAnsiTheme="minorHAnsi" w:cstheme="minorHAnsi"/>
        </w:rPr>
      </w:pPr>
    </w:p>
    <w:tbl>
      <w:tblPr>
        <w:tblStyle w:val="Tabela-Siatka"/>
        <w:tblW w:w="16160" w:type="dxa"/>
        <w:tblInd w:w="-1139" w:type="dxa"/>
        <w:tblLook w:val="0020" w:firstRow="1" w:lastRow="0" w:firstColumn="0" w:lastColumn="0" w:noHBand="0" w:noVBand="0"/>
      </w:tblPr>
      <w:tblGrid>
        <w:gridCol w:w="520"/>
        <w:gridCol w:w="5282"/>
        <w:gridCol w:w="1783"/>
        <w:gridCol w:w="1824"/>
        <w:gridCol w:w="1687"/>
        <w:gridCol w:w="2393"/>
        <w:gridCol w:w="2671"/>
      </w:tblGrid>
      <w:tr w:rsidR="00AE202B" w:rsidRPr="00A25F10" w14:paraId="03071994" w14:textId="4B0EDDDB" w:rsidTr="00D34866">
        <w:trPr>
          <w:trHeight w:val="830"/>
        </w:trPr>
        <w:tc>
          <w:tcPr>
            <w:tcW w:w="425" w:type="dxa"/>
          </w:tcPr>
          <w:p w14:paraId="0AAD31D0" w14:textId="77777777" w:rsidR="00F063E3" w:rsidRPr="00A25F10" w:rsidRDefault="00F063E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5302" w:type="dxa"/>
            <w:vAlign w:val="center"/>
          </w:tcPr>
          <w:p w14:paraId="315C9C28" w14:textId="4299F306" w:rsidR="00F063E3" w:rsidRPr="00A25F10" w:rsidRDefault="00F063E3" w:rsidP="003A47DF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Adres Wykonawcy, nr telefonu, faksu,  e-mail</w:t>
            </w:r>
          </w:p>
        </w:tc>
        <w:tc>
          <w:tcPr>
            <w:tcW w:w="1798" w:type="dxa"/>
            <w:vAlign w:val="center"/>
          </w:tcPr>
          <w:p w14:paraId="48DF68B9" w14:textId="07E3FAB3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Cena </w:t>
            </w:r>
          </w:p>
          <w:p w14:paraId="3DC151E8" w14:textId="33A957D4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netto za godzinę w zł</w:t>
            </w:r>
          </w:p>
        </w:tc>
        <w:tc>
          <w:tcPr>
            <w:tcW w:w="1840" w:type="dxa"/>
            <w:vAlign w:val="center"/>
          </w:tcPr>
          <w:p w14:paraId="3C6FFCCF" w14:textId="77777777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Cena </w:t>
            </w:r>
          </w:p>
          <w:p w14:paraId="2F426EA3" w14:textId="518DA398" w:rsidR="00F063E3" w:rsidRPr="00A25F10" w:rsidRDefault="004C0884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b</w:t>
            </w:r>
            <w:r w:rsidR="00F063E3" w:rsidRPr="00A25F10">
              <w:rPr>
                <w:rFonts w:asciiTheme="minorHAnsi" w:hAnsiTheme="minorHAnsi" w:cstheme="minorHAnsi"/>
              </w:rPr>
              <w:t>rutto za godzinę w zł</w:t>
            </w:r>
          </w:p>
        </w:tc>
        <w:tc>
          <w:tcPr>
            <w:tcW w:w="1699" w:type="dxa"/>
            <w:vAlign w:val="center"/>
          </w:tcPr>
          <w:p w14:paraId="00C57779" w14:textId="2D37DFAD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 brutto za całość usługi</w:t>
            </w:r>
          </w:p>
        </w:tc>
        <w:tc>
          <w:tcPr>
            <w:tcW w:w="2407" w:type="dxa"/>
            <w:vAlign w:val="center"/>
          </w:tcPr>
          <w:p w14:paraId="05D52013" w14:textId="34958884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689" w:type="dxa"/>
            <w:vAlign w:val="center"/>
          </w:tcPr>
          <w:p w14:paraId="1461ECE8" w14:textId="25F33EAD" w:rsidR="00F063E3" w:rsidRPr="00A25F10" w:rsidRDefault="00F063E3" w:rsidP="003A47DF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Punktacja</w:t>
            </w:r>
          </w:p>
        </w:tc>
      </w:tr>
      <w:tr w:rsidR="00AE202B" w:rsidRPr="00A25F10" w14:paraId="01A5BF65" w14:textId="0BCA4BAA" w:rsidTr="00D34866">
        <w:trPr>
          <w:trHeight w:val="1264"/>
        </w:trPr>
        <w:tc>
          <w:tcPr>
            <w:tcW w:w="425" w:type="dxa"/>
          </w:tcPr>
          <w:p w14:paraId="426CF0D9" w14:textId="77777777" w:rsidR="00F063E3" w:rsidRPr="00A25F10" w:rsidRDefault="00F063E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5302" w:type="dxa"/>
          </w:tcPr>
          <w:p w14:paraId="727731FE" w14:textId="77777777" w:rsidR="00D028A1" w:rsidRPr="00A25F10" w:rsidRDefault="00E135D1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P&amp;P Paulina Szabelska PHU</w:t>
            </w:r>
          </w:p>
          <w:p w14:paraId="085F0921" w14:textId="0AC2B1B5" w:rsidR="00E135D1" w:rsidRPr="00A25F10" w:rsidRDefault="004C0884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ul</w:t>
            </w:r>
            <w:r w:rsidR="00E135D1" w:rsidRPr="00A25F10">
              <w:rPr>
                <w:rFonts w:asciiTheme="minorHAnsi" w:hAnsiTheme="minorHAnsi" w:cstheme="minorHAnsi"/>
              </w:rPr>
              <w:t>. Kochanowskiego 66 lok.3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="00E135D1" w:rsidRPr="00A25F10">
              <w:rPr>
                <w:rFonts w:asciiTheme="minorHAnsi" w:hAnsiTheme="minorHAnsi" w:cstheme="minorHAnsi"/>
              </w:rPr>
              <w:t>19-300 Ełk</w:t>
            </w:r>
          </w:p>
          <w:p w14:paraId="479917C6" w14:textId="77777777" w:rsidR="00E135D1" w:rsidRPr="00A25F10" w:rsidRDefault="00E135D1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NIP:8481747336</w:t>
            </w:r>
          </w:p>
          <w:p w14:paraId="18BB4300" w14:textId="79AD1D69" w:rsidR="00E135D1" w:rsidRPr="00A25F10" w:rsidRDefault="00E135D1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Tel: 509 641 131</w:t>
            </w:r>
          </w:p>
          <w:p w14:paraId="35C46483" w14:textId="759B424D" w:rsidR="00E135D1" w:rsidRPr="00A25F10" w:rsidRDefault="00E135D1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</w:t>
            </w:r>
            <w:r w:rsidR="004C0884" w:rsidRPr="00A25F10">
              <w:rPr>
                <w:rFonts w:asciiTheme="minorHAnsi" w:hAnsiTheme="minorHAnsi" w:cstheme="minorHAnsi"/>
              </w:rPr>
              <w:t>-</w:t>
            </w:r>
            <w:r w:rsidRPr="00A25F10">
              <w:rPr>
                <w:rFonts w:asciiTheme="minorHAnsi" w:hAnsiTheme="minorHAnsi" w:cstheme="minorHAnsi"/>
              </w:rPr>
              <w:t>mail: paulinaszabelska8@gmail.com</w:t>
            </w:r>
          </w:p>
        </w:tc>
        <w:tc>
          <w:tcPr>
            <w:tcW w:w="1798" w:type="dxa"/>
          </w:tcPr>
          <w:p w14:paraId="4A50B32E" w14:textId="5262F08C" w:rsidR="00F063E3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650,00</w:t>
            </w:r>
          </w:p>
        </w:tc>
        <w:tc>
          <w:tcPr>
            <w:tcW w:w="1840" w:type="dxa"/>
          </w:tcPr>
          <w:p w14:paraId="14F6D164" w14:textId="2B863999" w:rsidR="00F063E3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799,50</w:t>
            </w:r>
          </w:p>
        </w:tc>
        <w:tc>
          <w:tcPr>
            <w:tcW w:w="1699" w:type="dxa"/>
          </w:tcPr>
          <w:p w14:paraId="35E2A35A" w14:textId="00B93CB2" w:rsidR="00F063E3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9 594,00</w:t>
            </w:r>
          </w:p>
        </w:tc>
        <w:tc>
          <w:tcPr>
            <w:tcW w:w="2407" w:type="dxa"/>
          </w:tcPr>
          <w:p w14:paraId="08F5B424" w14:textId="0B78F72A" w:rsidR="000C2F59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3E3B95C5" w14:textId="6496658B" w:rsidR="00D028A1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</w:t>
            </w:r>
            <w:r w:rsidR="003A47DF" w:rsidRPr="00A25F10">
              <w:rPr>
                <w:rFonts w:asciiTheme="minorHAnsi" w:hAnsiTheme="minorHAnsi" w:cstheme="minorHAnsi"/>
              </w:rPr>
              <w:t xml:space="preserve">: </w:t>
            </w:r>
            <w:r w:rsidRPr="00A25F10">
              <w:rPr>
                <w:rFonts w:asciiTheme="minorHAnsi" w:hAnsiTheme="minorHAnsi" w:cstheme="minorHAnsi"/>
              </w:rPr>
              <w:t>10,99 pkt</w:t>
            </w:r>
          </w:p>
          <w:p w14:paraId="771EADAE" w14:textId="740092AD" w:rsidR="00E135D1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</w:t>
            </w:r>
            <w:r w:rsidR="003A47DF" w:rsidRPr="00A25F10">
              <w:rPr>
                <w:rFonts w:asciiTheme="minorHAnsi" w:hAnsiTheme="minorHAnsi" w:cstheme="minorHAnsi"/>
              </w:rPr>
              <w:t xml:space="preserve">: </w:t>
            </w:r>
            <w:r w:rsidRPr="00A25F10">
              <w:rPr>
                <w:rFonts w:asciiTheme="minorHAnsi" w:hAnsiTheme="minorHAnsi" w:cstheme="minorHAnsi"/>
              </w:rPr>
              <w:t>40 pkt.</w:t>
            </w:r>
          </w:p>
          <w:p w14:paraId="6AC561E4" w14:textId="749372DA" w:rsidR="00E135D1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50,99 pkt</w:t>
            </w:r>
          </w:p>
        </w:tc>
      </w:tr>
      <w:tr w:rsidR="00A25F10" w:rsidRPr="00A25F10" w14:paraId="010A8A73" w14:textId="77777777" w:rsidTr="00D34866">
        <w:trPr>
          <w:trHeight w:val="950"/>
        </w:trPr>
        <w:tc>
          <w:tcPr>
            <w:tcW w:w="425" w:type="dxa"/>
          </w:tcPr>
          <w:p w14:paraId="0D497B63" w14:textId="679F3462" w:rsidR="00E135D1" w:rsidRPr="00A25F10" w:rsidRDefault="00E135D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5302" w:type="dxa"/>
          </w:tcPr>
          <w:p w14:paraId="79A836CC" w14:textId="77777777" w:rsidR="00E135D1" w:rsidRPr="00A25F10" w:rsidRDefault="00E135D1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Agnieszka Żarecka Szkolenia Doradztwo RODO</w:t>
            </w:r>
          </w:p>
          <w:p w14:paraId="604C9B90" w14:textId="4FE457D7" w:rsidR="004C0884" w:rsidRPr="00A25F10" w:rsidRDefault="004C0884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ul</w:t>
            </w:r>
            <w:r w:rsidR="00E135D1" w:rsidRPr="00A25F10">
              <w:rPr>
                <w:rFonts w:asciiTheme="minorHAnsi" w:hAnsiTheme="minorHAnsi" w:cstheme="minorHAnsi"/>
              </w:rPr>
              <w:t xml:space="preserve">. </w:t>
            </w:r>
            <w:r w:rsidRPr="00A25F10">
              <w:rPr>
                <w:rFonts w:asciiTheme="minorHAnsi" w:hAnsiTheme="minorHAnsi" w:cstheme="minorHAnsi"/>
              </w:rPr>
              <w:t>Piaskowa 69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Fonts w:asciiTheme="minorHAnsi" w:hAnsiTheme="minorHAnsi" w:cstheme="minorHAnsi"/>
              </w:rPr>
              <w:t>41-253 Czeladź</w:t>
            </w:r>
          </w:p>
          <w:p w14:paraId="4728C5A1" w14:textId="5B526040" w:rsidR="004C0884" w:rsidRPr="00A25F10" w:rsidRDefault="004C0884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6342261250</w:t>
            </w:r>
          </w:p>
          <w:p w14:paraId="352EAA85" w14:textId="5DFC3BC6" w:rsidR="004C0884" w:rsidRPr="00A25F10" w:rsidRDefault="004C0884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667 948 929</w:t>
            </w:r>
          </w:p>
          <w:p w14:paraId="570F3046" w14:textId="604B885F" w:rsidR="004C0884" w:rsidRPr="00A25F10" w:rsidRDefault="004C0884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zarecka.szkolenia.doradztwo@gmail.com</w:t>
            </w:r>
          </w:p>
        </w:tc>
        <w:tc>
          <w:tcPr>
            <w:tcW w:w="1798" w:type="dxa"/>
          </w:tcPr>
          <w:p w14:paraId="7CBBC6D1" w14:textId="0923719C" w:rsidR="00E135D1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395,00</w:t>
            </w:r>
          </w:p>
        </w:tc>
        <w:tc>
          <w:tcPr>
            <w:tcW w:w="1840" w:type="dxa"/>
          </w:tcPr>
          <w:p w14:paraId="4AC73484" w14:textId="17DE53DA" w:rsidR="00E135D1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485,85</w:t>
            </w:r>
          </w:p>
        </w:tc>
        <w:tc>
          <w:tcPr>
            <w:tcW w:w="1699" w:type="dxa"/>
          </w:tcPr>
          <w:p w14:paraId="573677B4" w14:textId="3A156E65" w:rsidR="00E135D1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5 830,20</w:t>
            </w:r>
          </w:p>
        </w:tc>
        <w:tc>
          <w:tcPr>
            <w:tcW w:w="2407" w:type="dxa"/>
          </w:tcPr>
          <w:p w14:paraId="5F9B26BB" w14:textId="0BFFE0BF" w:rsidR="00E135D1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od 100 do 150 godzin</w:t>
            </w:r>
          </w:p>
        </w:tc>
        <w:tc>
          <w:tcPr>
            <w:tcW w:w="2689" w:type="dxa"/>
          </w:tcPr>
          <w:p w14:paraId="17644845" w14:textId="65A4E06D" w:rsidR="00E135D1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</w:t>
            </w:r>
            <w:r w:rsidR="003A47DF" w:rsidRPr="00A25F10">
              <w:rPr>
                <w:rFonts w:asciiTheme="minorHAnsi" w:hAnsiTheme="minorHAnsi" w:cstheme="minorHAnsi"/>
              </w:rPr>
              <w:t xml:space="preserve">: </w:t>
            </w:r>
            <w:r w:rsidRPr="00A25F10">
              <w:rPr>
                <w:rFonts w:asciiTheme="minorHAnsi" w:hAnsiTheme="minorHAnsi" w:cstheme="minorHAnsi"/>
              </w:rPr>
              <w:t>18,09 pkt</w:t>
            </w:r>
          </w:p>
          <w:p w14:paraId="2AEEF824" w14:textId="3AA8ABF2" w:rsidR="004C0884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</w:t>
            </w:r>
            <w:r w:rsidR="003A47DF" w:rsidRPr="00A25F10">
              <w:rPr>
                <w:rFonts w:asciiTheme="minorHAnsi" w:hAnsiTheme="minorHAnsi" w:cstheme="minorHAnsi"/>
              </w:rPr>
              <w:t xml:space="preserve">: </w:t>
            </w:r>
            <w:r w:rsidRPr="00A25F10">
              <w:rPr>
                <w:rFonts w:asciiTheme="minorHAnsi" w:hAnsiTheme="minorHAnsi" w:cstheme="minorHAnsi"/>
              </w:rPr>
              <w:t>10 pkt</w:t>
            </w:r>
          </w:p>
          <w:p w14:paraId="5E29B4D0" w14:textId="4A3FB290" w:rsidR="004C0884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28,09 pkt</w:t>
            </w:r>
          </w:p>
        </w:tc>
      </w:tr>
      <w:tr w:rsidR="00AE202B" w:rsidRPr="00A25F10" w14:paraId="66F72DEC" w14:textId="77777777" w:rsidTr="00D34866">
        <w:trPr>
          <w:trHeight w:val="950"/>
        </w:trPr>
        <w:tc>
          <w:tcPr>
            <w:tcW w:w="425" w:type="dxa"/>
          </w:tcPr>
          <w:p w14:paraId="188A7AD6" w14:textId="73AEA53B" w:rsidR="004C0884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3. </w:t>
            </w:r>
          </w:p>
        </w:tc>
        <w:tc>
          <w:tcPr>
            <w:tcW w:w="5302" w:type="dxa"/>
          </w:tcPr>
          <w:p w14:paraId="3AFF7C08" w14:textId="77777777" w:rsidR="004C0884" w:rsidRPr="00A25F10" w:rsidRDefault="004C0884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Asystent Unijny Adrian </w:t>
            </w:r>
            <w:proofErr w:type="spellStart"/>
            <w:r w:rsidRPr="00A25F10">
              <w:rPr>
                <w:rFonts w:asciiTheme="minorHAnsi" w:hAnsiTheme="minorHAnsi" w:cstheme="minorHAnsi"/>
              </w:rPr>
              <w:t>Kocyła</w:t>
            </w:r>
            <w:proofErr w:type="spellEnd"/>
          </w:p>
          <w:p w14:paraId="1825AB9C" w14:textId="04D0B29A" w:rsidR="004C0884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</w:t>
            </w:r>
            <w:r w:rsidR="004C0884" w:rsidRPr="00A25F10">
              <w:rPr>
                <w:rFonts w:asciiTheme="minorHAnsi" w:hAnsiTheme="minorHAnsi" w:cstheme="minorHAnsi"/>
              </w:rPr>
              <w:t>l. Kościerzyńska 25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="004C0884" w:rsidRPr="00A25F10">
              <w:rPr>
                <w:rFonts w:asciiTheme="minorHAnsi" w:hAnsiTheme="minorHAnsi" w:cstheme="minorHAnsi"/>
              </w:rPr>
              <w:t>51-430 Wrocław</w:t>
            </w:r>
          </w:p>
          <w:p w14:paraId="481D7D2D" w14:textId="77777777" w:rsidR="004C0884" w:rsidRPr="00A25F10" w:rsidRDefault="004C0884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5751842481</w:t>
            </w:r>
          </w:p>
          <w:p w14:paraId="7606E178" w14:textId="2A88FA95" w:rsidR="004C0884" w:rsidRPr="00A25F10" w:rsidRDefault="004C0884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695 979 473</w:t>
            </w:r>
          </w:p>
          <w:p w14:paraId="13972755" w14:textId="36E3D3A8" w:rsidR="004C0884" w:rsidRPr="00A25F10" w:rsidRDefault="004C0884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E-mail:biuro@asystent-unijny.pl</w:t>
            </w:r>
          </w:p>
        </w:tc>
        <w:tc>
          <w:tcPr>
            <w:tcW w:w="1798" w:type="dxa"/>
          </w:tcPr>
          <w:p w14:paraId="28CC9536" w14:textId="4AB0D14A" w:rsidR="004C0884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121,14</w:t>
            </w:r>
          </w:p>
        </w:tc>
        <w:tc>
          <w:tcPr>
            <w:tcW w:w="1840" w:type="dxa"/>
          </w:tcPr>
          <w:p w14:paraId="4B850E56" w14:textId="5581E2FA" w:rsidR="004C0884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149,00</w:t>
            </w:r>
          </w:p>
        </w:tc>
        <w:tc>
          <w:tcPr>
            <w:tcW w:w="1699" w:type="dxa"/>
          </w:tcPr>
          <w:p w14:paraId="4A83CB4A" w14:textId="189C2A74" w:rsidR="004C0884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1 788,00</w:t>
            </w:r>
          </w:p>
        </w:tc>
        <w:tc>
          <w:tcPr>
            <w:tcW w:w="2407" w:type="dxa"/>
          </w:tcPr>
          <w:p w14:paraId="3D1AABC0" w14:textId="6E397926" w:rsidR="004C0884" w:rsidRPr="00A25F10" w:rsidRDefault="004C0884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Spełnione </w:t>
            </w:r>
            <w:r w:rsidR="003A47DF" w:rsidRPr="00A25F10">
              <w:rPr>
                <w:rFonts w:asciiTheme="minorHAnsi" w:hAnsiTheme="minorHAnsi" w:cstheme="minorHAnsi"/>
              </w:rPr>
              <w:t>–</w:t>
            </w:r>
            <w:r w:rsidRPr="00A25F10">
              <w:rPr>
                <w:rFonts w:asciiTheme="minorHAnsi" w:hAnsiTheme="minorHAnsi" w:cstheme="minorHAnsi"/>
              </w:rPr>
              <w:t xml:space="preserve"> </w:t>
            </w:r>
            <w:r w:rsidR="003A47DF" w:rsidRPr="00A25F10">
              <w:rPr>
                <w:rFonts w:asciiTheme="minorHAnsi" w:hAnsiTheme="minorHAnsi" w:cstheme="minorHAnsi"/>
              </w:rPr>
              <w:t>powyżej 250 godzin</w:t>
            </w:r>
          </w:p>
        </w:tc>
        <w:tc>
          <w:tcPr>
            <w:tcW w:w="2689" w:type="dxa"/>
          </w:tcPr>
          <w:p w14:paraId="35B395DB" w14:textId="77777777" w:rsidR="004C0884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58,99 pkt</w:t>
            </w:r>
          </w:p>
          <w:p w14:paraId="37A7008E" w14:textId="02FC41EF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433BC4BC" w14:textId="19273D01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98,99 pkt</w:t>
            </w:r>
          </w:p>
        </w:tc>
      </w:tr>
      <w:tr w:rsidR="00A25F10" w:rsidRPr="00A25F10" w14:paraId="6B363B30" w14:textId="77777777" w:rsidTr="00D34866">
        <w:trPr>
          <w:trHeight w:val="950"/>
        </w:trPr>
        <w:tc>
          <w:tcPr>
            <w:tcW w:w="425" w:type="dxa"/>
          </w:tcPr>
          <w:p w14:paraId="60A13398" w14:textId="2C9CA8A2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5302" w:type="dxa"/>
          </w:tcPr>
          <w:p w14:paraId="33FA86E3" w14:textId="77777777" w:rsidR="003A47DF" w:rsidRPr="00A25F10" w:rsidRDefault="003A47D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BPR Consulting Paulina Rydz</w:t>
            </w:r>
          </w:p>
          <w:p w14:paraId="6209E14E" w14:textId="11A6F2D1" w:rsidR="003A47DF" w:rsidRPr="00A25F10" w:rsidRDefault="003A47D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ul. Radwańska 27/2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Fonts w:asciiTheme="minorHAnsi" w:hAnsiTheme="minorHAnsi" w:cstheme="minorHAnsi"/>
              </w:rPr>
              <w:t>90-540 Łódź</w:t>
            </w:r>
          </w:p>
          <w:p w14:paraId="329463AE" w14:textId="77777777" w:rsidR="003A47DF" w:rsidRPr="00A25F10" w:rsidRDefault="003A47D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7632055973</w:t>
            </w:r>
          </w:p>
          <w:p w14:paraId="06249854" w14:textId="74765012" w:rsidR="003A47DF" w:rsidRPr="00A25F10" w:rsidRDefault="003A47D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733 993 920</w:t>
            </w:r>
          </w:p>
          <w:p w14:paraId="23453459" w14:textId="6479FFAC" w:rsidR="003A47DF" w:rsidRPr="00A25F10" w:rsidRDefault="003A47D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marta.krawczyk@bprconsulting.pl</w:t>
            </w:r>
          </w:p>
        </w:tc>
        <w:tc>
          <w:tcPr>
            <w:tcW w:w="1798" w:type="dxa"/>
          </w:tcPr>
          <w:p w14:paraId="30F603EA" w14:textId="2949BF58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369,00</w:t>
            </w:r>
          </w:p>
        </w:tc>
        <w:tc>
          <w:tcPr>
            <w:tcW w:w="1840" w:type="dxa"/>
          </w:tcPr>
          <w:p w14:paraId="6900E9B8" w14:textId="11058387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369,00</w:t>
            </w:r>
          </w:p>
        </w:tc>
        <w:tc>
          <w:tcPr>
            <w:tcW w:w="1699" w:type="dxa"/>
          </w:tcPr>
          <w:p w14:paraId="63131D25" w14:textId="772A4E56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4 428,00</w:t>
            </w:r>
          </w:p>
        </w:tc>
        <w:tc>
          <w:tcPr>
            <w:tcW w:w="2407" w:type="dxa"/>
          </w:tcPr>
          <w:p w14:paraId="6F520475" w14:textId="36B12509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Spełnione – od 151  do 200 godzin </w:t>
            </w:r>
          </w:p>
        </w:tc>
        <w:tc>
          <w:tcPr>
            <w:tcW w:w="2689" w:type="dxa"/>
          </w:tcPr>
          <w:p w14:paraId="27E9E5E2" w14:textId="77777777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23,82 pkt</w:t>
            </w:r>
          </w:p>
          <w:p w14:paraId="5ED46003" w14:textId="77777777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20 pkt</w:t>
            </w:r>
          </w:p>
          <w:p w14:paraId="3881EB8C" w14:textId="31ADBFC9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43,82 pkt</w:t>
            </w:r>
          </w:p>
        </w:tc>
      </w:tr>
      <w:tr w:rsidR="00A25F10" w:rsidRPr="00A25F10" w14:paraId="7F7D9A46" w14:textId="77777777" w:rsidTr="00D34866">
        <w:trPr>
          <w:trHeight w:val="950"/>
        </w:trPr>
        <w:tc>
          <w:tcPr>
            <w:tcW w:w="425" w:type="dxa"/>
          </w:tcPr>
          <w:p w14:paraId="6E8682B9" w14:textId="2A5A624A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5302" w:type="dxa"/>
          </w:tcPr>
          <w:p w14:paraId="67194256" w14:textId="77777777" w:rsidR="003A47DF" w:rsidRPr="00A25F10" w:rsidRDefault="003A47D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Centrum Profilaktyki i Reedukacji „Atelier”</w:t>
            </w:r>
          </w:p>
          <w:p w14:paraId="09D8691C" w14:textId="2B584F2B" w:rsidR="003A47DF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</w:t>
            </w:r>
            <w:r w:rsidR="003A47DF" w:rsidRPr="00A25F10">
              <w:rPr>
                <w:rFonts w:asciiTheme="minorHAnsi" w:hAnsiTheme="minorHAnsi" w:cstheme="minorHAnsi"/>
              </w:rPr>
              <w:t>l. Krasickiego 27/1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="003A47DF" w:rsidRPr="00A25F10">
              <w:rPr>
                <w:rFonts w:asciiTheme="minorHAnsi" w:hAnsiTheme="minorHAnsi" w:cstheme="minorHAnsi"/>
              </w:rPr>
              <w:t>30-513 Kraków</w:t>
            </w:r>
          </w:p>
          <w:p w14:paraId="25F36EDB" w14:textId="77777777" w:rsidR="003A47DF" w:rsidRPr="00A25F10" w:rsidRDefault="003A47D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6811895732</w:t>
            </w:r>
          </w:p>
          <w:p w14:paraId="7F260B5A" w14:textId="009BCAAC" w:rsidR="003A47DF" w:rsidRPr="00A25F10" w:rsidRDefault="003A47D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536 098 888</w:t>
            </w:r>
          </w:p>
          <w:p w14:paraId="3951F090" w14:textId="23FDBE37" w:rsidR="003A47DF" w:rsidRPr="00A25F10" w:rsidRDefault="003A47D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przetargi@atelier-profilaktyka.edu.pl</w:t>
            </w:r>
          </w:p>
        </w:tc>
        <w:tc>
          <w:tcPr>
            <w:tcW w:w="1798" w:type="dxa"/>
          </w:tcPr>
          <w:p w14:paraId="178699CF" w14:textId="7E8983CD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199,00</w:t>
            </w:r>
          </w:p>
        </w:tc>
        <w:tc>
          <w:tcPr>
            <w:tcW w:w="1840" w:type="dxa"/>
          </w:tcPr>
          <w:p w14:paraId="21C75758" w14:textId="1063B449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199,00</w:t>
            </w:r>
          </w:p>
        </w:tc>
        <w:tc>
          <w:tcPr>
            <w:tcW w:w="1699" w:type="dxa"/>
          </w:tcPr>
          <w:p w14:paraId="776E86D5" w14:textId="4070233D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2 388,00</w:t>
            </w:r>
          </w:p>
        </w:tc>
        <w:tc>
          <w:tcPr>
            <w:tcW w:w="2407" w:type="dxa"/>
          </w:tcPr>
          <w:p w14:paraId="66379E99" w14:textId="70207856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725D3F31" w14:textId="77777777" w:rsidR="003A47DF" w:rsidRPr="00A25F10" w:rsidRDefault="003A47D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</w:t>
            </w:r>
            <w:r w:rsidR="00AE202B" w:rsidRPr="00A25F10">
              <w:rPr>
                <w:rFonts w:asciiTheme="minorHAnsi" w:hAnsiTheme="minorHAnsi" w:cstheme="minorHAnsi"/>
              </w:rPr>
              <w:t xml:space="preserve"> 44,17 pkt</w:t>
            </w:r>
          </w:p>
          <w:p w14:paraId="4BB2F9E5" w14:textId="77777777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7ECC5248" w14:textId="07B2C929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84,17 pkt</w:t>
            </w:r>
          </w:p>
        </w:tc>
      </w:tr>
      <w:tr w:rsidR="00AE202B" w:rsidRPr="00A25F10" w14:paraId="11A49A7B" w14:textId="77777777" w:rsidTr="00D34866">
        <w:trPr>
          <w:trHeight w:val="950"/>
        </w:trPr>
        <w:tc>
          <w:tcPr>
            <w:tcW w:w="425" w:type="dxa"/>
          </w:tcPr>
          <w:p w14:paraId="3AF44CE9" w14:textId="23208883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lastRenderedPageBreak/>
              <w:t>6.</w:t>
            </w:r>
          </w:p>
        </w:tc>
        <w:tc>
          <w:tcPr>
            <w:tcW w:w="5302" w:type="dxa"/>
          </w:tcPr>
          <w:p w14:paraId="26726163" w14:textId="77777777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FRONTOZA SZKOLENIA IZABELA MEJZA</w:t>
            </w:r>
          </w:p>
          <w:p w14:paraId="15313CDC" w14:textId="3CBD241A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ul. </w:t>
            </w:r>
            <w:proofErr w:type="spellStart"/>
            <w:r w:rsidRPr="00A25F10">
              <w:rPr>
                <w:rFonts w:asciiTheme="minorHAnsi" w:hAnsiTheme="minorHAnsi" w:cstheme="minorHAnsi"/>
              </w:rPr>
              <w:t>Floksowa</w:t>
            </w:r>
            <w:proofErr w:type="spellEnd"/>
            <w:r w:rsidRPr="00A25F10">
              <w:rPr>
                <w:rFonts w:asciiTheme="minorHAnsi" w:hAnsiTheme="minorHAnsi" w:cstheme="minorHAnsi"/>
              </w:rPr>
              <w:t xml:space="preserve"> 46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Fonts w:asciiTheme="minorHAnsi" w:hAnsiTheme="minorHAnsi" w:cstheme="minorHAnsi"/>
              </w:rPr>
              <w:t>60-175 Poznań</w:t>
            </w:r>
          </w:p>
          <w:p w14:paraId="56F91CAE" w14:textId="77777777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7792204927</w:t>
            </w:r>
          </w:p>
          <w:p w14:paraId="60ED8CF5" w14:textId="48DD3014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663 345 428</w:t>
            </w:r>
          </w:p>
          <w:p w14:paraId="49376341" w14:textId="6E4D6200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szkolenia@frontoza.pl</w:t>
            </w:r>
          </w:p>
        </w:tc>
        <w:tc>
          <w:tcPr>
            <w:tcW w:w="1798" w:type="dxa"/>
          </w:tcPr>
          <w:p w14:paraId="6CE7A1EE" w14:textId="11E4A833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630,00</w:t>
            </w:r>
          </w:p>
        </w:tc>
        <w:tc>
          <w:tcPr>
            <w:tcW w:w="1840" w:type="dxa"/>
          </w:tcPr>
          <w:p w14:paraId="0D3C2831" w14:textId="47A43A48" w:rsidR="00AE202B" w:rsidRPr="00A25F10" w:rsidRDefault="000A7FF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63</w:t>
            </w:r>
            <w:r w:rsidR="00AE202B" w:rsidRPr="00A25F10">
              <w:rPr>
                <w:rFonts w:asciiTheme="minorHAnsi" w:hAnsiTheme="minorHAnsi" w:cstheme="minorHAnsi"/>
              </w:rPr>
              <w:t>0,00</w:t>
            </w:r>
          </w:p>
        </w:tc>
        <w:tc>
          <w:tcPr>
            <w:tcW w:w="1699" w:type="dxa"/>
          </w:tcPr>
          <w:p w14:paraId="57DE95AC" w14:textId="5BC7386A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7 560,00</w:t>
            </w:r>
          </w:p>
        </w:tc>
        <w:tc>
          <w:tcPr>
            <w:tcW w:w="2407" w:type="dxa"/>
          </w:tcPr>
          <w:p w14:paraId="1120D854" w14:textId="60BCF006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6237FD80" w14:textId="77777777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13,95 pkt</w:t>
            </w:r>
          </w:p>
          <w:p w14:paraId="0AD98A5B" w14:textId="77777777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3417D71F" w14:textId="17A3EBFC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53,95 pkt</w:t>
            </w:r>
          </w:p>
        </w:tc>
      </w:tr>
      <w:tr w:rsidR="00AE202B" w:rsidRPr="00A25F10" w14:paraId="461B0AB7" w14:textId="77777777" w:rsidTr="00D34866">
        <w:trPr>
          <w:trHeight w:val="950"/>
        </w:trPr>
        <w:tc>
          <w:tcPr>
            <w:tcW w:w="425" w:type="dxa"/>
          </w:tcPr>
          <w:p w14:paraId="08CAA2D5" w14:textId="34089D89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7. </w:t>
            </w:r>
          </w:p>
        </w:tc>
        <w:tc>
          <w:tcPr>
            <w:tcW w:w="5302" w:type="dxa"/>
          </w:tcPr>
          <w:p w14:paraId="7FA72F9D" w14:textId="77777777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Grupa CSW DELTA Sp. z o.o.</w:t>
            </w:r>
          </w:p>
          <w:p w14:paraId="0551E6AE" w14:textId="6A79AEA4" w:rsidR="00AE202B" w:rsidRPr="00A25F10" w:rsidRDefault="00943D31" w:rsidP="00E135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</w:t>
            </w:r>
            <w:r w:rsidR="00AE202B" w:rsidRPr="00A25F10">
              <w:rPr>
                <w:rFonts w:asciiTheme="minorHAnsi" w:hAnsiTheme="minorHAnsi" w:cstheme="minorHAnsi"/>
              </w:rPr>
              <w:t>l. Kopernika 17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="00AE202B" w:rsidRPr="00A25F10">
              <w:rPr>
                <w:rFonts w:asciiTheme="minorHAnsi" w:hAnsiTheme="minorHAnsi" w:cstheme="minorHAnsi"/>
              </w:rPr>
              <w:t>28-300 Jędrzejów</w:t>
            </w:r>
          </w:p>
          <w:p w14:paraId="6D4FAB94" w14:textId="77777777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6562334873</w:t>
            </w:r>
          </w:p>
          <w:p w14:paraId="67CD6A42" w14:textId="10408404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732 947 781</w:t>
            </w:r>
          </w:p>
          <w:p w14:paraId="60D57375" w14:textId="321BECD3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dds_delta@poczta.fm</w:t>
            </w:r>
          </w:p>
        </w:tc>
        <w:tc>
          <w:tcPr>
            <w:tcW w:w="1798" w:type="dxa"/>
          </w:tcPr>
          <w:p w14:paraId="77BB448A" w14:textId="233DAF00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149,90</w:t>
            </w:r>
          </w:p>
        </w:tc>
        <w:tc>
          <w:tcPr>
            <w:tcW w:w="1840" w:type="dxa"/>
          </w:tcPr>
          <w:p w14:paraId="664157B1" w14:textId="1D44EB0C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149,90</w:t>
            </w:r>
          </w:p>
        </w:tc>
        <w:tc>
          <w:tcPr>
            <w:tcW w:w="1699" w:type="dxa"/>
          </w:tcPr>
          <w:p w14:paraId="73CE215A" w14:textId="60880BCC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1 798,80</w:t>
            </w:r>
          </w:p>
        </w:tc>
        <w:tc>
          <w:tcPr>
            <w:tcW w:w="2407" w:type="dxa"/>
          </w:tcPr>
          <w:p w14:paraId="45E263CB" w14:textId="0E1D5E36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58C6F228" w14:textId="7787DE93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5</w:t>
            </w:r>
            <w:r w:rsidR="005D34FE">
              <w:rPr>
                <w:rFonts w:asciiTheme="minorHAnsi" w:hAnsiTheme="minorHAnsi" w:cstheme="minorHAnsi"/>
              </w:rPr>
              <w:t>8</w:t>
            </w:r>
            <w:r w:rsidRPr="00A25F10">
              <w:rPr>
                <w:rFonts w:asciiTheme="minorHAnsi" w:hAnsiTheme="minorHAnsi" w:cstheme="minorHAnsi"/>
              </w:rPr>
              <w:t>,6</w:t>
            </w:r>
            <w:r w:rsidR="005D34FE">
              <w:rPr>
                <w:rFonts w:asciiTheme="minorHAnsi" w:hAnsiTheme="minorHAnsi" w:cstheme="minorHAnsi"/>
              </w:rPr>
              <w:t>4</w:t>
            </w:r>
            <w:r w:rsidRPr="00A25F10">
              <w:rPr>
                <w:rFonts w:asciiTheme="minorHAnsi" w:hAnsiTheme="minorHAnsi" w:cstheme="minorHAnsi"/>
              </w:rPr>
              <w:t xml:space="preserve"> pkt</w:t>
            </w:r>
          </w:p>
          <w:p w14:paraId="7C3A27D0" w14:textId="77777777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191B4461" w14:textId="56E59481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Razem: </w:t>
            </w:r>
            <w:r w:rsidR="005D34FE">
              <w:rPr>
                <w:rFonts w:asciiTheme="minorHAnsi" w:hAnsiTheme="minorHAnsi" w:cstheme="minorHAnsi"/>
              </w:rPr>
              <w:t>98</w:t>
            </w:r>
            <w:r w:rsidRPr="00A25F10">
              <w:rPr>
                <w:rFonts w:asciiTheme="minorHAnsi" w:hAnsiTheme="minorHAnsi" w:cstheme="minorHAnsi"/>
              </w:rPr>
              <w:t>,64 pkt</w:t>
            </w:r>
          </w:p>
        </w:tc>
      </w:tr>
      <w:tr w:rsidR="00AE202B" w:rsidRPr="00A25F10" w14:paraId="138DFD99" w14:textId="77777777" w:rsidTr="00D34866">
        <w:trPr>
          <w:trHeight w:val="950"/>
        </w:trPr>
        <w:tc>
          <w:tcPr>
            <w:tcW w:w="425" w:type="dxa"/>
          </w:tcPr>
          <w:p w14:paraId="1755DB4A" w14:textId="1E9B5F1B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5302" w:type="dxa"/>
          </w:tcPr>
          <w:p w14:paraId="26F3DB4D" w14:textId="77777777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LABORATORIUM DOŚWIADCZEŃ Sp. z o.o.</w:t>
            </w:r>
          </w:p>
          <w:p w14:paraId="45469B32" w14:textId="2DFE7236" w:rsidR="00AE202B" w:rsidRPr="00A25F10" w:rsidRDefault="00AE202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Aleja Jana Pawła II 27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="000A7FFB" w:rsidRPr="00A25F10">
              <w:rPr>
                <w:rFonts w:asciiTheme="minorHAnsi" w:hAnsiTheme="minorHAnsi" w:cstheme="minorHAnsi"/>
              </w:rPr>
              <w:t>00-867 Warszawa</w:t>
            </w:r>
          </w:p>
          <w:p w14:paraId="0BFCAA64" w14:textId="77777777" w:rsidR="000A7FFB" w:rsidRPr="00A25F10" w:rsidRDefault="000A7FF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5272916371</w:t>
            </w:r>
          </w:p>
          <w:p w14:paraId="4FF04762" w14:textId="2E6443BF" w:rsidR="000A7FFB" w:rsidRPr="00A25F10" w:rsidRDefault="000A7FF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606 910 708</w:t>
            </w:r>
          </w:p>
          <w:p w14:paraId="53CA571C" w14:textId="01B0B237" w:rsidR="000A7FFB" w:rsidRPr="00A25F10" w:rsidRDefault="000A7FF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agata.skoczkowska@labdos.pl</w:t>
            </w:r>
          </w:p>
        </w:tc>
        <w:tc>
          <w:tcPr>
            <w:tcW w:w="1798" w:type="dxa"/>
          </w:tcPr>
          <w:p w14:paraId="147CB3FA" w14:textId="7F4533AB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450,00</w:t>
            </w:r>
          </w:p>
        </w:tc>
        <w:tc>
          <w:tcPr>
            <w:tcW w:w="1840" w:type="dxa"/>
          </w:tcPr>
          <w:p w14:paraId="0F113964" w14:textId="0E474E00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554,00</w:t>
            </w:r>
          </w:p>
        </w:tc>
        <w:tc>
          <w:tcPr>
            <w:tcW w:w="1699" w:type="dxa"/>
          </w:tcPr>
          <w:p w14:paraId="22D37451" w14:textId="3BE248F4" w:rsidR="00AE202B" w:rsidRPr="00A25F10" w:rsidRDefault="00AE202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6 648,00</w:t>
            </w:r>
          </w:p>
        </w:tc>
        <w:tc>
          <w:tcPr>
            <w:tcW w:w="2407" w:type="dxa"/>
          </w:tcPr>
          <w:p w14:paraId="252209BD" w14:textId="58BE8C76" w:rsidR="00AE202B" w:rsidRPr="00A25F10" w:rsidRDefault="000A7FF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14485877" w14:textId="77777777" w:rsidR="00AE202B" w:rsidRPr="00A25F10" w:rsidRDefault="000A7FF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15,87 pkt</w:t>
            </w:r>
          </w:p>
          <w:p w14:paraId="1DCDA137" w14:textId="77777777" w:rsidR="000A7FFB" w:rsidRPr="00A25F10" w:rsidRDefault="000A7FF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25DC67FC" w14:textId="0F47EC9A" w:rsidR="000A7FFB" w:rsidRPr="00A25F10" w:rsidRDefault="000A7FF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55,87 pkt</w:t>
            </w:r>
          </w:p>
        </w:tc>
      </w:tr>
      <w:tr w:rsidR="000A7FFB" w:rsidRPr="00A25F10" w14:paraId="7FEF060F" w14:textId="77777777" w:rsidTr="00D34866">
        <w:trPr>
          <w:trHeight w:val="950"/>
        </w:trPr>
        <w:tc>
          <w:tcPr>
            <w:tcW w:w="425" w:type="dxa"/>
          </w:tcPr>
          <w:p w14:paraId="484D1D33" w14:textId="4877B80E" w:rsidR="000A7FFB" w:rsidRPr="00A25F10" w:rsidRDefault="000A7FFB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5302" w:type="dxa"/>
          </w:tcPr>
          <w:p w14:paraId="70AE053D" w14:textId="77777777" w:rsidR="000A7FFB" w:rsidRPr="00A25F10" w:rsidRDefault="000A7FF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MS </w:t>
            </w:r>
            <w:proofErr w:type="spellStart"/>
            <w:r w:rsidRPr="00A25F10">
              <w:rPr>
                <w:rFonts w:asciiTheme="minorHAnsi" w:hAnsiTheme="minorHAnsi" w:cstheme="minorHAnsi"/>
              </w:rPr>
              <w:t>Consensus</w:t>
            </w:r>
            <w:proofErr w:type="spellEnd"/>
            <w:r w:rsidRPr="00A25F10">
              <w:rPr>
                <w:rFonts w:asciiTheme="minorHAnsi" w:hAnsiTheme="minorHAnsi" w:cstheme="minorHAnsi"/>
              </w:rPr>
              <w:t xml:space="preserve"> Mirosław </w:t>
            </w:r>
            <w:proofErr w:type="spellStart"/>
            <w:r w:rsidRPr="00A25F10">
              <w:rPr>
                <w:rFonts w:asciiTheme="minorHAnsi" w:hAnsiTheme="minorHAnsi" w:cstheme="minorHAnsi"/>
              </w:rPr>
              <w:t>Serbinowicz</w:t>
            </w:r>
            <w:proofErr w:type="spellEnd"/>
          </w:p>
          <w:p w14:paraId="6F18E81A" w14:textId="587FB953" w:rsidR="000A7FFB" w:rsidRPr="00A25F10" w:rsidRDefault="000A7FF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ul. Legionów 102B/5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Fonts w:asciiTheme="minorHAnsi" w:hAnsiTheme="minorHAnsi" w:cstheme="minorHAnsi"/>
              </w:rPr>
              <w:t>Gdynia</w:t>
            </w:r>
          </w:p>
          <w:p w14:paraId="7467F9A4" w14:textId="77777777" w:rsidR="000A7FFB" w:rsidRPr="00A25F10" w:rsidRDefault="000A7FF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5831397209</w:t>
            </w:r>
          </w:p>
          <w:p w14:paraId="605827C1" w14:textId="00050DA9" w:rsidR="000A7FFB" w:rsidRPr="00A25F10" w:rsidRDefault="000A7FF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5030 932 950</w:t>
            </w:r>
          </w:p>
          <w:p w14:paraId="5165FAB4" w14:textId="7FF465A5" w:rsidR="000A7FFB" w:rsidRPr="00A25F10" w:rsidRDefault="000A7FFB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E-mail: </w:t>
            </w:r>
            <w:r w:rsidR="00EC1B93" w:rsidRPr="00A25F10">
              <w:rPr>
                <w:rFonts w:asciiTheme="minorHAnsi" w:hAnsiTheme="minorHAnsi" w:cstheme="minorHAnsi"/>
              </w:rPr>
              <w:t>mirekserb@wp.pl</w:t>
            </w:r>
          </w:p>
        </w:tc>
        <w:tc>
          <w:tcPr>
            <w:tcW w:w="1798" w:type="dxa"/>
          </w:tcPr>
          <w:p w14:paraId="504FA8AD" w14:textId="0B96579B" w:rsidR="000A7FFB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249,00</w:t>
            </w:r>
          </w:p>
        </w:tc>
        <w:tc>
          <w:tcPr>
            <w:tcW w:w="1840" w:type="dxa"/>
          </w:tcPr>
          <w:p w14:paraId="1B06D429" w14:textId="0D603070" w:rsidR="000A7FFB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249,00</w:t>
            </w:r>
          </w:p>
        </w:tc>
        <w:tc>
          <w:tcPr>
            <w:tcW w:w="1699" w:type="dxa"/>
          </w:tcPr>
          <w:p w14:paraId="7005DE2A" w14:textId="7EE69B69" w:rsidR="000A7FFB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2 988,00</w:t>
            </w:r>
          </w:p>
        </w:tc>
        <w:tc>
          <w:tcPr>
            <w:tcW w:w="2407" w:type="dxa"/>
          </w:tcPr>
          <w:p w14:paraId="2C28F715" w14:textId="775E3B0F" w:rsidR="000A7FFB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0BE6D13B" w14:textId="77777777" w:rsidR="000A7FFB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35,30 pkt</w:t>
            </w:r>
          </w:p>
          <w:p w14:paraId="5EA01CA0" w14:textId="77777777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3A9BA3FD" w14:textId="79FDC428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75,30 pkt</w:t>
            </w:r>
          </w:p>
        </w:tc>
      </w:tr>
      <w:tr w:rsidR="00EC1B93" w:rsidRPr="00A25F10" w14:paraId="707B7C16" w14:textId="77777777" w:rsidTr="00D34866">
        <w:trPr>
          <w:trHeight w:val="1499"/>
        </w:trPr>
        <w:tc>
          <w:tcPr>
            <w:tcW w:w="425" w:type="dxa"/>
          </w:tcPr>
          <w:p w14:paraId="23A0839A" w14:textId="71EBA0EB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5302" w:type="dxa"/>
          </w:tcPr>
          <w:p w14:paraId="512A060F" w14:textId="77777777" w:rsidR="00EC1B93" w:rsidRPr="00A25F10" w:rsidRDefault="00EC1B93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NT </w:t>
            </w:r>
            <w:proofErr w:type="spellStart"/>
            <w:r w:rsidRPr="00A25F10">
              <w:rPr>
                <w:rFonts w:asciiTheme="minorHAnsi" w:hAnsiTheme="minorHAnsi" w:cstheme="minorHAnsi"/>
              </w:rPr>
              <w:t>Group</w:t>
            </w:r>
            <w:proofErr w:type="spellEnd"/>
            <w:r w:rsidRPr="00A25F10">
              <w:rPr>
                <w:rFonts w:asciiTheme="minorHAnsi" w:hAnsiTheme="minorHAnsi" w:cstheme="minorHAnsi"/>
              </w:rPr>
              <w:t xml:space="preserve"> Systemy Informatyczne Sp. z o.o.</w:t>
            </w:r>
          </w:p>
          <w:p w14:paraId="2556738B" w14:textId="62AE61E5" w:rsidR="00EC1B93" w:rsidRPr="00A25F10" w:rsidRDefault="00EC1B93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ul. Pomorska 65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Fonts w:asciiTheme="minorHAnsi" w:hAnsiTheme="minorHAnsi" w:cstheme="minorHAnsi"/>
              </w:rPr>
              <w:t>90-218 Łódź</w:t>
            </w:r>
          </w:p>
          <w:p w14:paraId="4C013FFF" w14:textId="3F401213" w:rsidR="00EC1B93" w:rsidRPr="00A25F10" w:rsidRDefault="00EC1B93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7251888624</w:t>
            </w:r>
          </w:p>
          <w:p w14:paraId="288ADA94" w14:textId="41CE7906" w:rsidR="00EC1B93" w:rsidRPr="00A25F10" w:rsidRDefault="00EC1B93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42 655 33 77</w:t>
            </w:r>
          </w:p>
          <w:p w14:paraId="5FE57CEA" w14:textId="04357025" w:rsidR="00EC1B93" w:rsidRPr="00A25F10" w:rsidRDefault="00EC1B93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mpodlasiak@ntg.pl</w:t>
            </w:r>
          </w:p>
        </w:tc>
        <w:tc>
          <w:tcPr>
            <w:tcW w:w="1798" w:type="dxa"/>
          </w:tcPr>
          <w:p w14:paraId="01F61246" w14:textId="0CB2292D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559,00</w:t>
            </w:r>
          </w:p>
        </w:tc>
        <w:tc>
          <w:tcPr>
            <w:tcW w:w="1840" w:type="dxa"/>
          </w:tcPr>
          <w:p w14:paraId="5827C52B" w14:textId="2F55535B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559,00</w:t>
            </w:r>
          </w:p>
        </w:tc>
        <w:tc>
          <w:tcPr>
            <w:tcW w:w="1699" w:type="dxa"/>
          </w:tcPr>
          <w:p w14:paraId="08C3F63E" w14:textId="697C9312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6 708,00</w:t>
            </w:r>
          </w:p>
        </w:tc>
        <w:tc>
          <w:tcPr>
            <w:tcW w:w="2407" w:type="dxa"/>
          </w:tcPr>
          <w:p w14:paraId="60CA570D" w14:textId="55020960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2FE1332B" w14:textId="77777777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15,72 pkt</w:t>
            </w:r>
          </w:p>
          <w:p w14:paraId="728E7817" w14:textId="77777777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4D7A8635" w14:textId="32E9E36E" w:rsidR="00EC1B93" w:rsidRPr="00A25F10" w:rsidRDefault="00EC1B93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55,72 pkt</w:t>
            </w:r>
          </w:p>
        </w:tc>
      </w:tr>
      <w:tr w:rsidR="00EC1B93" w:rsidRPr="00A25F10" w14:paraId="1555DD5D" w14:textId="77777777" w:rsidTr="00D34866">
        <w:trPr>
          <w:trHeight w:val="950"/>
        </w:trPr>
        <w:tc>
          <w:tcPr>
            <w:tcW w:w="425" w:type="dxa"/>
          </w:tcPr>
          <w:p w14:paraId="51652AD4" w14:textId="3EDEFAE1" w:rsidR="00EC1B93" w:rsidRPr="00A25F10" w:rsidRDefault="00DA78F0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5302" w:type="dxa"/>
          </w:tcPr>
          <w:p w14:paraId="2B2DB8A0" w14:textId="77777777" w:rsidR="00EC1B93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PROFESS MATEUSZ GACA</w:t>
            </w:r>
          </w:p>
          <w:p w14:paraId="07E51FB5" w14:textId="254450A5" w:rsidR="009D416F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Zręczyce 55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Fonts w:asciiTheme="minorHAnsi" w:hAnsiTheme="minorHAnsi" w:cstheme="minorHAnsi"/>
              </w:rPr>
              <w:t>32-420 Gdów</w:t>
            </w:r>
          </w:p>
          <w:p w14:paraId="5D504793" w14:textId="77777777" w:rsidR="009D416F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6832130816</w:t>
            </w:r>
          </w:p>
          <w:p w14:paraId="5F8FBDA3" w14:textId="29124010" w:rsidR="009D416F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577 779 876</w:t>
            </w:r>
          </w:p>
          <w:p w14:paraId="3128F802" w14:textId="3CE9DDCF" w:rsidR="009D416F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profess.gdow@gmail.com</w:t>
            </w:r>
          </w:p>
        </w:tc>
        <w:tc>
          <w:tcPr>
            <w:tcW w:w="1798" w:type="dxa"/>
          </w:tcPr>
          <w:p w14:paraId="0BBF3B46" w14:textId="7FB606B7" w:rsidR="00EC1B93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298,33</w:t>
            </w:r>
          </w:p>
        </w:tc>
        <w:tc>
          <w:tcPr>
            <w:tcW w:w="1840" w:type="dxa"/>
          </w:tcPr>
          <w:p w14:paraId="4251980A" w14:textId="43607887" w:rsidR="00EC1B93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298,33</w:t>
            </w:r>
          </w:p>
        </w:tc>
        <w:tc>
          <w:tcPr>
            <w:tcW w:w="1699" w:type="dxa"/>
          </w:tcPr>
          <w:p w14:paraId="4F428688" w14:textId="559BC592" w:rsidR="00EC1B93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3 580,00</w:t>
            </w:r>
          </w:p>
        </w:tc>
        <w:tc>
          <w:tcPr>
            <w:tcW w:w="2407" w:type="dxa"/>
          </w:tcPr>
          <w:p w14:paraId="462FF383" w14:textId="4D4A3F4A" w:rsidR="00EC1B93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od 100 do 150 godzin</w:t>
            </w:r>
          </w:p>
        </w:tc>
        <w:tc>
          <w:tcPr>
            <w:tcW w:w="2689" w:type="dxa"/>
          </w:tcPr>
          <w:p w14:paraId="1478F0FF" w14:textId="77777777" w:rsidR="00EC1B93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29,46 pkt</w:t>
            </w:r>
          </w:p>
          <w:p w14:paraId="71A20D1D" w14:textId="77777777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10 pkt</w:t>
            </w:r>
          </w:p>
          <w:p w14:paraId="389DB5D7" w14:textId="53FB3AA9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39,46 pkt</w:t>
            </w:r>
          </w:p>
        </w:tc>
      </w:tr>
      <w:tr w:rsidR="009D416F" w:rsidRPr="00A25F10" w14:paraId="1A2904CE" w14:textId="77777777" w:rsidTr="00D34866">
        <w:trPr>
          <w:trHeight w:val="950"/>
        </w:trPr>
        <w:tc>
          <w:tcPr>
            <w:tcW w:w="425" w:type="dxa"/>
          </w:tcPr>
          <w:p w14:paraId="7F8EEF7C" w14:textId="1257F5AC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lastRenderedPageBreak/>
              <w:t>12.</w:t>
            </w:r>
          </w:p>
        </w:tc>
        <w:tc>
          <w:tcPr>
            <w:tcW w:w="5302" w:type="dxa"/>
          </w:tcPr>
          <w:p w14:paraId="0E491D37" w14:textId="77777777" w:rsidR="00943D31" w:rsidRDefault="009D416F" w:rsidP="00E135D1">
            <w:pPr>
              <w:rPr>
                <w:rFonts w:asciiTheme="minorHAnsi" w:hAnsiTheme="minorHAnsi" w:cstheme="minorHAnsi"/>
              </w:rPr>
            </w:pPr>
            <w:proofErr w:type="spellStart"/>
            <w:r w:rsidRPr="00A25F10">
              <w:rPr>
                <w:rFonts w:asciiTheme="minorHAnsi" w:hAnsiTheme="minorHAnsi" w:cstheme="minorHAnsi"/>
              </w:rPr>
              <w:t>Publico</w:t>
            </w:r>
            <w:proofErr w:type="spellEnd"/>
            <w:r w:rsidRPr="00A25F10">
              <w:rPr>
                <w:rFonts w:asciiTheme="minorHAnsi" w:hAnsiTheme="minorHAnsi" w:cstheme="minorHAnsi"/>
              </w:rPr>
              <w:t xml:space="preserve"> Anna Kornacka </w:t>
            </w:r>
          </w:p>
          <w:p w14:paraId="77AF88AF" w14:textId="55AAC245" w:rsidR="009D416F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ul. Zakole 175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Fonts w:asciiTheme="minorHAnsi" w:hAnsiTheme="minorHAnsi" w:cstheme="minorHAnsi"/>
              </w:rPr>
              <w:t>71-454 Szczecin</w:t>
            </w:r>
          </w:p>
          <w:p w14:paraId="3E8A57C3" w14:textId="77777777" w:rsidR="009D416F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8522225073</w:t>
            </w:r>
          </w:p>
          <w:p w14:paraId="3E6935E4" w14:textId="2C832ED2" w:rsidR="009D416F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604 262 627</w:t>
            </w:r>
          </w:p>
          <w:p w14:paraId="29866C5F" w14:textId="64E37339" w:rsidR="009D416F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biuro@publico.info.pl</w:t>
            </w:r>
          </w:p>
        </w:tc>
        <w:tc>
          <w:tcPr>
            <w:tcW w:w="1798" w:type="dxa"/>
          </w:tcPr>
          <w:p w14:paraId="24F849F6" w14:textId="643B9AEA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250,00</w:t>
            </w:r>
          </w:p>
        </w:tc>
        <w:tc>
          <w:tcPr>
            <w:tcW w:w="1840" w:type="dxa"/>
          </w:tcPr>
          <w:p w14:paraId="643A26DA" w14:textId="68A0915D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250,00</w:t>
            </w:r>
          </w:p>
        </w:tc>
        <w:tc>
          <w:tcPr>
            <w:tcW w:w="1699" w:type="dxa"/>
          </w:tcPr>
          <w:p w14:paraId="25F153C9" w14:textId="02CD7E36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 3 000,00</w:t>
            </w:r>
          </w:p>
        </w:tc>
        <w:tc>
          <w:tcPr>
            <w:tcW w:w="2407" w:type="dxa"/>
          </w:tcPr>
          <w:p w14:paraId="362810A6" w14:textId="759CF753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34EFC3CA" w14:textId="77C8D4CD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35,16 pkt</w:t>
            </w:r>
          </w:p>
          <w:p w14:paraId="720167D2" w14:textId="58A3710E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</w:t>
            </w:r>
            <w:r w:rsidR="00D34866" w:rsidRPr="00A25F10">
              <w:rPr>
                <w:rFonts w:asciiTheme="minorHAnsi" w:hAnsiTheme="minorHAnsi" w:cstheme="minorHAnsi"/>
              </w:rPr>
              <w:t xml:space="preserve">: </w:t>
            </w:r>
            <w:r w:rsidRPr="00A25F10">
              <w:rPr>
                <w:rFonts w:asciiTheme="minorHAnsi" w:hAnsiTheme="minorHAnsi" w:cstheme="minorHAnsi"/>
              </w:rPr>
              <w:t>40 pkt</w:t>
            </w:r>
          </w:p>
          <w:p w14:paraId="3A1386D9" w14:textId="5AC73FE6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75,16 pkt</w:t>
            </w:r>
          </w:p>
        </w:tc>
      </w:tr>
      <w:tr w:rsidR="009D416F" w:rsidRPr="00A25F10" w14:paraId="696C1164" w14:textId="77777777" w:rsidTr="00D34866">
        <w:trPr>
          <w:trHeight w:val="950"/>
        </w:trPr>
        <w:tc>
          <w:tcPr>
            <w:tcW w:w="425" w:type="dxa"/>
          </w:tcPr>
          <w:p w14:paraId="148DE19E" w14:textId="6113784E" w:rsidR="009D416F" w:rsidRPr="00A25F10" w:rsidRDefault="009D416F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5302" w:type="dxa"/>
          </w:tcPr>
          <w:p w14:paraId="0555F2B1" w14:textId="4EDC2CB7" w:rsidR="009D416F" w:rsidRPr="00A25F10" w:rsidRDefault="009D416F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Szkoła męskiego stylu Agnieszka Świst-Kamińsk</w:t>
            </w:r>
            <w:r w:rsidR="00D34866" w:rsidRPr="00A25F10">
              <w:rPr>
                <w:rFonts w:asciiTheme="minorHAnsi" w:hAnsiTheme="minorHAnsi" w:cstheme="minorHAnsi"/>
              </w:rPr>
              <w:t>a</w:t>
            </w:r>
          </w:p>
          <w:p w14:paraId="25BBEF47" w14:textId="6CB9CA89" w:rsidR="009D416F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</w:t>
            </w:r>
            <w:r w:rsidR="009D416F" w:rsidRPr="00A25F10">
              <w:rPr>
                <w:rFonts w:asciiTheme="minorHAnsi" w:hAnsiTheme="minorHAnsi" w:cstheme="minorHAnsi"/>
              </w:rPr>
              <w:t>l. Stawna 7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="009D416F" w:rsidRPr="00A25F10">
              <w:rPr>
                <w:rFonts w:asciiTheme="minorHAnsi" w:hAnsiTheme="minorHAnsi" w:cstheme="minorHAnsi"/>
              </w:rPr>
              <w:t>84-207 Bojano</w:t>
            </w:r>
          </w:p>
          <w:p w14:paraId="252CE6F6" w14:textId="77777777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6272308844</w:t>
            </w:r>
          </w:p>
          <w:p w14:paraId="64854950" w14:textId="6E3C764F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734 474 521</w:t>
            </w:r>
          </w:p>
          <w:p w14:paraId="22152C90" w14:textId="4C87F3BB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przetargi@szkolameskiegostylu.pl</w:t>
            </w:r>
          </w:p>
        </w:tc>
        <w:tc>
          <w:tcPr>
            <w:tcW w:w="1798" w:type="dxa"/>
          </w:tcPr>
          <w:p w14:paraId="215B52B3" w14:textId="197F3323" w:rsidR="009D416F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180,00</w:t>
            </w:r>
          </w:p>
        </w:tc>
        <w:tc>
          <w:tcPr>
            <w:tcW w:w="1840" w:type="dxa"/>
          </w:tcPr>
          <w:p w14:paraId="47807452" w14:textId="71964828" w:rsidR="009D416F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180,00</w:t>
            </w:r>
          </w:p>
        </w:tc>
        <w:tc>
          <w:tcPr>
            <w:tcW w:w="1699" w:type="dxa"/>
          </w:tcPr>
          <w:p w14:paraId="25FB38B8" w14:textId="7A944AC2" w:rsidR="009D416F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2 160,00</w:t>
            </w:r>
          </w:p>
        </w:tc>
        <w:tc>
          <w:tcPr>
            <w:tcW w:w="2407" w:type="dxa"/>
          </w:tcPr>
          <w:p w14:paraId="31BBB6E6" w14:textId="45E5D4B1" w:rsidR="009D416F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06A0D2CA" w14:textId="77777777" w:rsidR="009D416F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48,83 pkt</w:t>
            </w:r>
          </w:p>
          <w:p w14:paraId="44BEE2F1" w14:textId="77777777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0964570C" w14:textId="59D200D2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88,83 pkt</w:t>
            </w:r>
          </w:p>
        </w:tc>
      </w:tr>
      <w:tr w:rsidR="00D34866" w:rsidRPr="00A25F10" w14:paraId="74F0B885" w14:textId="77777777" w:rsidTr="00943D31">
        <w:trPr>
          <w:trHeight w:val="58"/>
        </w:trPr>
        <w:tc>
          <w:tcPr>
            <w:tcW w:w="425" w:type="dxa"/>
          </w:tcPr>
          <w:p w14:paraId="4A7DAB1A" w14:textId="3CB84203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5302" w:type="dxa"/>
          </w:tcPr>
          <w:p w14:paraId="5525C292" w14:textId="402F3018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T.C.S. TRÓJMIEJSKIE CENTRUM SZKOLE</w:t>
            </w:r>
            <w:r w:rsidR="00C32ABE">
              <w:rPr>
                <w:rFonts w:asciiTheme="minorHAnsi" w:hAnsiTheme="minorHAnsi" w:cstheme="minorHAnsi"/>
              </w:rPr>
              <w:t xml:space="preserve">Ń </w:t>
            </w:r>
            <w:r w:rsidRPr="00A25F10">
              <w:rPr>
                <w:rFonts w:asciiTheme="minorHAnsi" w:hAnsiTheme="minorHAnsi" w:cstheme="minorHAnsi"/>
              </w:rPr>
              <w:t xml:space="preserve">Włodzimierz </w:t>
            </w:r>
            <w:proofErr w:type="spellStart"/>
            <w:r w:rsidRPr="00A25F10">
              <w:rPr>
                <w:rFonts w:asciiTheme="minorHAnsi" w:hAnsiTheme="minorHAnsi" w:cstheme="minorHAnsi"/>
              </w:rPr>
              <w:t>Radwaniecki</w:t>
            </w:r>
            <w:proofErr w:type="spellEnd"/>
          </w:p>
          <w:p w14:paraId="6C7FD131" w14:textId="3F6B3136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ul. Krzywoustego 31/2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Fonts w:asciiTheme="minorHAnsi" w:hAnsiTheme="minorHAnsi" w:cstheme="minorHAnsi"/>
              </w:rPr>
              <w:t>80-360 Gdańsk</w:t>
            </w:r>
          </w:p>
          <w:p w14:paraId="419B9035" w14:textId="77777777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NIP: 7391156973</w:t>
            </w:r>
          </w:p>
          <w:p w14:paraId="2C0F4186" w14:textId="77777777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Tel.: 51186889</w:t>
            </w:r>
          </w:p>
          <w:p w14:paraId="5219D42B" w14:textId="31F812E7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info@szkolenia-tcs-gdansk.pl</w:t>
            </w:r>
          </w:p>
        </w:tc>
        <w:tc>
          <w:tcPr>
            <w:tcW w:w="1798" w:type="dxa"/>
          </w:tcPr>
          <w:p w14:paraId="43ED59A7" w14:textId="4AD549EE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146,50</w:t>
            </w:r>
          </w:p>
        </w:tc>
        <w:tc>
          <w:tcPr>
            <w:tcW w:w="1840" w:type="dxa"/>
          </w:tcPr>
          <w:p w14:paraId="039521F4" w14:textId="24FD191C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146,50</w:t>
            </w:r>
          </w:p>
        </w:tc>
        <w:tc>
          <w:tcPr>
            <w:tcW w:w="1699" w:type="dxa"/>
          </w:tcPr>
          <w:p w14:paraId="0B444FA8" w14:textId="75429E88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1 758,00</w:t>
            </w:r>
          </w:p>
        </w:tc>
        <w:tc>
          <w:tcPr>
            <w:tcW w:w="2407" w:type="dxa"/>
          </w:tcPr>
          <w:p w14:paraId="56B0947B" w14:textId="0F0D1F30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55F34A7E" w14:textId="77777777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60 pkt</w:t>
            </w:r>
          </w:p>
          <w:p w14:paraId="034B4973" w14:textId="77777777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4F3D1237" w14:textId="22436BA0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100 pkt</w:t>
            </w:r>
          </w:p>
        </w:tc>
      </w:tr>
      <w:tr w:rsidR="00D34866" w:rsidRPr="00A25F10" w14:paraId="7702E8B4" w14:textId="77777777" w:rsidTr="00D34866">
        <w:trPr>
          <w:trHeight w:val="950"/>
        </w:trPr>
        <w:tc>
          <w:tcPr>
            <w:tcW w:w="425" w:type="dxa"/>
          </w:tcPr>
          <w:p w14:paraId="1D36C04F" w14:textId="04D14587" w:rsidR="00D34866" w:rsidRPr="00A25F10" w:rsidRDefault="00D34866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15. </w:t>
            </w:r>
          </w:p>
        </w:tc>
        <w:tc>
          <w:tcPr>
            <w:tcW w:w="5302" w:type="dxa"/>
          </w:tcPr>
          <w:p w14:paraId="5CCC3283" w14:textId="77777777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Wektor Wiedzy Sp. z o.o.</w:t>
            </w:r>
          </w:p>
          <w:p w14:paraId="3783A1D0" w14:textId="57BE05C2" w:rsidR="00D34866" w:rsidRPr="00A25F10" w:rsidRDefault="00D34866" w:rsidP="00E135D1">
            <w:pPr>
              <w:rPr>
                <w:rStyle w:val="lrzxr"/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ul. Lawendowa 1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Style w:val="lrzxr"/>
                <w:rFonts w:asciiTheme="minorHAnsi" w:hAnsiTheme="minorHAnsi" w:cstheme="minorHAnsi"/>
              </w:rPr>
              <w:t>35-605 Rzeszów</w:t>
            </w:r>
          </w:p>
          <w:p w14:paraId="162EF795" w14:textId="77777777" w:rsidR="00D34866" w:rsidRPr="00A25F10" w:rsidRDefault="00D34866" w:rsidP="00E135D1">
            <w:pPr>
              <w:rPr>
                <w:rStyle w:val="lrzxr"/>
                <w:rFonts w:asciiTheme="minorHAnsi" w:hAnsiTheme="minorHAnsi" w:cstheme="minorHAnsi"/>
              </w:rPr>
            </w:pPr>
            <w:r w:rsidRPr="00A25F10">
              <w:rPr>
                <w:rStyle w:val="lrzxr"/>
                <w:rFonts w:asciiTheme="minorHAnsi" w:hAnsiTheme="minorHAnsi" w:cstheme="minorHAnsi"/>
              </w:rPr>
              <w:t>NIP: 8133806137</w:t>
            </w:r>
          </w:p>
          <w:p w14:paraId="5A932764" w14:textId="77777777" w:rsidR="00D34866" w:rsidRPr="00A25F10" w:rsidRDefault="00D34866" w:rsidP="00E135D1">
            <w:pPr>
              <w:rPr>
                <w:rStyle w:val="lrzxr"/>
                <w:rFonts w:asciiTheme="minorHAnsi" w:hAnsiTheme="minorHAnsi" w:cstheme="minorHAnsi"/>
              </w:rPr>
            </w:pPr>
            <w:r w:rsidRPr="00A25F10">
              <w:rPr>
                <w:rStyle w:val="lrzxr"/>
                <w:rFonts w:asciiTheme="minorHAnsi" w:hAnsiTheme="minorHAnsi" w:cstheme="minorHAnsi"/>
              </w:rPr>
              <w:t>Tel.: 17 283 11 90</w:t>
            </w:r>
          </w:p>
          <w:p w14:paraId="587C52DE" w14:textId="715E7175" w:rsidR="00D34866" w:rsidRPr="00A25F10" w:rsidRDefault="00D34866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Style w:val="lrzxr"/>
                <w:rFonts w:asciiTheme="minorHAnsi" w:hAnsiTheme="minorHAnsi" w:cstheme="minorHAnsi"/>
              </w:rPr>
              <w:t>E-mail: a.pacula@wektorwiedzy.pl</w:t>
            </w:r>
          </w:p>
        </w:tc>
        <w:tc>
          <w:tcPr>
            <w:tcW w:w="1798" w:type="dxa"/>
          </w:tcPr>
          <w:p w14:paraId="3483E305" w14:textId="18775F0C" w:rsidR="00D34866" w:rsidRPr="00A25F10" w:rsidRDefault="00D6784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498,75</w:t>
            </w:r>
          </w:p>
        </w:tc>
        <w:tc>
          <w:tcPr>
            <w:tcW w:w="1840" w:type="dxa"/>
          </w:tcPr>
          <w:p w14:paraId="42A8FE86" w14:textId="3082FFCC" w:rsidR="00D34866" w:rsidRPr="00A25F10" w:rsidRDefault="00D6784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498,75</w:t>
            </w:r>
          </w:p>
        </w:tc>
        <w:tc>
          <w:tcPr>
            <w:tcW w:w="1699" w:type="dxa"/>
          </w:tcPr>
          <w:p w14:paraId="68392DFF" w14:textId="52F76AC1" w:rsidR="00D34866" w:rsidRPr="00A25F10" w:rsidRDefault="00D6784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5 985,00</w:t>
            </w:r>
          </w:p>
        </w:tc>
        <w:tc>
          <w:tcPr>
            <w:tcW w:w="2407" w:type="dxa"/>
          </w:tcPr>
          <w:p w14:paraId="74A68F3D" w14:textId="5C5D21B7" w:rsidR="00D34866" w:rsidRPr="00A25F10" w:rsidRDefault="00D6784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4D6762A2" w14:textId="77777777" w:rsidR="00D34866" w:rsidRPr="00A25F10" w:rsidRDefault="00D6784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17,62 pkt</w:t>
            </w:r>
          </w:p>
          <w:p w14:paraId="0AA91DCA" w14:textId="77777777" w:rsidR="00D67841" w:rsidRPr="00A25F10" w:rsidRDefault="00D6784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Doświadczenie: 40 pkt</w:t>
            </w:r>
          </w:p>
          <w:p w14:paraId="34D1FDD0" w14:textId="572B6E48" w:rsidR="00D67841" w:rsidRPr="00A25F10" w:rsidRDefault="00D6784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Razem: 57,62 pkt</w:t>
            </w:r>
          </w:p>
        </w:tc>
      </w:tr>
      <w:tr w:rsidR="00D67841" w:rsidRPr="00A25F10" w14:paraId="2837B69F" w14:textId="77777777" w:rsidTr="00D34866">
        <w:trPr>
          <w:trHeight w:val="950"/>
        </w:trPr>
        <w:tc>
          <w:tcPr>
            <w:tcW w:w="425" w:type="dxa"/>
          </w:tcPr>
          <w:p w14:paraId="5FF3BF9D" w14:textId="7F95DAE6" w:rsidR="00D67841" w:rsidRPr="00A25F10" w:rsidRDefault="00D67841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16.</w:t>
            </w:r>
          </w:p>
        </w:tc>
        <w:tc>
          <w:tcPr>
            <w:tcW w:w="5302" w:type="dxa"/>
          </w:tcPr>
          <w:p w14:paraId="3DC75129" w14:textId="77777777" w:rsidR="00D67841" w:rsidRPr="00A25F10" w:rsidRDefault="00D67841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ZATORSKI Consulting Wojciech Zatorski</w:t>
            </w:r>
          </w:p>
          <w:p w14:paraId="0DA3FB87" w14:textId="12CCFF97" w:rsidR="00D67841" w:rsidRPr="00A25F10" w:rsidRDefault="00D67841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ul. Kopernika 14</w:t>
            </w:r>
            <w:r w:rsidR="00943D31">
              <w:rPr>
                <w:rFonts w:asciiTheme="minorHAnsi" w:hAnsiTheme="minorHAnsi" w:cstheme="minorHAnsi"/>
              </w:rPr>
              <w:t xml:space="preserve">, </w:t>
            </w:r>
            <w:r w:rsidRPr="00A25F10">
              <w:rPr>
                <w:rFonts w:asciiTheme="minorHAnsi" w:hAnsiTheme="minorHAnsi" w:cstheme="minorHAnsi"/>
              </w:rPr>
              <w:t>43-200 Pszczyna</w:t>
            </w:r>
          </w:p>
          <w:p w14:paraId="53C028FB" w14:textId="42B6DD40" w:rsidR="00D67841" w:rsidRPr="00A25F10" w:rsidRDefault="00D67841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NIP: </w:t>
            </w:r>
            <w:r w:rsidR="00A25F10" w:rsidRPr="00A25F10">
              <w:rPr>
                <w:rFonts w:asciiTheme="minorHAnsi" w:hAnsiTheme="minorHAnsi" w:cstheme="minorHAnsi"/>
              </w:rPr>
              <w:t>6381032594</w:t>
            </w:r>
          </w:p>
          <w:p w14:paraId="0BF37EF4" w14:textId="769317ED" w:rsidR="00D67841" w:rsidRPr="00A25F10" w:rsidRDefault="00D67841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Tel.: </w:t>
            </w:r>
            <w:r w:rsidR="00A25F10" w:rsidRPr="00A25F10">
              <w:rPr>
                <w:rFonts w:asciiTheme="minorHAnsi" w:hAnsiTheme="minorHAnsi" w:cstheme="minorHAnsi"/>
              </w:rPr>
              <w:t>602 387 840</w:t>
            </w:r>
          </w:p>
          <w:p w14:paraId="250AD6C2" w14:textId="03D3BFFB" w:rsidR="00A25F10" w:rsidRPr="00A25F10" w:rsidRDefault="00A25F10" w:rsidP="00E135D1">
            <w:pPr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E-mail: office@zatorski-consulting.com</w:t>
            </w:r>
          </w:p>
        </w:tc>
        <w:tc>
          <w:tcPr>
            <w:tcW w:w="1798" w:type="dxa"/>
          </w:tcPr>
          <w:p w14:paraId="2BDDA4EC" w14:textId="56762161" w:rsidR="00D67841" w:rsidRPr="00A25F10" w:rsidRDefault="00A25F10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490,00</w:t>
            </w:r>
          </w:p>
        </w:tc>
        <w:tc>
          <w:tcPr>
            <w:tcW w:w="1840" w:type="dxa"/>
          </w:tcPr>
          <w:p w14:paraId="710CC068" w14:textId="63429663" w:rsidR="00D67841" w:rsidRPr="00A25F10" w:rsidRDefault="00A25F10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490,00</w:t>
            </w:r>
          </w:p>
        </w:tc>
        <w:tc>
          <w:tcPr>
            <w:tcW w:w="1699" w:type="dxa"/>
          </w:tcPr>
          <w:p w14:paraId="113E4B59" w14:textId="1585B473" w:rsidR="00D67841" w:rsidRPr="00A25F10" w:rsidRDefault="00A25F10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5 880,00</w:t>
            </w:r>
          </w:p>
        </w:tc>
        <w:tc>
          <w:tcPr>
            <w:tcW w:w="2407" w:type="dxa"/>
          </w:tcPr>
          <w:p w14:paraId="1DDD48A9" w14:textId="7C545002" w:rsidR="00D67841" w:rsidRPr="00A25F10" w:rsidRDefault="00A25F10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Spełnione – powyżej 250 godzin</w:t>
            </w:r>
          </w:p>
        </w:tc>
        <w:tc>
          <w:tcPr>
            <w:tcW w:w="2689" w:type="dxa"/>
          </w:tcPr>
          <w:p w14:paraId="0161A92A" w14:textId="77777777" w:rsidR="00D67841" w:rsidRPr="00A25F10" w:rsidRDefault="00A25F10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Cena: 17,94 pkt</w:t>
            </w:r>
          </w:p>
          <w:p w14:paraId="5F3AA66A" w14:textId="77777777" w:rsidR="00A25F10" w:rsidRPr="00A25F10" w:rsidRDefault="00A25F10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>Doświadczenia: 40 pkt</w:t>
            </w:r>
          </w:p>
          <w:p w14:paraId="4D393F21" w14:textId="07F08DA0" w:rsidR="00A25F10" w:rsidRPr="00A25F10" w:rsidRDefault="00A25F10" w:rsidP="00D028A1">
            <w:pPr>
              <w:spacing w:after="120"/>
              <w:rPr>
                <w:rFonts w:asciiTheme="minorHAnsi" w:hAnsiTheme="minorHAnsi" w:cstheme="minorHAnsi"/>
              </w:rPr>
            </w:pPr>
            <w:r w:rsidRPr="00A25F10">
              <w:rPr>
                <w:rFonts w:asciiTheme="minorHAnsi" w:hAnsiTheme="minorHAnsi" w:cstheme="minorHAnsi"/>
              </w:rPr>
              <w:t xml:space="preserve">Razem: 57,94 pkt </w:t>
            </w:r>
          </w:p>
        </w:tc>
      </w:tr>
    </w:tbl>
    <w:p w14:paraId="323F041D" w14:textId="77777777" w:rsidR="00A25F10" w:rsidRPr="00A25F10" w:rsidRDefault="00A25F10" w:rsidP="00D028A1">
      <w:pPr>
        <w:spacing w:line="360" w:lineRule="auto"/>
        <w:rPr>
          <w:rFonts w:asciiTheme="minorHAnsi" w:hAnsiTheme="minorHAnsi" w:cstheme="minorHAnsi"/>
        </w:rPr>
        <w:sectPr w:rsidR="00A25F10" w:rsidRPr="00A25F10" w:rsidSect="004C0884">
          <w:pgSz w:w="16838" w:h="11906" w:orient="landscape" w:code="9"/>
          <w:pgMar w:top="1418" w:right="1418" w:bottom="1418" w:left="1418" w:header="340" w:footer="975" w:gutter="0"/>
          <w:cols w:space="708"/>
          <w:titlePg/>
          <w:docGrid w:linePitch="360"/>
        </w:sectPr>
      </w:pPr>
    </w:p>
    <w:p w14:paraId="50BD6B3A" w14:textId="67518A13" w:rsidR="00D028A1" w:rsidRPr="00A25F10" w:rsidRDefault="00A25F10" w:rsidP="00A25F10">
      <w:pPr>
        <w:spacing w:line="360" w:lineRule="auto"/>
        <w:rPr>
          <w:rFonts w:asciiTheme="minorHAnsi" w:hAnsiTheme="minorHAnsi" w:cstheme="minorHAnsi"/>
        </w:rPr>
      </w:pPr>
      <w:r w:rsidRPr="00A25F10">
        <w:rPr>
          <w:rFonts w:asciiTheme="minorHAnsi" w:hAnsiTheme="minorHAnsi" w:cstheme="minorHAnsi"/>
        </w:rPr>
        <w:lastRenderedPageBreak/>
        <w:t>Wybór oferty:</w:t>
      </w:r>
    </w:p>
    <w:p w14:paraId="53152757" w14:textId="77777777" w:rsidR="00D028A1" w:rsidRPr="00A25F10" w:rsidRDefault="00D028A1" w:rsidP="00A25F10">
      <w:pPr>
        <w:spacing w:line="360" w:lineRule="auto"/>
        <w:rPr>
          <w:rFonts w:asciiTheme="minorHAnsi" w:hAnsiTheme="minorHAnsi" w:cstheme="minorHAnsi"/>
        </w:rPr>
      </w:pPr>
    </w:p>
    <w:p w14:paraId="7253FF6D" w14:textId="77777777" w:rsidR="00A25F10" w:rsidRPr="00A25F10" w:rsidRDefault="00A25F10" w:rsidP="00A25F10">
      <w:pPr>
        <w:pStyle w:val="Tekstpodstawowywcity"/>
        <w:spacing w:line="360" w:lineRule="auto"/>
        <w:ind w:left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25F10">
        <w:rPr>
          <w:rFonts w:asciiTheme="minorHAnsi" w:hAnsiTheme="minorHAnsi" w:cstheme="minorHAnsi"/>
          <w:bCs/>
          <w:sz w:val="24"/>
          <w:szCs w:val="24"/>
        </w:rPr>
        <w:t>Po sprawdzeniu ważności złożonych ofert wnioskuje się:</w:t>
      </w:r>
    </w:p>
    <w:p w14:paraId="09740855" w14:textId="04AA3FE8" w:rsidR="00A25F10" w:rsidRPr="00A25F10" w:rsidRDefault="00A25F10" w:rsidP="00A25F10">
      <w:pPr>
        <w:pStyle w:val="Akapitzlist"/>
        <w:numPr>
          <w:ilvl w:val="0"/>
          <w:numId w:val="43"/>
        </w:numPr>
        <w:spacing w:line="360" w:lineRule="auto"/>
        <w:rPr>
          <w:rFonts w:asciiTheme="minorHAnsi" w:hAnsiTheme="minorHAnsi" w:cstheme="minorHAnsi"/>
        </w:rPr>
      </w:pPr>
      <w:r w:rsidRPr="00A25F10">
        <w:rPr>
          <w:rFonts w:asciiTheme="minorHAnsi" w:hAnsiTheme="minorHAnsi" w:cstheme="minorHAnsi"/>
          <w:bCs/>
          <w:color w:val="000000"/>
        </w:rPr>
        <w:t>uznać za najkorzystniejszą w świetle</w:t>
      </w:r>
      <w:r w:rsidRPr="00A25F10">
        <w:rPr>
          <w:rFonts w:asciiTheme="minorHAnsi" w:hAnsiTheme="minorHAnsi" w:cstheme="minorHAnsi"/>
          <w:color w:val="000000"/>
        </w:rPr>
        <w:t xml:space="preserve"> kryteriów zawartych w Zapytaniu Ofertowym </w:t>
      </w:r>
      <w:r w:rsidR="00943D31">
        <w:rPr>
          <w:rFonts w:asciiTheme="minorHAnsi" w:hAnsiTheme="minorHAnsi" w:cstheme="minorHAnsi"/>
          <w:color w:val="000000"/>
        </w:rPr>
        <w:t xml:space="preserve">nr </w:t>
      </w:r>
      <w:r w:rsidR="00943D31" w:rsidRPr="00CC3EA2">
        <w:rPr>
          <w:rStyle w:val="markedcontent"/>
          <w:rFonts w:asciiTheme="minorHAnsi" w:hAnsiTheme="minorHAnsi" w:cstheme="minorHAnsi"/>
        </w:rPr>
        <w:t>ZSiR.271</w:t>
      </w:r>
      <w:r w:rsidR="00943D31">
        <w:rPr>
          <w:rStyle w:val="markedcontent"/>
          <w:rFonts w:asciiTheme="minorHAnsi" w:hAnsiTheme="minorHAnsi" w:cstheme="minorHAnsi"/>
        </w:rPr>
        <w:t>.15.2023</w:t>
      </w:r>
      <w:r w:rsidR="00943D31" w:rsidRPr="00CC3EA2">
        <w:rPr>
          <w:rStyle w:val="markedcontent"/>
          <w:rFonts w:asciiTheme="minorHAnsi" w:hAnsiTheme="minorHAnsi" w:cstheme="minorHAnsi"/>
        </w:rPr>
        <w:t xml:space="preserve"> </w:t>
      </w:r>
      <w:r w:rsidR="00943D31">
        <w:rPr>
          <w:rStyle w:val="markedcontent"/>
          <w:rFonts w:asciiTheme="minorHAnsi" w:hAnsiTheme="minorHAnsi" w:cstheme="minorHAnsi"/>
        </w:rPr>
        <w:t xml:space="preserve">(6/2023/DU) </w:t>
      </w:r>
      <w:r w:rsidRPr="00A25F10">
        <w:rPr>
          <w:rFonts w:asciiTheme="minorHAnsi" w:hAnsiTheme="minorHAnsi" w:cstheme="minorHAnsi"/>
          <w:color w:val="000000"/>
        </w:rPr>
        <w:t>ofertę nr 14</w:t>
      </w:r>
      <w:r w:rsidR="00943D31">
        <w:rPr>
          <w:rFonts w:asciiTheme="minorHAnsi" w:hAnsiTheme="minorHAnsi" w:cstheme="minorHAnsi"/>
          <w:color w:val="000000"/>
        </w:rPr>
        <w:t xml:space="preserve"> – </w:t>
      </w:r>
      <w:r w:rsidRPr="00A25F10">
        <w:rPr>
          <w:rFonts w:asciiTheme="minorHAnsi" w:hAnsiTheme="minorHAnsi" w:cstheme="minorHAnsi"/>
        </w:rPr>
        <w:t>T.C.S. TRÓJMIEJSKIE CENTRUM SZKOLE</w:t>
      </w:r>
      <w:r w:rsidR="00C32ABE">
        <w:rPr>
          <w:rFonts w:asciiTheme="minorHAnsi" w:hAnsiTheme="minorHAnsi" w:cstheme="minorHAnsi"/>
        </w:rPr>
        <w:t xml:space="preserve">Ń </w:t>
      </w:r>
      <w:r w:rsidRPr="00A25F10">
        <w:rPr>
          <w:rFonts w:asciiTheme="minorHAnsi" w:hAnsiTheme="minorHAnsi" w:cstheme="minorHAnsi"/>
        </w:rPr>
        <w:t xml:space="preserve">Włodzimierz </w:t>
      </w:r>
      <w:proofErr w:type="spellStart"/>
      <w:r w:rsidRPr="00A25F10">
        <w:rPr>
          <w:rFonts w:asciiTheme="minorHAnsi" w:hAnsiTheme="minorHAnsi" w:cstheme="minorHAnsi"/>
        </w:rPr>
        <w:t>Radwaniecki</w:t>
      </w:r>
      <w:proofErr w:type="spellEnd"/>
      <w:r w:rsidR="00943D31">
        <w:rPr>
          <w:rFonts w:asciiTheme="minorHAnsi" w:hAnsiTheme="minorHAnsi" w:cstheme="minorHAnsi"/>
        </w:rPr>
        <w:t>,</w:t>
      </w:r>
      <w:r w:rsidRPr="00A25F10">
        <w:rPr>
          <w:rFonts w:asciiTheme="minorHAnsi" w:hAnsiTheme="minorHAnsi" w:cstheme="minorHAnsi"/>
        </w:rPr>
        <w:t xml:space="preserve"> ul. Krzywoustego 31/2 80-360 Gdańsk na kwotę 146,50 zł brutto za godzinę usługi, 1 758,00 zł brutto za całość usługi. </w:t>
      </w:r>
    </w:p>
    <w:p w14:paraId="474D52AA" w14:textId="43706578" w:rsidR="00A25F10" w:rsidRPr="00A25F10" w:rsidRDefault="00A25F10" w:rsidP="00A25F10">
      <w:pPr>
        <w:spacing w:line="360" w:lineRule="auto"/>
        <w:rPr>
          <w:rFonts w:asciiTheme="minorHAnsi" w:hAnsiTheme="minorHAnsi" w:cstheme="minorHAnsi"/>
        </w:rPr>
      </w:pPr>
    </w:p>
    <w:p w14:paraId="07C3238E" w14:textId="7C691BA6" w:rsidR="00D028A1" w:rsidRPr="00A25F10" w:rsidRDefault="00D028A1" w:rsidP="00A25F10">
      <w:pPr>
        <w:pStyle w:val="Tekstpodstawowywcity"/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00E4DB68" w14:textId="77777777" w:rsidR="00891B48" w:rsidRPr="00785C77" w:rsidRDefault="00891B48" w:rsidP="00891B48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DYREKTOR</w:t>
      </w:r>
    </w:p>
    <w:p w14:paraId="66C1E824" w14:textId="77777777" w:rsidR="00891B48" w:rsidRPr="00785C77" w:rsidRDefault="00891B48" w:rsidP="00891B48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Miejskiego Ośrodka Pomocy Społecznej w Sopocie</w:t>
      </w:r>
    </w:p>
    <w:p w14:paraId="37F3923C" w14:textId="77777777" w:rsidR="00891B48" w:rsidRPr="00785C77" w:rsidRDefault="00891B48" w:rsidP="00891B48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/-/ Andrzej Czekaj</w:t>
      </w:r>
    </w:p>
    <w:p w14:paraId="6EDFBF46" w14:textId="63074D6B" w:rsidR="009A4A74" w:rsidRPr="00A25F10" w:rsidRDefault="009A4A74" w:rsidP="00D028A1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</w:p>
    <w:p w14:paraId="74042953" w14:textId="77777777" w:rsidR="009A4A74" w:rsidRPr="00A25F10" w:rsidRDefault="009A4A74" w:rsidP="00D028A1">
      <w:pPr>
        <w:spacing w:line="360" w:lineRule="auto"/>
        <w:rPr>
          <w:rFonts w:asciiTheme="minorHAnsi" w:hAnsiTheme="minorHAnsi" w:cstheme="minorHAnsi"/>
        </w:rPr>
      </w:pPr>
    </w:p>
    <w:p w14:paraId="725509A5" w14:textId="2B2B651E" w:rsidR="009A4A74" w:rsidRPr="00A25F10" w:rsidRDefault="009A4A74" w:rsidP="00D028A1">
      <w:pPr>
        <w:spacing w:line="360" w:lineRule="auto"/>
        <w:ind w:left="2124" w:hanging="2124"/>
        <w:rPr>
          <w:rFonts w:asciiTheme="minorHAnsi" w:hAnsiTheme="minorHAnsi" w:cstheme="minorHAnsi"/>
          <w:color w:val="00000A"/>
          <w:kern w:val="3"/>
          <w:lang w:eastAsia="zh-CN"/>
        </w:rPr>
      </w:pPr>
      <w:r w:rsidRPr="00A25F10">
        <w:rPr>
          <w:rFonts w:asciiTheme="minorHAnsi" w:hAnsiTheme="minorHAnsi" w:cstheme="minorHAnsi"/>
        </w:rPr>
        <w:tab/>
      </w:r>
      <w:r w:rsidRPr="00A25F10">
        <w:rPr>
          <w:rFonts w:asciiTheme="minorHAnsi" w:hAnsiTheme="minorHAnsi" w:cstheme="minorHAnsi"/>
        </w:rPr>
        <w:tab/>
      </w:r>
      <w:r w:rsidRPr="00A25F10">
        <w:rPr>
          <w:rFonts w:asciiTheme="minorHAnsi" w:hAnsiTheme="minorHAnsi" w:cstheme="minorHAnsi"/>
        </w:rPr>
        <w:tab/>
      </w:r>
      <w:r w:rsidRPr="00A25F10">
        <w:rPr>
          <w:rFonts w:asciiTheme="minorHAnsi" w:hAnsiTheme="minorHAnsi" w:cstheme="minorHAnsi"/>
        </w:rPr>
        <w:tab/>
      </w:r>
    </w:p>
    <w:p w14:paraId="1D86408E" w14:textId="77777777" w:rsidR="009A4A74" w:rsidRPr="00A25F10" w:rsidRDefault="009A4A74" w:rsidP="00D028A1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</w:p>
    <w:p w14:paraId="32000C6A" w14:textId="5CCAC7E3" w:rsidR="00BC6B5F" w:rsidRPr="00A25F10" w:rsidRDefault="00BC6B5F" w:rsidP="00D028A1">
      <w:pPr>
        <w:spacing w:line="360" w:lineRule="auto"/>
        <w:rPr>
          <w:rFonts w:asciiTheme="minorHAnsi" w:hAnsiTheme="minorHAnsi" w:cstheme="minorHAnsi"/>
        </w:rPr>
      </w:pPr>
      <w:r w:rsidRPr="00A25F10">
        <w:rPr>
          <w:rStyle w:val="markedcontent"/>
          <w:rFonts w:asciiTheme="minorHAnsi" w:hAnsiTheme="minorHAnsi" w:cstheme="minorHAnsi"/>
        </w:rPr>
        <w:t xml:space="preserve">                </w:t>
      </w:r>
    </w:p>
    <w:sectPr w:rsidR="00BC6B5F" w:rsidRPr="00A25F10" w:rsidSect="00A25F10">
      <w:pgSz w:w="11906" w:h="16838" w:code="9"/>
      <w:pgMar w:top="1418" w:right="1418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2A3F7" w14:textId="77777777" w:rsidR="008C4056" w:rsidRDefault="008C4056">
      <w:r>
        <w:separator/>
      </w:r>
    </w:p>
  </w:endnote>
  <w:endnote w:type="continuationSeparator" w:id="0">
    <w:p w14:paraId="7AE91E23" w14:textId="77777777" w:rsidR="008C4056" w:rsidRDefault="008C4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E6074" w14:textId="77777777" w:rsidR="008C4056" w:rsidRDefault="008C4056">
      <w:r>
        <w:separator/>
      </w:r>
    </w:p>
  </w:footnote>
  <w:footnote w:type="continuationSeparator" w:id="0">
    <w:p w14:paraId="0F7E34C1" w14:textId="77777777" w:rsidR="008C4056" w:rsidRDefault="008C4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552BA3"/>
    <w:multiLevelType w:val="hybridMultilevel"/>
    <w:tmpl w:val="92786D08"/>
    <w:lvl w:ilvl="0" w:tplc="E1040F18">
      <w:start w:val="1"/>
      <w:numFmt w:val="lowerLetter"/>
      <w:lvlText w:val="%1)"/>
      <w:lvlJc w:val="left"/>
      <w:pPr>
        <w:ind w:left="432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9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7386958"/>
    <w:multiLevelType w:val="hybridMultilevel"/>
    <w:tmpl w:val="8FCAD56A"/>
    <w:lvl w:ilvl="0" w:tplc="8B8CE478">
      <w:start w:val="1"/>
      <w:numFmt w:val="lowerLetter"/>
      <w:lvlText w:val="%1)"/>
      <w:lvlJc w:val="left"/>
      <w:pPr>
        <w:ind w:left="720" w:hanging="360"/>
      </w:pPr>
      <w:rPr>
        <w:rFonts w:cs="Tahoma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6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4CEC334D"/>
    <w:multiLevelType w:val="hybridMultilevel"/>
    <w:tmpl w:val="AFB89C1E"/>
    <w:lvl w:ilvl="0" w:tplc="42EA854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31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68246CB0"/>
    <w:multiLevelType w:val="multilevel"/>
    <w:tmpl w:val="D67016C2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B6F4509"/>
    <w:multiLevelType w:val="hybridMultilevel"/>
    <w:tmpl w:val="35D0EC64"/>
    <w:lvl w:ilvl="0" w:tplc="17F21F5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607668">
    <w:abstractNumId w:val="21"/>
  </w:num>
  <w:num w:numId="2" w16cid:durableId="1202207575">
    <w:abstractNumId w:val="4"/>
  </w:num>
  <w:num w:numId="3" w16cid:durableId="1874343213">
    <w:abstractNumId w:val="39"/>
  </w:num>
  <w:num w:numId="4" w16cid:durableId="970474765">
    <w:abstractNumId w:val="10"/>
  </w:num>
  <w:num w:numId="5" w16cid:durableId="290290900">
    <w:abstractNumId w:val="16"/>
  </w:num>
  <w:num w:numId="6" w16cid:durableId="881211306">
    <w:abstractNumId w:val="37"/>
  </w:num>
  <w:num w:numId="7" w16cid:durableId="2080126804">
    <w:abstractNumId w:val="3"/>
  </w:num>
  <w:num w:numId="8" w16cid:durableId="1507011526">
    <w:abstractNumId w:val="31"/>
  </w:num>
  <w:num w:numId="9" w16cid:durableId="1815953291">
    <w:abstractNumId w:val="23"/>
  </w:num>
  <w:num w:numId="10" w16cid:durableId="2014994509">
    <w:abstractNumId w:val="26"/>
  </w:num>
  <w:num w:numId="11" w16cid:durableId="878394366">
    <w:abstractNumId w:val="0"/>
  </w:num>
  <w:num w:numId="12" w16cid:durableId="1472096618">
    <w:abstractNumId w:val="19"/>
  </w:num>
  <w:num w:numId="13" w16cid:durableId="1830242411">
    <w:abstractNumId w:val="22"/>
  </w:num>
  <w:num w:numId="14" w16cid:durableId="742871912">
    <w:abstractNumId w:val="18"/>
  </w:num>
  <w:num w:numId="15" w16cid:durableId="32847921">
    <w:abstractNumId w:val="8"/>
  </w:num>
  <w:num w:numId="16" w16cid:durableId="910963964">
    <w:abstractNumId w:val="14"/>
  </w:num>
  <w:num w:numId="17" w16cid:durableId="1863274686">
    <w:abstractNumId w:val="1"/>
  </w:num>
  <w:num w:numId="18" w16cid:durableId="1979602894">
    <w:abstractNumId w:val="20"/>
  </w:num>
  <w:num w:numId="19" w16cid:durableId="954091848">
    <w:abstractNumId w:val="34"/>
  </w:num>
  <w:num w:numId="20" w16cid:durableId="1566986670">
    <w:abstractNumId w:val="28"/>
  </w:num>
  <w:num w:numId="21" w16cid:durableId="1087460403">
    <w:abstractNumId w:val="13"/>
  </w:num>
  <w:num w:numId="22" w16cid:durableId="2125032732">
    <w:abstractNumId w:val="2"/>
  </w:num>
  <w:num w:numId="23" w16cid:durableId="115099301">
    <w:abstractNumId w:val="36"/>
  </w:num>
  <w:num w:numId="24" w16cid:durableId="1439989047">
    <w:abstractNumId w:val="15"/>
    <w:lvlOverride w:ilvl="0">
      <w:startOverride w:val="1"/>
    </w:lvlOverride>
  </w:num>
  <w:num w:numId="25" w16cid:durableId="648169988">
    <w:abstractNumId w:val="17"/>
  </w:num>
  <w:num w:numId="26" w16cid:durableId="1692604562">
    <w:abstractNumId w:val="17"/>
    <w:lvlOverride w:ilvl="0">
      <w:startOverride w:val="1"/>
    </w:lvlOverride>
  </w:num>
  <w:num w:numId="27" w16cid:durableId="1808275435">
    <w:abstractNumId w:val="25"/>
  </w:num>
  <w:num w:numId="28" w16cid:durableId="2069961867">
    <w:abstractNumId w:val="25"/>
    <w:lvlOverride w:ilvl="0">
      <w:startOverride w:val="1"/>
    </w:lvlOverride>
  </w:num>
  <w:num w:numId="29" w16cid:durableId="832793364">
    <w:abstractNumId w:val="9"/>
    <w:lvlOverride w:ilvl="0">
      <w:startOverride w:val="9"/>
    </w:lvlOverride>
  </w:num>
  <w:num w:numId="30" w16cid:durableId="378671508">
    <w:abstractNumId w:val="30"/>
  </w:num>
  <w:num w:numId="31" w16cid:durableId="2109962424">
    <w:abstractNumId w:val="30"/>
  </w:num>
  <w:num w:numId="32" w16cid:durableId="1292251910">
    <w:abstractNumId w:val="12"/>
    <w:lvlOverride w:ilvl="0">
      <w:startOverride w:val="2"/>
    </w:lvlOverride>
  </w:num>
  <w:num w:numId="33" w16cid:durableId="1525753557">
    <w:abstractNumId w:val="38"/>
  </w:num>
  <w:num w:numId="34" w16cid:durableId="1353652482">
    <w:abstractNumId w:val="5"/>
  </w:num>
  <w:num w:numId="35" w16cid:durableId="1982492749">
    <w:abstractNumId w:val="11"/>
  </w:num>
  <w:num w:numId="36" w16cid:durableId="839396308">
    <w:abstractNumId w:val="7"/>
  </w:num>
  <w:num w:numId="37" w16cid:durableId="1698773372">
    <w:abstractNumId w:val="35"/>
  </w:num>
  <w:num w:numId="38" w16cid:durableId="1853958711">
    <w:abstractNumId w:val="29"/>
  </w:num>
  <w:num w:numId="39" w16cid:durableId="469398244">
    <w:abstractNumId w:val="32"/>
    <w:lvlOverride w:ilvl="0">
      <w:startOverride w:val="1"/>
    </w:lvlOverride>
  </w:num>
  <w:num w:numId="40" w16cid:durableId="1995714577">
    <w:abstractNumId w:val="27"/>
  </w:num>
  <w:num w:numId="41" w16cid:durableId="1270553231">
    <w:abstractNumId w:val="33"/>
  </w:num>
  <w:num w:numId="42" w16cid:durableId="1262371943">
    <w:abstractNumId w:val="6"/>
  </w:num>
  <w:num w:numId="43" w16cid:durableId="87523515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411E"/>
    <w:rsid w:val="00061F20"/>
    <w:rsid w:val="00080D83"/>
    <w:rsid w:val="000813C6"/>
    <w:rsid w:val="000A7FFB"/>
    <w:rsid w:val="000C2F59"/>
    <w:rsid w:val="000D283E"/>
    <w:rsid w:val="00101556"/>
    <w:rsid w:val="00124D4A"/>
    <w:rsid w:val="00126666"/>
    <w:rsid w:val="001304E7"/>
    <w:rsid w:val="00130B23"/>
    <w:rsid w:val="001415D6"/>
    <w:rsid w:val="001B210F"/>
    <w:rsid w:val="001D0D11"/>
    <w:rsid w:val="001E26AF"/>
    <w:rsid w:val="001F381C"/>
    <w:rsid w:val="00241C1F"/>
    <w:rsid w:val="002425AE"/>
    <w:rsid w:val="002505F3"/>
    <w:rsid w:val="00270EFC"/>
    <w:rsid w:val="00292B4D"/>
    <w:rsid w:val="002A5205"/>
    <w:rsid w:val="002C3914"/>
    <w:rsid w:val="002C6347"/>
    <w:rsid w:val="002D0D6D"/>
    <w:rsid w:val="00315901"/>
    <w:rsid w:val="00320AAC"/>
    <w:rsid w:val="00325198"/>
    <w:rsid w:val="0035482A"/>
    <w:rsid w:val="003619F2"/>
    <w:rsid w:val="003645B5"/>
    <w:rsid w:val="00365820"/>
    <w:rsid w:val="003674A6"/>
    <w:rsid w:val="003A47DF"/>
    <w:rsid w:val="003C0551"/>
    <w:rsid w:val="003C554F"/>
    <w:rsid w:val="0040149C"/>
    <w:rsid w:val="00414478"/>
    <w:rsid w:val="00490FCF"/>
    <w:rsid w:val="00492BD3"/>
    <w:rsid w:val="004A56E5"/>
    <w:rsid w:val="004B70BD"/>
    <w:rsid w:val="004B75B4"/>
    <w:rsid w:val="004C0884"/>
    <w:rsid w:val="0052111D"/>
    <w:rsid w:val="00565C3A"/>
    <w:rsid w:val="005760A9"/>
    <w:rsid w:val="00594464"/>
    <w:rsid w:val="005C4F12"/>
    <w:rsid w:val="005D34FE"/>
    <w:rsid w:val="00622781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52BC"/>
    <w:rsid w:val="00827311"/>
    <w:rsid w:val="00834BB4"/>
    <w:rsid w:val="00835187"/>
    <w:rsid w:val="008352AF"/>
    <w:rsid w:val="008365AC"/>
    <w:rsid w:val="00873501"/>
    <w:rsid w:val="00876326"/>
    <w:rsid w:val="00876394"/>
    <w:rsid w:val="00880B79"/>
    <w:rsid w:val="00891B48"/>
    <w:rsid w:val="008945D9"/>
    <w:rsid w:val="008C4056"/>
    <w:rsid w:val="008C5429"/>
    <w:rsid w:val="00901BB7"/>
    <w:rsid w:val="00926C39"/>
    <w:rsid w:val="00940EF9"/>
    <w:rsid w:val="00943D31"/>
    <w:rsid w:val="00954D9D"/>
    <w:rsid w:val="0095544E"/>
    <w:rsid w:val="009A4A74"/>
    <w:rsid w:val="009D416F"/>
    <w:rsid w:val="009D71C1"/>
    <w:rsid w:val="009F2CF0"/>
    <w:rsid w:val="009F2DF8"/>
    <w:rsid w:val="00A04690"/>
    <w:rsid w:val="00A25F10"/>
    <w:rsid w:val="00A261F2"/>
    <w:rsid w:val="00A34283"/>
    <w:rsid w:val="00A34456"/>
    <w:rsid w:val="00A40DD3"/>
    <w:rsid w:val="00A74A2D"/>
    <w:rsid w:val="00A8311B"/>
    <w:rsid w:val="00A9327B"/>
    <w:rsid w:val="00AD1EFE"/>
    <w:rsid w:val="00AE202B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65B9"/>
    <w:rsid w:val="00C32ABE"/>
    <w:rsid w:val="00C47DC1"/>
    <w:rsid w:val="00C527D4"/>
    <w:rsid w:val="00C55121"/>
    <w:rsid w:val="00C62C24"/>
    <w:rsid w:val="00C635B6"/>
    <w:rsid w:val="00C927CE"/>
    <w:rsid w:val="00CA0718"/>
    <w:rsid w:val="00CE005B"/>
    <w:rsid w:val="00D028A1"/>
    <w:rsid w:val="00D0361A"/>
    <w:rsid w:val="00D30ADD"/>
    <w:rsid w:val="00D33994"/>
    <w:rsid w:val="00D34866"/>
    <w:rsid w:val="00D43A0D"/>
    <w:rsid w:val="00D46867"/>
    <w:rsid w:val="00D526F3"/>
    <w:rsid w:val="00D67841"/>
    <w:rsid w:val="00DA2034"/>
    <w:rsid w:val="00DA78F0"/>
    <w:rsid w:val="00DA7DC0"/>
    <w:rsid w:val="00DC1BF6"/>
    <w:rsid w:val="00DC733E"/>
    <w:rsid w:val="00DF57BE"/>
    <w:rsid w:val="00E06500"/>
    <w:rsid w:val="00E135D1"/>
    <w:rsid w:val="00E1375D"/>
    <w:rsid w:val="00E57060"/>
    <w:rsid w:val="00E87616"/>
    <w:rsid w:val="00E91A3A"/>
    <w:rsid w:val="00EA5C16"/>
    <w:rsid w:val="00EB5B93"/>
    <w:rsid w:val="00EC1B93"/>
    <w:rsid w:val="00ED4C96"/>
    <w:rsid w:val="00EF000D"/>
    <w:rsid w:val="00F063E3"/>
    <w:rsid w:val="00F32693"/>
    <w:rsid w:val="00F47361"/>
    <w:rsid w:val="00F545A3"/>
    <w:rsid w:val="00FB0F02"/>
    <w:rsid w:val="00FB2083"/>
    <w:rsid w:val="00FB31D6"/>
    <w:rsid w:val="00FB4F6B"/>
    <w:rsid w:val="00FB5706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styleId="Tekstpodstawowywcity">
    <w:name w:val="Body Text Indent"/>
    <w:basedOn w:val="Normalny"/>
    <w:link w:val="TekstpodstawowywcityZnak"/>
    <w:rsid w:val="002D0D6D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0D6D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2D0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D028A1"/>
    <w:rPr>
      <w:color w:val="605E5C"/>
      <w:shd w:val="clear" w:color="auto" w:fill="E1DFDD"/>
    </w:rPr>
  </w:style>
  <w:style w:type="character" w:customStyle="1" w:styleId="lrzxr">
    <w:name w:val="lrzxr"/>
    <w:basedOn w:val="Domylnaczcionkaakapitu"/>
    <w:rsid w:val="00D34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77</TotalTime>
  <Pages>5</Pages>
  <Words>882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Rozstrzygnięcie postępowania ZSiR.271.5.2023 (1/2023/DU)</vt:lpstr>
    </vt:vector>
  </TitlesOfParts>
  <Company>UMWP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Rozstrzygnięcie postępowania ZSiR.271.15.2023 (6/2023/DU)</dc:title>
  <dc:subject/>
  <dc:creator>DEFS - Cygert Piotr</dc:creator>
  <cp:keywords/>
  <cp:lastModifiedBy>Karolina Jędrzejczak</cp:lastModifiedBy>
  <cp:revision>13</cp:revision>
  <cp:lastPrinted>2023-03-03T08:00:00Z</cp:lastPrinted>
  <dcterms:created xsi:type="dcterms:W3CDTF">2023-08-07T10:16:00Z</dcterms:created>
  <dcterms:modified xsi:type="dcterms:W3CDTF">2023-08-07T11:34:00Z</dcterms:modified>
</cp:coreProperties>
</file>