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1C3910" w14:textId="77777777" w:rsidR="000116D9" w:rsidRDefault="001006B7">
      <w:pPr>
        <w:jc w:val="right"/>
      </w:pPr>
      <w:r>
        <w:t>Sopot dnia 16.10.2020 r</w:t>
      </w:r>
    </w:p>
    <w:p w14:paraId="4CC6134C" w14:textId="77777777" w:rsidR="000116D9" w:rsidRDefault="001006B7">
      <w:r>
        <w:t>DzPS.271.1.1.2020</w:t>
      </w:r>
    </w:p>
    <w:p w14:paraId="65DF2772" w14:textId="77777777" w:rsidR="000116D9" w:rsidRDefault="000116D9">
      <w:pPr>
        <w:jc w:val="right"/>
      </w:pPr>
    </w:p>
    <w:p w14:paraId="3CF91C47" w14:textId="77777777" w:rsidR="000116D9" w:rsidRDefault="000116D9">
      <w:pPr>
        <w:jc w:val="right"/>
      </w:pPr>
    </w:p>
    <w:p w14:paraId="3BBE9DCB" w14:textId="77777777" w:rsidR="000116D9" w:rsidRDefault="000116D9"/>
    <w:p w14:paraId="1AB851F6" w14:textId="77777777" w:rsidR="000116D9" w:rsidRDefault="001006B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Powiadomienie o wynikach przetargu</w:t>
      </w:r>
    </w:p>
    <w:p w14:paraId="2C2CFC59" w14:textId="77777777" w:rsidR="000116D9" w:rsidRDefault="000116D9">
      <w:pPr>
        <w:rPr>
          <w:b/>
        </w:rPr>
      </w:pPr>
    </w:p>
    <w:p w14:paraId="54D99BBA" w14:textId="77777777" w:rsidR="000116D9" w:rsidRDefault="000116D9">
      <w:pPr>
        <w:rPr>
          <w:rFonts w:ascii="Tahoma" w:hAnsi="Tahoma" w:cs="Tahoma"/>
          <w:b/>
        </w:rPr>
      </w:pPr>
    </w:p>
    <w:p w14:paraId="3B380DA8" w14:textId="77777777" w:rsidR="000116D9" w:rsidRDefault="001006B7">
      <w:r>
        <w:rPr>
          <w:rFonts w:ascii="Tahoma" w:hAnsi="Tahoma" w:cs="Tahoma"/>
        </w:rPr>
        <w:t xml:space="preserve">    </w:t>
      </w:r>
      <w:r>
        <w:t xml:space="preserve">Miejski Ośrodek Pomocy Społecznej w Sopocie informuję, że w wyniku postępowania o zamówienie publiczne w trybie </w:t>
      </w:r>
      <w:r>
        <w:t>przetargu nieograniczonego na usługi społeczne art.138o  DzPS.271.1. 1.2020 w nawiązaniu do art. 91 ust. 1 ustawy z dnia 29 stycznia 2004 r. – Prawo zamówień publicznych na:</w:t>
      </w:r>
    </w:p>
    <w:p w14:paraId="7070ACC3" w14:textId="77777777" w:rsidR="000116D9" w:rsidRDefault="001006B7">
      <w:r>
        <w:rPr>
          <w:b/>
        </w:rPr>
        <w:t>„ Zapewnienie schronienia i wyżywienia klientom Miejskiego Ośrodka Pomocy Społeczn</w:t>
      </w:r>
      <w:r>
        <w:rPr>
          <w:b/>
        </w:rPr>
        <w:t xml:space="preserve">ej w Sopocie„ </w:t>
      </w:r>
      <w:r>
        <w:t xml:space="preserve"> </w:t>
      </w:r>
      <w:r>
        <w:rPr>
          <w:color w:val="000000"/>
          <w:lang w:eastAsia="en-US"/>
        </w:rPr>
        <w:t>w świetle kryteriów zawartych w specyfikacji</w:t>
      </w:r>
      <w:r>
        <w:t xml:space="preserve"> zostali wybrani   następujący Wykonawcy:</w:t>
      </w:r>
    </w:p>
    <w:p w14:paraId="2DA0A0AA" w14:textId="77777777" w:rsidR="000116D9" w:rsidRDefault="001006B7">
      <w:pPr>
        <w:numPr>
          <w:ilvl w:val="0"/>
          <w:numId w:val="1"/>
        </w:numPr>
        <w:spacing w:after="200" w:line="276" w:lineRule="auto"/>
      </w:pPr>
      <w:r>
        <w:rPr>
          <w:b/>
          <w:lang w:eastAsia="en-US"/>
        </w:rPr>
        <w:t>Towarzystwo Wspierania Potrzebujących „Przystań” ul. Mostowa 1A; Gdańsk tel. 58 302 37 44 ; na część A) zapewnienie miejsca dla 3 osób w placówce typu ogrz</w:t>
      </w:r>
      <w:r>
        <w:rPr>
          <w:b/>
          <w:lang w:eastAsia="en-US"/>
        </w:rPr>
        <w:t>ewalnia (bez posiłku) dla trzech osób za cenę 1 200,00 zł.</w:t>
      </w:r>
      <w:r>
        <w:rPr>
          <w:lang w:eastAsia="en-US"/>
        </w:rPr>
        <w:t xml:space="preserve"> usługę będą wykonywać  w odległości 16,0 km od Zamawiającego . </w:t>
      </w:r>
      <w:r>
        <w:rPr>
          <w:i/>
          <w:u w:val="single"/>
          <w:lang w:eastAsia="en-US"/>
        </w:rPr>
        <w:t>Wykonawca otrzymał łącznie 90 pkt. na 100 możliwych.</w:t>
      </w:r>
    </w:p>
    <w:p w14:paraId="06405BEC" w14:textId="77777777" w:rsidR="000116D9" w:rsidRDefault="001006B7">
      <w:pPr>
        <w:pStyle w:val="Akapitzlist"/>
        <w:numPr>
          <w:ilvl w:val="0"/>
          <w:numId w:val="1"/>
        </w:numPr>
        <w:jc w:val="both"/>
      </w:pPr>
      <w:r>
        <w:rPr>
          <w:b/>
          <w:lang w:eastAsia="en-US"/>
        </w:rPr>
        <w:t>Towarzystwo Pomocy im św. Brata Alberta Koło Gdańskie Centrum Projektowe ; 80 -54</w:t>
      </w:r>
      <w:r>
        <w:rPr>
          <w:b/>
          <w:lang w:eastAsia="en-US"/>
        </w:rPr>
        <w:t xml:space="preserve">7 Gdańsk Nowy Port ul. Władysława IV 12 (Towarzystwo Pomocy im św. Brata Alberta Koło Gdańskie ul. </w:t>
      </w:r>
      <w:proofErr w:type="spellStart"/>
      <w:r>
        <w:rPr>
          <w:b/>
          <w:lang w:eastAsia="en-US"/>
        </w:rPr>
        <w:t>Przegalińska</w:t>
      </w:r>
      <w:proofErr w:type="spellEnd"/>
      <w:r>
        <w:rPr>
          <w:b/>
          <w:lang w:eastAsia="en-US"/>
        </w:rPr>
        <w:t xml:space="preserve"> 135 , 80-690 Gdańsk </w:t>
      </w:r>
      <w:proofErr w:type="spellStart"/>
      <w:r>
        <w:rPr>
          <w:b/>
          <w:lang w:eastAsia="en-US"/>
        </w:rPr>
        <w:t>tel</w:t>
      </w:r>
      <w:proofErr w:type="spellEnd"/>
      <w:r>
        <w:rPr>
          <w:b/>
          <w:lang w:eastAsia="en-US"/>
        </w:rPr>
        <w:t xml:space="preserve">/fax 58 343 28 37 )  </w:t>
      </w:r>
      <w:r>
        <w:rPr>
          <w:lang w:eastAsia="en-US"/>
        </w:rPr>
        <w:t>na część</w:t>
      </w:r>
      <w:r>
        <w:rPr>
          <w:b/>
          <w:lang w:eastAsia="en-US"/>
        </w:rPr>
        <w:t xml:space="preserve"> B)</w:t>
      </w:r>
      <w:r>
        <w:rPr>
          <w:b/>
          <w:i/>
        </w:rPr>
        <w:t xml:space="preserve"> Zapewnienie schronienia dla 6 bezdomnych mężczyzn zdolnych do samoobsługi z jednym lub t</w:t>
      </w:r>
      <w:r>
        <w:rPr>
          <w:b/>
          <w:i/>
        </w:rPr>
        <w:t>rzema posiłkami dla 6 mężczyzn za  45,00 zł za osobę w tym nocleg 25 zł, trzy posiłki w tym jeden ciepły za 20 zł.</w:t>
      </w:r>
      <w:r>
        <w:rPr>
          <w:lang w:eastAsia="en-US"/>
        </w:rPr>
        <w:t xml:space="preserve">, </w:t>
      </w:r>
      <w:r>
        <w:rPr>
          <w:b/>
          <w:i/>
        </w:rPr>
        <w:t>jeden ciepły za 10 zł</w:t>
      </w:r>
      <w:r>
        <w:rPr>
          <w:lang w:eastAsia="en-US"/>
        </w:rPr>
        <w:t xml:space="preserve"> usługę będą wykonywali  w odległości 16,5 km. od siedziby Zamawiającego co wyczerpuje całości oferty.</w:t>
      </w:r>
      <w:r>
        <w:t xml:space="preserve"> </w:t>
      </w:r>
      <w:r>
        <w:rPr>
          <w:i/>
          <w:u w:val="single"/>
        </w:rPr>
        <w:t>Wykonawca otrzym</w:t>
      </w:r>
      <w:r>
        <w:rPr>
          <w:i/>
          <w:u w:val="single"/>
        </w:rPr>
        <w:t>ał łącznie 90 pkt. na 100 możliwych</w:t>
      </w:r>
      <w:r>
        <w:t>.</w:t>
      </w:r>
    </w:p>
    <w:p w14:paraId="6E132F1E" w14:textId="77777777" w:rsidR="000116D9" w:rsidRDefault="001006B7">
      <w:pPr>
        <w:spacing w:after="200" w:line="276" w:lineRule="auto"/>
        <w:ind w:left="142"/>
      </w:pPr>
      <w:r>
        <w:rPr>
          <w:lang w:eastAsia="en-US"/>
        </w:rPr>
        <w:t xml:space="preserve"> </w:t>
      </w:r>
    </w:p>
    <w:p w14:paraId="71038F8D" w14:textId="77777777" w:rsidR="000116D9" w:rsidRDefault="000116D9">
      <w:pPr>
        <w:ind w:left="360"/>
        <w:jc w:val="both"/>
      </w:pPr>
    </w:p>
    <w:p w14:paraId="30A70597" w14:textId="77777777" w:rsidR="000116D9" w:rsidRDefault="001006B7">
      <w:pPr>
        <w:ind w:left="360"/>
        <w:jc w:val="both"/>
      </w:pPr>
      <w:r>
        <w:t xml:space="preserve">                                                                                          </w:t>
      </w:r>
    </w:p>
    <w:p w14:paraId="128E44F4" w14:textId="77777777" w:rsidR="000116D9" w:rsidRDefault="000116D9">
      <w:pPr>
        <w:ind w:left="360"/>
        <w:jc w:val="both"/>
      </w:pPr>
    </w:p>
    <w:p w14:paraId="76F808F9" w14:textId="77777777" w:rsidR="000116D9" w:rsidRDefault="000116D9"/>
    <w:sectPr w:rsidR="000116D9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187418" w14:textId="77777777" w:rsidR="001006B7" w:rsidRDefault="001006B7">
      <w:r>
        <w:separator/>
      </w:r>
    </w:p>
  </w:endnote>
  <w:endnote w:type="continuationSeparator" w:id="0">
    <w:p w14:paraId="12544174" w14:textId="77777777" w:rsidR="001006B7" w:rsidRDefault="00100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5BBB65" w14:textId="77777777" w:rsidR="001006B7" w:rsidRDefault="001006B7">
      <w:r>
        <w:rPr>
          <w:color w:val="000000"/>
        </w:rPr>
        <w:separator/>
      </w:r>
    </w:p>
  </w:footnote>
  <w:footnote w:type="continuationSeparator" w:id="0">
    <w:p w14:paraId="1A609435" w14:textId="77777777" w:rsidR="001006B7" w:rsidRDefault="001006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25319A"/>
    <w:multiLevelType w:val="multilevel"/>
    <w:tmpl w:val="227085C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116D9"/>
    <w:rsid w:val="000116D9"/>
    <w:rsid w:val="001006B7"/>
    <w:rsid w:val="00DD4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216A4"/>
  <w15:docId w15:val="{A8316E99-09C5-45E1-87CA-D448D22ED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s.drazkiewicz</dc:creator>
  <cp:lastModifiedBy>Sebastian Rutkowski</cp:lastModifiedBy>
  <cp:revision>2</cp:revision>
  <dcterms:created xsi:type="dcterms:W3CDTF">2020-10-22T09:06:00Z</dcterms:created>
  <dcterms:modified xsi:type="dcterms:W3CDTF">2020-10-22T09:06:00Z</dcterms:modified>
</cp:coreProperties>
</file>